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AF7BA" w14:textId="733244B4" w:rsidR="00197602" w:rsidRPr="00197602" w:rsidRDefault="00D70344" w:rsidP="00F12D04">
      <w:pPr>
        <w:pStyle w:val="ObjectAnchor"/>
        <w:rPr>
          <w:sz w:val="12"/>
        </w:rPr>
      </w:pPr>
      <w:r>
        <w:drawing>
          <wp:anchor distT="0" distB="0" distL="114300" distR="114300" simplePos="0" relativeHeight="251662336" behindDoc="1" locked="1" layoutInCell="1" allowOverlap="1" wp14:anchorId="50D54317" wp14:editId="7E14A5AF">
            <wp:simplePos x="0" y="0"/>
            <wp:positionH relativeFrom="column">
              <wp:posOffset>3097369</wp:posOffset>
            </wp:positionH>
            <wp:positionV relativeFrom="paragraph">
              <wp:posOffset>1809482</wp:posOffset>
            </wp:positionV>
            <wp:extent cx="2969895" cy="3172460"/>
            <wp:effectExtent l="0" t="0" r="190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969895" cy="317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197602" w:rsidRPr="00197602">
        <w:rPr>
          <w:rFonts w:ascii="Times New Roman"/>
        </w:rPr>
        <mc:AlternateContent>
          <mc:Choice Requires="wps">
            <w:drawing>
              <wp:anchor distT="0" distB="0" distL="114300" distR="114300" simplePos="0" relativeHeight="251658240" behindDoc="1" locked="1" layoutInCell="1" allowOverlap="1" wp14:anchorId="452A4491" wp14:editId="499E7433">
                <wp:simplePos x="0" y="0"/>
                <wp:positionH relativeFrom="page">
                  <wp:posOffset>5107305</wp:posOffset>
                </wp:positionH>
                <wp:positionV relativeFrom="paragraph">
                  <wp:posOffset>-457200</wp:posOffset>
                </wp:positionV>
                <wp:extent cx="2651760" cy="10058400"/>
                <wp:effectExtent l="0" t="0" r="0" b="0"/>
                <wp:wrapNone/>
                <wp:docPr id="11" name="Rectangle 11"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10058400"/>
                        </a:xfrm>
                        <a:prstGeom prst="rect">
                          <a:avLst/>
                        </a:prstGeom>
                        <a:solidFill>
                          <a:schemeClr val="tx2">
                            <a:lumMod val="75000"/>
                            <a:alpha val="1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A802B" id="Rectangle 11" o:spid="_x0000_s1026" alt="Decorative" style="position:absolute;margin-left:402.15pt;margin-top:-36pt;width:208.8pt;height:1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" fillcolor="#17365d [2415]" stroked="f">
                <v:fill opacity="6682f"/>
                <w10:wrap anchorx="page"/>
                <w10:anchorlock/>
              </v:rect>
            </w:pict>
          </mc:Fallback>
        </mc:AlternateContent>
      </w:r>
    </w:p>
    <w:tbl>
      <w:tblPr>
        <w:tblW w:w="5375" w:type="pct"/>
        <w:tblLook w:val="0600" w:firstRow="0" w:lastRow="0" w:firstColumn="0" w:lastColumn="0" w:noHBand="1" w:noVBand="1"/>
      </w:tblPr>
      <w:tblGrid>
        <w:gridCol w:w="7160"/>
        <w:gridCol w:w="734"/>
        <w:gridCol w:w="3948"/>
      </w:tblGrid>
      <w:tr w:rsidR="002719D0" w14:paraId="64DB5D6C" w14:textId="77777777" w:rsidTr="00F206B8">
        <w:tc>
          <w:tcPr>
            <w:tcW w:w="3023" w:type="pct"/>
          </w:tcPr>
          <w:p w14:paraId="280CB5D8" w14:textId="77B04EDB" w:rsidR="002719D0" w:rsidRPr="00F206B8" w:rsidRDefault="00F206B8" w:rsidP="00F206B8">
            <w:pPr>
              <w:pStyle w:val="NoSpacing"/>
              <w:rPr>
                <w:rFonts w:ascii="Congenial SemiBold" w:hAnsi="Congenial SemiBold"/>
                <w:sz w:val="56"/>
                <w:szCs w:val="56"/>
              </w:rPr>
            </w:pPr>
            <w:r w:rsidRPr="00F206B8">
              <w:rPr>
                <w:rFonts w:ascii="Congenial SemiBold" w:hAnsi="Congenial SemiBold"/>
                <w:sz w:val="56"/>
                <w:szCs w:val="56"/>
              </w:rPr>
              <w:t>ESA Colorado</w:t>
            </w:r>
          </w:p>
          <w:p w14:paraId="1BBE8243" w14:textId="0F43578E" w:rsidR="00F206B8" w:rsidRPr="00F206B8" w:rsidRDefault="00F206B8" w:rsidP="00F206B8">
            <w:pPr>
              <w:pStyle w:val="NoSpacing"/>
              <w:rPr>
                <w:rFonts w:ascii="Congenial Black" w:hAnsi="Congenial Black"/>
                <w:sz w:val="52"/>
                <w:szCs w:val="52"/>
              </w:rPr>
            </w:pPr>
            <w:r w:rsidRPr="00F206B8">
              <w:rPr>
                <w:rFonts w:ascii="Congenial SemiBold" w:hAnsi="Congenial SemiBold"/>
                <w:sz w:val="56"/>
                <w:szCs w:val="56"/>
              </w:rPr>
              <w:t>Golden Lamp</w:t>
            </w:r>
          </w:p>
          <w:p w14:paraId="0AA8E5D4" w14:textId="77777777" w:rsidR="002719D0" w:rsidRPr="008A3EBD" w:rsidRDefault="002719D0" w:rsidP="008A3EBD">
            <w:r>
              <w:rPr>
                <w:noProof/>
              </w:rPr>
              <mc:AlternateContent>
                <mc:Choice Requires="wps">
                  <w:drawing>
                    <wp:inline distT="0" distB="0" distL="0" distR="0" wp14:anchorId="544B814F" wp14:editId="6FAC994D">
                      <wp:extent cx="1145540" cy="0"/>
                      <wp:effectExtent l="0" t="19050" r="54610" b="38100"/>
                      <wp:docPr id="10" name="Line 1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5540" cy="0"/>
                              </a:xfrm>
                              <a:prstGeom prst="line">
                                <a:avLst/>
                              </a:prstGeom>
                              <a:noFill/>
                              <a:ln w="63500">
                                <a:solidFill>
                                  <a:srgbClr val="231F2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BD16550" id="Line 13" o:spid="_x0000_s1026" alt="Decorative" style="visibility:visible;mso-wrap-style:square;mso-left-percent:-10001;mso-top-percent:-10001;mso-position-horizontal:absolute;mso-position-horizontal-relative:char;mso-position-vertical:absolute;mso-position-vertical-relative:line;mso-left-percent:-10001;mso-top-percent:-10001" from="0,0" to="90.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" strokecolor="#231f20" strokeweight="5pt">
                      <w10:anchorlock/>
                    </v:line>
                  </w:pict>
                </mc:Fallback>
              </mc:AlternateContent>
            </w:r>
          </w:p>
        </w:tc>
        <w:tc>
          <w:tcPr>
            <w:tcW w:w="310" w:type="pct"/>
          </w:tcPr>
          <w:p w14:paraId="0C85BF00" w14:textId="77777777" w:rsidR="002719D0" w:rsidRDefault="002719D0"/>
        </w:tc>
        <w:tc>
          <w:tcPr>
            <w:tcW w:w="1667" w:type="pct"/>
          </w:tcPr>
          <w:p w14:paraId="01FD1355" w14:textId="6C447E16" w:rsidR="002719D0" w:rsidRPr="00F206B8" w:rsidRDefault="00000000" w:rsidP="008F2B7D">
            <w:pPr>
              <w:pStyle w:val="TopicDescription"/>
              <w:rPr>
                <w:rFonts w:ascii="Bodoni MT" w:hAnsi="Bodoni MT"/>
              </w:rPr>
            </w:pPr>
            <w:sdt>
              <w:sdtPr>
                <w:rPr>
                  <w:rFonts w:ascii="Bodoni MT" w:hAnsi="Bodoni MT"/>
                </w:rPr>
                <w:id w:val="-2014445731"/>
                <w:placeholder>
                  <w:docPart w:val="F08CC82A47594887A494532451F94297"/>
                </w:placeholder>
              </w:sdtPr>
              <w:sdtContent>
                <w:r w:rsidR="00831008">
                  <w:rPr>
                    <w:rFonts w:ascii="Bodoni MT" w:hAnsi="Bodoni MT"/>
                    <w:sz w:val="20"/>
                    <w:szCs w:val="20"/>
                  </w:rPr>
                  <w:t>June</w:t>
                </w:r>
                <w:r w:rsidR="00F206B8" w:rsidRPr="00611A6C">
                  <w:rPr>
                    <w:rFonts w:ascii="Bodoni MT" w:hAnsi="Bodoni MT"/>
                    <w:sz w:val="20"/>
                    <w:szCs w:val="20"/>
                  </w:rPr>
                  <w:t xml:space="preserve"> 202</w:t>
                </w:r>
                <w:r w:rsidR="000558C5">
                  <w:rPr>
                    <w:rFonts w:ascii="Bodoni MT" w:hAnsi="Bodoni MT"/>
                    <w:sz w:val="20"/>
                    <w:szCs w:val="20"/>
                  </w:rPr>
                  <w:t>6</w:t>
                </w:r>
                <w:r w:rsidR="00F206B8" w:rsidRPr="00611A6C">
                  <w:rPr>
                    <w:rFonts w:ascii="Bodoni MT" w:hAnsi="Bodoni MT"/>
                    <w:sz w:val="20"/>
                    <w:szCs w:val="20"/>
                  </w:rPr>
                  <w:t xml:space="preserve">| Volume </w:t>
                </w:r>
                <w:r w:rsidR="000558C5">
                  <w:rPr>
                    <w:rFonts w:ascii="Bodoni MT" w:hAnsi="Bodoni MT"/>
                    <w:sz w:val="20"/>
                    <w:szCs w:val="20"/>
                  </w:rPr>
                  <w:t>80</w:t>
                </w:r>
                <w:r w:rsidR="00F206B8" w:rsidRPr="00611A6C">
                  <w:rPr>
                    <w:rFonts w:ascii="Bodoni MT" w:hAnsi="Bodoni MT"/>
                    <w:sz w:val="20"/>
                    <w:szCs w:val="20"/>
                  </w:rPr>
                  <w:t xml:space="preserve"> | Issue </w:t>
                </w:r>
                <w:r w:rsidR="00F604A2">
                  <w:rPr>
                    <w:rFonts w:ascii="Bodoni MT" w:hAnsi="Bodoni MT"/>
                    <w:sz w:val="20"/>
                    <w:szCs w:val="20"/>
                  </w:rPr>
                  <w:t>1</w:t>
                </w:r>
                <w:r w:rsidR="00831008">
                  <w:rPr>
                    <w:rFonts w:ascii="Bodoni MT" w:hAnsi="Bodoni MT"/>
                    <w:sz w:val="20"/>
                    <w:szCs w:val="20"/>
                  </w:rPr>
                  <w:t>1</w:t>
                </w:r>
              </w:sdtContent>
            </w:sdt>
            <w:r w:rsidR="00B7283D" w:rsidRPr="00F206B8">
              <w:rPr>
                <w:rFonts w:ascii="Bodoni MT" w:hAnsi="Bodoni MT"/>
              </w:rPr>
              <w:t xml:space="preserve"> </w:t>
            </w:r>
          </w:p>
        </w:tc>
      </w:tr>
      <w:tr w:rsidR="002719D0" w14:paraId="2FC15E50" w14:textId="77777777" w:rsidTr="00F206B8">
        <w:trPr>
          <w:trHeight w:val="5904"/>
        </w:trPr>
        <w:tc>
          <w:tcPr>
            <w:tcW w:w="3023" w:type="pct"/>
          </w:tcPr>
          <w:p w14:paraId="514CFC18" w14:textId="77777777" w:rsidR="007449D5" w:rsidRDefault="007449D5" w:rsidP="00F206B8">
            <w:pPr>
              <w:pStyle w:val="NoSpacing"/>
              <w:rPr>
                <w:rFonts w:ascii="Arial Nova" w:hAnsi="Arial Nova"/>
                <w:b/>
                <w:bCs/>
                <w:sz w:val="36"/>
                <w:szCs w:val="36"/>
              </w:rPr>
            </w:pPr>
          </w:p>
          <w:p w14:paraId="26DC052B" w14:textId="6D00F9E2" w:rsidR="007449D5" w:rsidRPr="00831008" w:rsidRDefault="007449D5" w:rsidP="00831008">
            <w:pPr>
              <w:pStyle w:val="NoSpacing"/>
              <w:rPr>
                <w:rFonts w:ascii="Congenial SemiBold" w:hAnsi="Congenial SemiBold"/>
                <w:sz w:val="44"/>
                <w:szCs w:val="44"/>
              </w:rPr>
            </w:pPr>
            <w:r>
              <w:rPr>
                <w:rFonts w:ascii="Arial Nova" w:hAnsi="Arial Nova"/>
                <w:b/>
                <w:bCs/>
                <w:sz w:val="36"/>
                <w:szCs w:val="36"/>
              </w:rPr>
              <w:t xml:space="preserve">  </w:t>
            </w:r>
            <w:r w:rsidR="00831008" w:rsidRPr="00831008">
              <w:rPr>
                <w:rFonts w:ascii="Lucida Calligraphy" w:hAnsi="Lucida Calligraphy"/>
                <w:b/>
                <w:bCs/>
                <w:color w:val="31849B" w:themeColor="accent5" w:themeShade="BF"/>
                <w:sz w:val="40"/>
                <w:szCs w:val="40"/>
              </w:rPr>
              <w:t xml:space="preserve">Nancy Cameron </w:t>
            </w:r>
          </w:p>
          <w:p w14:paraId="624AACAF" w14:textId="77777777" w:rsidR="007449D5" w:rsidRDefault="007449D5" w:rsidP="00F206B8">
            <w:pPr>
              <w:pStyle w:val="NoSpacing"/>
              <w:rPr>
                <w:rFonts w:ascii="Congenial SemiBold" w:hAnsi="Congenial SemiBold"/>
                <w:sz w:val="36"/>
                <w:szCs w:val="36"/>
              </w:rPr>
            </w:pPr>
          </w:p>
          <w:p w14:paraId="614C0422" w14:textId="77777777" w:rsidR="00831008" w:rsidRPr="00A306F5" w:rsidRDefault="007449D5" w:rsidP="00F206B8">
            <w:pPr>
              <w:pStyle w:val="NoSpacing"/>
              <w:rPr>
                <w:rFonts w:ascii="Congenial SemiBold" w:hAnsi="Congenial SemiBold"/>
                <w:color w:val="000000" w:themeColor="text1"/>
                <w:sz w:val="32"/>
                <w:szCs w:val="32"/>
              </w:rPr>
            </w:pPr>
            <w:r w:rsidRPr="00A306F5">
              <w:rPr>
                <w:rFonts w:ascii="Congenial SemiBold" w:hAnsi="Congenial SemiBold"/>
                <w:color w:val="000000" w:themeColor="text1"/>
                <w:sz w:val="32"/>
                <w:szCs w:val="32"/>
              </w:rPr>
              <w:t xml:space="preserve">Colorado State President </w:t>
            </w:r>
          </w:p>
          <w:p w14:paraId="31372980" w14:textId="0C7F2C4B" w:rsidR="007449D5" w:rsidRPr="00A306F5" w:rsidRDefault="00831008" w:rsidP="00F206B8">
            <w:pPr>
              <w:pStyle w:val="NoSpacing"/>
              <w:rPr>
                <w:rFonts w:ascii="Congenial SemiBold" w:hAnsi="Congenial SemiBold"/>
                <w:color w:val="000000" w:themeColor="text1"/>
                <w:sz w:val="32"/>
                <w:szCs w:val="32"/>
              </w:rPr>
            </w:pPr>
            <w:r w:rsidRPr="00A306F5">
              <w:rPr>
                <w:rFonts w:ascii="Congenial SemiBold" w:hAnsi="Congenial SemiBold"/>
                <w:color w:val="000000" w:themeColor="text1"/>
                <w:sz w:val="32"/>
                <w:szCs w:val="32"/>
              </w:rPr>
              <w:t xml:space="preserve">              </w:t>
            </w:r>
            <w:r w:rsidR="007449D5" w:rsidRPr="00A306F5">
              <w:rPr>
                <w:rFonts w:ascii="Congenial SemiBold" w:hAnsi="Congenial SemiBold"/>
                <w:color w:val="000000" w:themeColor="text1"/>
                <w:sz w:val="32"/>
                <w:szCs w:val="32"/>
              </w:rPr>
              <w:t>202</w:t>
            </w:r>
            <w:r w:rsidRPr="00A306F5">
              <w:rPr>
                <w:rFonts w:ascii="Congenial SemiBold" w:hAnsi="Congenial SemiBold"/>
                <w:color w:val="000000" w:themeColor="text1"/>
                <w:sz w:val="32"/>
                <w:szCs w:val="32"/>
              </w:rPr>
              <w:t>6</w:t>
            </w:r>
            <w:r w:rsidR="007449D5" w:rsidRPr="00A306F5">
              <w:rPr>
                <w:rFonts w:ascii="Congenial SemiBold" w:hAnsi="Congenial SemiBold"/>
                <w:color w:val="000000" w:themeColor="text1"/>
                <w:sz w:val="32"/>
                <w:szCs w:val="32"/>
              </w:rPr>
              <w:t>-202</w:t>
            </w:r>
            <w:r w:rsidRPr="00A306F5">
              <w:rPr>
                <w:rFonts w:ascii="Congenial SemiBold" w:hAnsi="Congenial SemiBold"/>
                <w:color w:val="000000" w:themeColor="text1"/>
                <w:sz w:val="32"/>
                <w:szCs w:val="32"/>
              </w:rPr>
              <w:t>7</w:t>
            </w:r>
          </w:p>
          <w:p w14:paraId="4E9BE542" w14:textId="5D6BF37C" w:rsidR="00F206B8" w:rsidRPr="002719D0" w:rsidRDefault="00F206B8" w:rsidP="002719D0"/>
        </w:tc>
        <w:tc>
          <w:tcPr>
            <w:tcW w:w="310" w:type="pct"/>
          </w:tcPr>
          <w:p w14:paraId="4DB6EA78" w14:textId="77777777" w:rsidR="002719D0" w:rsidRDefault="002719D0" w:rsidP="002719D0"/>
        </w:tc>
        <w:tc>
          <w:tcPr>
            <w:tcW w:w="1667" w:type="pct"/>
          </w:tcPr>
          <w:p w14:paraId="7D4DE118" w14:textId="77777777" w:rsidR="002719D0" w:rsidRDefault="002719D0" w:rsidP="002719D0"/>
        </w:tc>
      </w:tr>
      <w:tr w:rsidR="00AD2E65" w14:paraId="4133C3F5" w14:textId="77777777" w:rsidTr="00F206B8">
        <w:trPr>
          <w:trHeight w:val="1008"/>
        </w:trPr>
        <w:tc>
          <w:tcPr>
            <w:tcW w:w="3023" w:type="pct"/>
            <w:vMerge w:val="restart"/>
          </w:tcPr>
          <w:p w14:paraId="426B83DF" w14:textId="495EEAC3" w:rsidR="00944BE4" w:rsidRPr="00944BE4" w:rsidRDefault="00944BE4" w:rsidP="00944BE4">
            <w:pPr>
              <w:pStyle w:val="NoSpacing"/>
              <w:rPr>
                <w:rFonts w:ascii="Bodoni MT" w:hAnsi="Bodoni MT"/>
                <w:color w:val="C0504D" w:themeColor="accent2"/>
                <w:sz w:val="32"/>
                <w:szCs w:val="32"/>
              </w:rPr>
            </w:pPr>
            <w:r w:rsidRPr="00944BE4">
              <w:rPr>
                <w:rFonts w:ascii="Bodoni MT" w:hAnsi="Bodoni MT"/>
                <w:color w:val="C0504D" w:themeColor="accent2"/>
                <w:sz w:val="32"/>
                <w:szCs w:val="32"/>
              </w:rPr>
              <w:t>Editor’s Corner</w:t>
            </w:r>
          </w:p>
          <w:p w14:paraId="1F31389E" w14:textId="77777777" w:rsidR="00944BE4" w:rsidRDefault="00944BE4" w:rsidP="00944BE4">
            <w:pPr>
              <w:pStyle w:val="NoSpacing"/>
              <w:rPr>
                <w:rFonts w:ascii="Bodoni MT" w:hAnsi="Bodoni MT"/>
                <w:sz w:val="24"/>
                <w:szCs w:val="24"/>
              </w:rPr>
            </w:pPr>
          </w:p>
          <w:p w14:paraId="2FA39117" w14:textId="77777777" w:rsidR="0029421E" w:rsidRPr="0029421E" w:rsidRDefault="00D2358D" w:rsidP="00944BE4">
            <w:pPr>
              <w:pStyle w:val="NoSpacing"/>
              <w:rPr>
                <w:rFonts w:ascii="Garamond" w:hAnsi="Garamond"/>
                <w:sz w:val="28"/>
                <w:szCs w:val="28"/>
              </w:rPr>
            </w:pPr>
            <w:r w:rsidRPr="0029421E">
              <w:rPr>
                <w:rFonts w:ascii="Garamond" w:hAnsi="Garamond"/>
                <w:sz w:val="28"/>
                <w:szCs w:val="28"/>
              </w:rPr>
              <w:t xml:space="preserve">Last night, I was at a friends’ house to play bunco. We were sitting out on the deck enjoying the beautiful scenery as her house is in the countryside bordering Black Forest. She has a few hummingbird feeders on the deck, and we were entertained by several hummingbirds flying around all of us. It was magical. </w:t>
            </w:r>
            <w:r w:rsidR="0029421E" w:rsidRPr="0029421E">
              <w:rPr>
                <w:rFonts w:ascii="Garamond" w:hAnsi="Garamond"/>
                <w:sz w:val="28"/>
                <w:szCs w:val="28"/>
              </w:rPr>
              <w:t xml:space="preserve">   </w:t>
            </w:r>
          </w:p>
          <w:p w14:paraId="6D013234" w14:textId="5C57CEC0" w:rsidR="0029421E" w:rsidRDefault="0029421E" w:rsidP="00944BE4">
            <w:pPr>
              <w:pStyle w:val="NoSpacing"/>
              <w:rPr>
                <w:rFonts w:ascii="Bodoni MT" w:hAnsi="Bodoni MT"/>
                <w:sz w:val="28"/>
                <w:szCs w:val="28"/>
              </w:rPr>
            </w:pPr>
            <w:r>
              <w:rPr>
                <w:rFonts w:ascii="Bodoni MT" w:hAnsi="Bodoni MT"/>
                <w:sz w:val="28"/>
                <w:szCs w:val="28"/>
              </w:rPr>
              <w:t xml:space="preserve">                                                 </w:t>
            </w:r>
            <w:r>
              <w:rPr>
                <w:rFonts w:ascii="Bodoni MT" w:hAnsi="Bodoni MT"/>
                <w:noProof/>
                <w:sz w:val="28"/>
                <w:szCs w:val="28"/>
              </w:rPr>
              <w:drawing>
                <wp:inline distT="0" distB="0" distL="0" distR="0" wp14:anchorId="0D5E5658" wp14:editId="073E464B">
                  <wp:extent cx="1812856" cy="1209675"/>
                  <wp:effectExtent l="0" t="0" r="0" b="0"/>
                  <wp:docPr id="342050203" name="Picture 6" descr="A hummingbird hovers near a vibrant orange flower, capturing pollen with its bea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50203" name="Picture 6" descr="A hummingbird hovers near a vibrant orange flower, capturing pollen with its beak.&#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8102" cy="1233194"/>
                          </a:xfrm>
                          <a:prstGeom prst="rect">
                            <a:avLst/>
                          </a:prstGeom>
                        </pic:spPr>
                      </pic:pic>
                    </a:graphicData>
                  </a:graphic>
                </wp:inline>
              </w:drawing>
            </w:r>
          </w:p>
          <w:p w14:paraId="00627ABB" w14:textId="2434F49D" w:rsidR="00D2358D" w:rsidRDefault="00D2358D" w:rsidP="00944BE4">
            <w:pPr>
              <w:pStyle w:val="NoSpacing"/>
              <w:rPr>
                <w:rFonts w:ascii="Garamond" w:hAnsi="Garamond"/>
                <w:sz w:val="28"/>
                <w:szCs w:val="28"/>
              </w:rPr>
            </w:pPr>
            <w:r w:rsidRPr="0029421E">
              <w:rPr>
                <w:rFonts w:ascii="Garamond" w:hAnsi="Garamond"/>
                <w:sz w:val="28"/>
                <w:szCs w:val="28"/>
              </w:rPr>
              <w:t xml:space="preserve">We are really lucky here in Colorado that we can sit outside in the evening and enjoy nature. </w:t>
            </w:r>
            <w:r w:rsidR="0029421E" w:rsidRPr="0029421E">
              <w:rPr>
                <w:rFonts w:ascii="Garamond" w:hAnsi="Garamond"/>
                <w:sz w:val="28"/>
                <w:szCs w:val="28"/>
              </w:rPr>
              <w:t xml:space="preserve">It has gotten so hot lately, so it’s nice to retreat to the outside in the evenings. We have gotten some decent rainstorms this past week, I hope that it continues. There are so many fires around Colorado. I pray everyone is safe and that we can successfully extinguish them all. </w:t>
            </w:r>
          </w:p>
          <w:p w14:paraId="4548E7AD" w14:textId="5DFAD310" w:rsidR="0029421E" w:rsidRPr="0029421E" w:rsidRDefault="0029421E" w:rsidP="00944BE4">
            <w:pPr>
              <w:pStyle w:val="NoSpacing"/>
              <w:rPr>
                <w:rFonts w:ascii="Garamond" w:hAnsi="Garamond"/>
                <w:sz w:val="28"/>
                <w:szCs w:val="28"/>
              </w:rPr>
            </w:pPr>
            <w:r>
              <w:rPr>
                <w:rFonts w:ascii="Garamond" w:hAnsi="Garamond"/>
                <w:sz w:val="28"/>
                <w:szCs w:val="28"/>
              </w:rPr>
              <w:t xml:space="preserve">Enjoy the rest of your summer! Safe travels! </w:t>
            </w:r>
          </w:p>
          <w:p w14:paraId="1437ED62" w14:textId="205A21F6" w:rsidR="00944BE4" w:rsidRPr="002719D0" w:rsidRDefault="00944BE4" w:rsidP="00102006">
            <w:pPr>
              <w:pStyle w:val="NoSpacing"/>
            </w:pPr>
          </w:p>
        </w:tc>
        <w:tc>
          <w:tcPr>
            <w:tcW w:w="310" w:type="pct"/>
            <w:vMerge w:val="restart"/>
          </w:tcPr>
          <w:p w14:paraId="409A8080" w14:textId="77777777" w:rsidR="00AD2E65" w:rsidRDefault="00AD2E65" w:rsidP="00197602"/>
        </w:tc>
        <w:tc>
          <w:tcPr>
            <w:tcW w:w="1667" w:type="pct"/>
            <w:vAlign w:val="center"/>
          </w:tcPr>
          <w:sdt>
            <w:sdtPr>
              <w:rPr>
                <w:rFonts w:cstheme="minorBidi"/>
                <w:b w:val="0"/>
                <w:caps w:val="0"/>
                <w:spacing w:val="0"/>
              </w:rPr>
              <w:id w:val="-127868471"/>
              <w:placeholder>
                <w:docPart w:val="2142025EF38B414D83554DC0057A49A6"/>
              </w:placeholder>
            </w:sdtPr>
            <w:sdtEndPr>
              <w:rPr>
                <w:rFonts w:cs="Times New Roman (Body CS)"/>
                <w:b/>
                <w:caps/>
                <w:spacing w:val="20"/>
              </w:rPr>
            </w:sdtEndPr>
            <w:sdtContent>
              <w:p w14:paraId="4D80D658" w14:textId="35408308" w:rsidR="00611A6C" w:rsidRPr="00611A6C" w:rsidRDefault="00611A6C" w:rsidP="0069378D">
                <w:pPr>
                  <w:pStyle w:val="TOCHeading"/>
                  <w:jc w:val="left"/>
                </w:pPr>
                <w:r>
                  <w:t xml:space="preserve">                      WHAT’S INSIDE</w:t>
                </w:r>
              </w:p>
            </w:sdtContent>
          </w:sdt>
          <w:p w14:paraId="7DE1241F" w14:textId="77777777" w:rsidR="00AD2E65" w:rsidRDefault="00AD2E65" w:rsidP="00AD2E65">
            <w:pPr>
              <w:pStyle w:val="TOCHeading"/>
            </w:pPr>
            <w:r>
              <w:rPr>
                <w:noProof/>
              </w:rPr>
              <mc:AlternateContent>
                <mc:Choice Requires="wps">
                  <w:drawing>
                    <wp:inline distT="0" distB="0" distL="0" distR="0" wp14:anchorId="4B820FF7" wp14:editId="57AB4D46">
                      <wp:extent cx="180340" cy="0"/>
                      <wp:effectExtent l="0" t="0" r="0" b="0"/>
                      <wp:docPr id="8" name="Line 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74D7DF2" id="Line 9" o:spid="_x0000_s1026" alt="Decorative" style="visibility:visible;mso-wrap-style:square;mso-left-percent:-10001;mso-top-percent:-10001;mso-position-horizontal:absolute;mso-position-horizontal-relative:char;mso-position-vertical:absolute;mso-position-vertical-relative:line;mso-left-percent:-10001;mso-top-percent:-10001" from="0,0" to="1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" strokecolor="#231f20" strokeweight="2pt">
                      <w10:anchorlock/>
                    </v:line>
                  </w:pict>
                </mc:Fallback>
              </mc:AlternateContent>
            </w:r>
          </w:p>
        </w:tc>
      </w:tr>
      <w:tr w:rsidR="00AD2E65" w14:paraId="12FB2086" w14:textId="77777777" w:rsidTr="00F206B8">
        <w:trPr>
          <w:trHeight w:val="2700"/>
        </w:trPr>
        <w:tc>
          <w:tcPr>
            <w:tcW w:w="3023" w:type="pct"/>
            <w:vMerge/>
          </w:tcPr>
          <w:p w14:paraId="79F160CC" w14:textId="77777777" w:rsidR="00AD2E65" w:rsidRPr="002719D0" w:rsidRDefault="00AD2E65" w:rsidP="002719D0">
            <w:pPr>
              <w:pStyle w:val="Heading1"/>
            </w:pPr>
          </w:p>
        </w:tc>
        <w:tc>
          <w:tcPr>
            <w:tcW w:w="310" w:type="pct"/>
            <w:vMerge/>
          </w:tcPr>
          <w:p w14:paraId="3C1B674C" w14:textId="77777777" w:rsidR="00AD2E65" w:rsidRDefault="00AD2E65" w:rsidP="00197602"/>
        </w:tc>
        <w:tc>
          <w:tcPr>
            <w:tcW w:w="1667" w:type="pct"/>
            <w:tcMar>
              <w:left w:w="173" w:type="dxa"/>
              <w:right w:w="173" w:type="dxa"/>
            </w:tcMar>
          </w:tcPr>
          <w:p w14:paraId="1F565DF8" w14:textId="3FC1EBA4" w:rsidR="00AD2E65" w:rsidRPr="00521C02" w:rsidRDefault="00611A6C" w:rsidP="00AD2E65">
            <w:pPr>
              <w:pStyle w:val="TopicDescription"/>
              <w:rPr>
                <w:sz w:val="16"/>
                <w:szCs w:val="16"/>
              </w:rPr>
            </w:pPr>
            <w:r w:rsidRPr="00521C02">
              <w:rPr>
                <w:sz w:val="16"/>
                <w:szCs w:val="16"/>
              </w:rPr>
              <w:t>PAGE</w:t>
            </w:r>
            <w:r w:rsidR="005E5F89" w:rsidRPr="00521C02">
              <w:rPr>
                <w:sz w:val="16"/>
                <w:szCs w:val="16"/>
              </w:rPr>
              <w:t xml:space="preserve"> </w:t>
            </w:r>
            <w:r w:rsidR="00521C02" w:rsidRPr="00521C02">
              <w:rPr>
                <w:sz w:val="16"/>
                <w:szCs w:val="16"/>
              </w:rPr>
              <w:t>2-3</w:t>
            </w:r>
          </w:p>
          <w:p w14:paraId="2431962D" w14:textId="72ADCABF" w:rsidR="000A4B4F" w:rsidRDefault="005E5F89" w:rsidP="00AD2E65">
            <w:pPr>
              <w:pStyle w:val="TopicDescription"/>
              <w:rPr>
                <w:sz w:val="16"/>
                <w:szCs w:val="16"/>
              </w:rPr>
            </w:pPr>
            <w:r w:rsidRPr="00521C02">
              <w:rPr>
                <w:sz w:val="16"/>
                <w:szCs w:val="16"/>
              </w:rPr>
              <w:t>President’s Message</w:t>
            </w:r>
          </w:p>
          <w:p w14:paraId="5CA32C83" w14:textId="77777777" w:rsidR="0069378D" w:rsidRDefault="0069378D" w:rsidP="00AD2E65">
            <w:pPr>
              <w:pStyle w:val="TopicDescription"/>
              <w:rPr>
                <w:sz w:val="16"/>
                <w:szCs w:val="16"/>
              </w:rPr>
            </w:pPr>
          </w:p>
          <w:p w14:paraId="1B1C084C" w14:textId="22B38933" w:rsidR="00611A6C" w:rsidRPr="00521C02" w:rsidRDefault="00611A6C" w:rsidP="00AD2E65">
            <w:pPr>
              <w:pStyle w:val="TopicDescription"/>
              <w:rPr>
                <w:sz w:val="16"/>
                <w:szCs w:val="16"/>
              </w:rPr>
            </w:pPr>
            <w:r w:rsidRPr="00521C02">
              <w:rPr>
                <w:sz w:val="16"/>
                <w:szCs w:val="16"/>
              </w:rPr>
              <w:t>PAGES</w:t>
            </w:r>
            <w:r w:rsidR="00BD4F91" w:rsidRPr="00521C02">
              <w:rPr>
                <w:sz w:val="16"/>
                <w:szCs w:val="16"/>
              </w:rPr>
              <w:t xml:space="preserve"> </w:t>
            </w:r>
            <w:r w:rsidR="00521C02" w:rsidRPr="00521C02">
              <w:rPr>
                <w:sz w:val="16"/>
                <w:szCs w:val="16"/>
              </w:rPr>
              <w:t>4-</w:t>
            </w:r>
            <w:r w:rsidR="00521C02">
              <w:rPr>
                <w:sz w:val="16"/>
                <w:szCs w:val="16"/>
              </w:rPr>
              <w:t>8</w:t>
            </w:r>
          </w:p>
          <w:p w14:paraId="2914D369" w14:textId="1048000E" w:rsidR="00521C02" w:rsidRDefault="00DE5EF9" w:rsidP="00AD2E65">
            <w:pPr>
              <w:pStyle w:val="TopicDescription"/>
              <w:rPr>
                <w:sz w:val="16"/>
                <w:szCs w:val="16"/>
              </w:rPr>
            </w:pPr>
            <w:r w:rsidRPr="00521C02">
              <w:rPr>
                <w:sz w:val="16"/>
                <w:szCs w:val="16"/>
              </w:rPr>
              <w:t>Officer’s Pages</w:t>
            </w:r>
          </w:p>
          <w:p w14:paraId="15941C7C" w14:textId="77777777" w:rsidR="0069378D" w:rsidRDefault="0069378D" w:rsidP="00AD2E65">
            <w:pPr>
              <w:pStyle w:val="TopicDescription"/>
              <w:rPr>
                <w:sz w:val="16"/>
                <w:szCs w:val="16"/>
              </w:rPr>
            </w:pPr>
          </w:p>
          <w:p w14:paraId="1AA91EDB" w14:textId="69A01D1A" w:rsidR="00521C02" w:rsidRDefault="00521C02" w:rsidP="00AD2E65">
            <w:pPr>
              <w:pStyle w:val="TopicDescription"/>
              <w:rPr>
                <w:sz w:val="16"/>
                <w:szCs w:val="16"/>
              </w:rPr>
            </w:pPr>
            <w:r>
              <w:rPr>
                <w:sz w:val="16"/>
                <w:szCs w:val="16"/>
              </w:rPr>
              <w:t>PAGES 9-10</w:t>
            </w:r>
          </w:p>
          <w:p w14:paraId="35F42FAE" w14:textId="1626CAB4" w:rsidR="00521C02" w:rsidRDefault="00521C02" w:rsidP="00AD2E65">
            <w:pPr>
              <w:pStyle w:val="TopicDescription"/>
              <w:rPr>
                <w:sz w:val="16"/>
                <w:szCs w:val="16"/>
              </w:rPr>
            </w:pPr>
            <w:r>
              <w:rPr>
                <w:sz w:val="16"/>
                <w:szCs w:val="16"/>
              </w:rPr>
              <w:t>Adi’s Update</w:t>
            </w:r>
          </w:p>
          <w:p w14:paraId="1D28A49F" w14:textId="77777777" w:rsidR="00521C02" w:rsidRPr="00521C02" w:rsidRDefault="00521C02" w:rsidP="00AD2E65">
            <w:pPr>
              <w:pStyle w:val="TopicDescription"/>
              <w:rPr>
                <w:sz w:val="16"/>
                <w:szCs w:val="16"/>
              </w:rPr>
            </w:pPr>
          </w:p>
          <w:p w14:paraId="18F86AED" w14:textId="76CDEE0A" w:rsidR="00DD34C4" w:rsidRPr="00521C02" w:rsidRDefault="00521C02" w:rsidP="00AD2E65">
            <w:pPr>
              <w:pStyle w:val="TopicDescription"/>
              <w:rPr>
                <w:sz w:val="16"/>
                <w:szCs w:val="16"/>
              </w:rPr>
            </w:pPr>
            <w:r>
              <w:rPr>
                <w:sz w:val="16"/>
                <w:szCs w:val="16"/>
              </w:rPr>
              <w:t xml:space="preserve"> </w:t>
            </w:r>
            <w:r w:rsidR="00DD34C4" w:rsidRPr="00521C02">
              <w:rPr>
                <w:sz w:val="16"/>
                <w:szCs w:val="16"/>
              </w:rPr>
              <w:t xml:space="preserve">PAGES </w:t>
            </w:r>
            <w:r w:rsidRPr="00521C02">
              <w:rPr>
                <w:sz w:val="16"/>
                <w:szCs w:val="16"/>
              </w:rPr>
              <w:t>11</w:t>
            </w:r>
          </w:p>
          <w:p w14:paraId="78950721" w14:textId="3F8CE59D" w:rsidR="00611A6C" w:rsidRDefault="0055184B" w:rsidP="00AD2E65">
            <w:pPr>
              <w:pStyle w:val="TopicDescription"/>
              <w:rPr>
                <w:sz w:val="16"/>
                <w:szCs w:val="16"/>
              </w:rPr>
            </w:pPr>
            <w:r w:rsidRPr="00521C02">
              <w:rPr>
                <w:sz w:val="16"/>
                <w:szCs w:val="16"/>
              </w:rPr>
              <w:t>Chapter News</w:t>
            </w:r>
          </w:p>
          <w:p w14:paraId="33389EC0" w14:textId="77777777" w:rsidR="0069378D" w:rsidRDefault="0069378D" w:rsidP="00AD2E65">
            <w:pPr>
              <w:pStyle w:val="TopicDescription"/>
              <w:rPr>
                <w:sz w:val="16"/>
                <w:szCs w:val="16"/>
              </w:rPr>
            </w:pPr>
          </w:p>
          <w:p w14:paraId="08AC34EF" w14:textId="7C49058C" w:rsidR="0069378D" w:rsidRDefault="0069378D" w:rsidP="00AD2E65">
            <w:pPr>
              <w:pStyle w:val="TopicDescription"/>
              <w:rPr>
                <w:sz w:val="16"/>
                <w:szCs w:val="16"/>
              </w:rPr>
            </w:pPr>
            <w:r>
              <w:rPr>
                <w:sz w:val="16"/>
                <w:szCs w:val="16"/>
              </w:rPr>
              <w:t>Pages 16-17</w:t>
            </w:r>
          </w:p>
          <w:p w14:paraId="48F15639" w14:textId="66A89A09" w:rsidR="000A4B4F" w:rsidRPr="00835D58" w:rsidRDefault="00835D58" w:rsidP="00AD2E65">
            <w:pPr>
              <w:pStyle w:val="TopicDescription"/>
              <w:rPr>
                <w:color w:val="C00000"/>
                <w:sz w:val="20"/>
                <w:szCs w:val="20"/>
              </w:rPr>
            </w:pPr>
            <w:r>
              <w:rPr>
                <w:color w:val="C00000"/>
                <w:sz w:val="20"/>
                <w:szCs w:val="20"/>
              </w:rPr>
              <w:t xml:space="preserve">NEW! </w:t>
            </w:r>
            <w:r w:rsidR="0069378D" w:rsidRPr="00835D58">
              <w:rPr>
                <w:color w:val="C00000"/>
                <w:sz w:val="20"/>
                <w:szCs w:val="20"/>
              </w:rPr>
              <w:t>Birdie</w:t>
            </w:r>
            <w:r>
              <w:rPr>
                <w:color w:val="C00000"/>
                <w:sz w:val="20"/>
                <w:szCs w:val="20"/>
              </w:rPr>
              <w:t>’</w:t>
            </w:r>
            <w:r w:rsidR="0069378D" w:rsidRPr="00835D58">
              <w:rPr>
                <w:color w:val="C00000"/>
                <w:sz w:val="20"/>
                <w:szCs w:val="20"/>
              </w:rPr>
              <w:t>s Bazaar</w:t>
            </w:r>
          </w:p>
          <w:p w14:paraId="51FEAF07" w14:textId="77777777" w:rsidR="0069378D" w:rsidRPr="00521C02" w:rsidRDefault="0069378D" w:rsidP="00AD2E65">
            <w:pPr>
              <w:pStyle w:val="TopicDescription"/>
              <w:rPr>
                <w:sz w:val="16"/>
                <w:szCs w:val="16"/>
              </w:rPr>
            </w:pPr>
          </w:p>
          <w:p w14:paraId="542212E8" w14:textId="52183F0B" w:rsidR="00611A6C" w:rsidRPr="00521C02" w:rsidRDefault="00521C02" w:rsidP="00AD2E65">
            <w:pPr>
              <w:pStyle w:val="TopicDescription"/>
              <w:rPr>
                <w:sz w:val="16"/>
                <w:szCs w:val="16"/>
              </w:rPr>
            </w:pPr>
            <w:r>
              <w:rPr>
                <w:sz w:val="16"/>
                <w:szCs w:val="16"/>
              </w:rPr>
              <w:t xml:space="preserve"> </w:t>
            </w:r>
            <w:r w:rsidR="00611A6C" w:rsidRPr="00521C02">
              <w:rPr>
                <w:sz w:val="16"/>
                <w:szCs w:val="16"/>
              </w:rPr>
              <w:t>PAGES</w:t>
            </w:r>
            <w:r w:rsidR="00082369" w:rsidRPr="00521C02">
              <w:rPr>
                <w:sz w:val="16"/>
                <w:szCs w:val="16"/>
              </w:rPr>
              <w:t xml:space="preserve"> </w:t>
            </w:r>
            <w:r w:rsidR="0055184B" w:rsidRPr="00521C02">
              <w:rPr>
                <w:sz w:val="16"/>
                <w:szCs w:val="16"/>
              </w:rPr>
              <w:t>17-18</w:t>
            </w:r>
          </w:p>
          <w:p w14:paraId="0C78D7CA" w14:textId="0C262B17" w:rsidR="00611A6C" w:rsidRDefault="00082369" w:rsidP="00BC28B0">
            <w:pPr>
              <w:pStyle w:val="TopicDescription"/>
            </w:pPr>
            <w:r w:rsidRPr="00476565">
              <w:rPr>
                <w:sz w:val="16"/>
                <w:szCs w:val="16"/>
              </w:rPr>
              <w:t>Fun P</w:t>
            </w:r>
            <w:r w:rsidR="00476565">
              <w:rPr>
                <w:sz w:val="16"/>
                <w:szCs w:val="16"/>
              </w:rPr>
              <w:t>ages</w:t>
            </w:r>
          </w:p>
        </w:tc>
      </w:tr>
    </w:tbl>
    <w:p w14:paraId="2D57DB01" w14:textId="1A7E8224" w:rsidR="00944BE4" w:rsidRDefault="00944BE4" w:rsidP="00BC28B0">
      <w:pPr>
        <w:pStyle w:val="NoSpacing"/>
        <w:rPr>
          <w:rFonts w:ascii="Imprint MT Shadow" w:hAnsi="Imprint MT Shadow"/>
          <w:color w:val="31849B" w:themeColor="accent5" w:themeShade="BF"/>
          <w:sz w:val="44"/>
          <w:szCs w:val="44"/>
        </w:rPr>
      </w:pPr>
      <w:r>
        <w:rPr>
          <w:rFonts w:ascii="Imprint MT Shadow" w:hAnsi="Imprint MT Shadow"/>
          <w:color w:val="31849B" w:themeColor="accent5" w:themeShade="BF"/>
          <w:sz w:val="44"/>
          <w:szCs w:val="44"/>
        </w:rPr>
        <w:lastRenderedPageBreak/>
        <w:t xml:space="preserve">                    </w:t>
      </w:r>
    </w:p>
    <w:p w14:paraId="02534C90" w14:textId="759B83BE" w:rsidR="00A210A8" w:rsidRDefault="00A210A8">
      <w:pPr>
        <w:rPr>
          <w:rFonts w:ascii="Imprint MT Shadow" w:eastAsia="sans-serif" w:hAnsi="Imprint MT Shadow" w:cs="sans-serif"/>
          <w:color w:val="365F91" w:themeColor="accent1" w:themeShade="BF"/>
          <w:spacing w:val="-5"/>
          <w:sz w:val="40"/>
          <w:szCs w:val="40"/>
        </w:rPr>
      </w:pPr>
      <w:r w:rsidRPr="00A30065">
        <w:rPr>
          <w:rFonts w:ascii="Imprint MT Shadow" w:eastAsia="sans-serif" w:hAnsi="Imprint MT Shadow" w:cs="sans-serif"/>
          <w:color w:val="365F91" w:themeColor="accent1" w:themeShade="BF"/>
          <w:spacing w:val="-5"/>
          <w:sz w:val="40"/>
          <w:szCs w:val="40"/>
        </w:rPr>
        <w:t>Message from The President</w:t>
      </w:r>
      <w:r>
        <w:rPr>
          <w:rFonts w:ascii="Imprint MT Shadow" w:eastAsia="sans-serif" w:hAnsi="Imprint MT Shadow" w:cs="sans-serif"/>
          <w:color w:val="365F91" w:themeColor="accent1" w:themeShade="BF"/>
          <w:spacing w:val="-5"/>
          <w:sz w:val="40"/>
          <w:szCs w:val="40"/>
        </w:rPr>
        <w:t xml:space="preserve"> – Nancy Cameron</w:t>
      </w:r>
    </w:p>
    <w:p w14:paraId="2B338071" w14:textId="77777777" w:rsidR="00A210A8" w:rsidRDefault="00A210A8" w:rsidP="00A210A8">
      <w:pPr>
        <w:pStyle w:val="NoSpacing"/>
        <w:rPr>
          <w:rFonts w:ascii="Segoe Print" w:hAnsi="Segoe Print" w:cs="Sans Serif Collection"/>
        </w:rPr>
      </w:pPr>
    </w:p>
    <w:p w14:paraId="71BB76CC" w14:textId="77777777" w:rsidR="00A210A8" w:rsidRDefault="00A210A8" w:rsidP="00A210A8">
      <w:pPr>
        <w:pStyle w:val="NoSpacing"/>
        <w:rPr>
          <w:rFonts w:ascii="Segoe Print" w:hAnsi="Segoe Print" w:cs="Sans Serif Collection"/>
        </w:rPr>
      </w:pPr>
    </w:p>
    <w:p w14:paraId="7683611B" w14:textId="6D410075" w:rsidR="00A210A8" w:rsidRPr="00A210A8" w:rsidRDefault="00A210A8" w:rsidP="00A210A8">
      <w:pPr>
        <w:pStyle w:val="NoSpacing"/>
        <w:rPr>
          <w:rFonts w:ascii="Segoe Print" w:hAnsi="Segoe Print" w:cs="Sans Serif Collection"/>
        </w:rPr>
      </w:pPr>
      <w:r w:rsidRPr="00A210A8">
        <w:rPr>
          <w:rFonts w:ascii="Segoe Print" w:hAnsi="Segoe Print" w:cs="Sans Serif Collection"/>
        </w:rPr>
        <w:t>My wings are flappin’ but the faster I go, the behinder I git!!</w:t>
      </w:r>
    </w:p>
    <w:p w14:paraId="257DCF28" w14:textId="0301C8DC" w:rsidR="00A210A8" w:rsidRPr="00A210A8" w:rsidRDefault="00A210A8" w:rsidP="00A210A8">
      <w:pPr>
        <w:pStyle w:val="NoSpacing"/>
        <w:rPr>
          <w:rFonts w:ascii="Segoe Print" w:hAnsi="Segoe Print" w:cs="Sans Serif Collection"/>
        </w:rPr>
      </w:pPr>
      <w:r w:rsidRPr="00A210A8">
        <w:rPr>
          <w:rFonts w:ascii="Segoe Print" w:hAnsi="Segoe Print" w:cs="Sans Serif Collection"/>
        </w:rPr>
        <w:t>Just returned from the ESA IC Convention in Norfolk, VA!  A beautiful place, so different from here!  That’s what I love about IC Conventions -</w:t>
      </w:r>
    </w:p>
    <w:p w14:paraId="66810167" w14:textId="77777777" w:rsidR="00A210A8" w:rsidRPr="00A210A8" w:rsidRDefault="00A210A8" w:rsidP="00A210A8">
      <w:pPr>
        <w:pStyle w:val="NoSpacing"/>
        <w:rPr>
          <w:rFonts w:ascii="Segoe Print" w:hAnsi="Segoe Print" w:cs="Sans Serif Collection"/>
        </w:rPr>
      </w:pPr>
      <w:r w:rsidRPr="00A210A8">
        <w:rPr>
          <w:rFonts w:ascii="Segoe Print" w:hAnsi="Segoe Print" w:cs="Sans Serif Collection"/>
        </w:rPr>
        <w:t xml:space="preserve"> I get to go places I would never have visited without ESA!!  </w:t>
      </w:r>
    </w:p>
    <w:p w14:paraId="7E1FBE61" w14:textId="77777777" w:rsidR="00A210A8" w:rsidRDefault="00A210A8">
      <w:pPr>
        <w:rPr>
          <w:rFonts w:ascii="sans-serif" w:eastAsia="sans-serif" w:hAnsi="sans-serif" w:cs="sans-serif"/>
          <w:color w:val="1D2228"/>
          <w:spacing w:val="-5"/>
          <w:sz w:val="24"/>
          <w:szCs w:val="24"/>
        </w:rPr>
      </w:pPr>
      <w:r>
        <w:rPr>
          <w:rFonts w:ascii="sans-serif" w:eastAsia="sans-serif" w:hAnsi="sans-serif" w:cs="sans-serif"/>
          <w:noProof/>
          <w:color w:val="1D2228"/>
          <w:spacing w:val="-5"/>
          <w:sz w:val="24"/>
          <w:szCs w:val="24"/>
        </w:rPr>
        <w:drawing>
          <wp:inline distT="0" distB="0" distL="114300" distR="114300" wp14:anchorId="2C45D055" wp14:editId="0D561E41">
            <wp:extent cx="2192655" cy="1650365"/>
            <wp:effectExtent l="0" t="0" r="1905" b="10795"/>
            <wp:docPr id="1336691475" name="Picture 1336691475" descr="Ho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otel"/>
                    <pic:cNvPicPr>
                      <a:picLocks noChangeAspect="1"/>
                    </pic:cNvPicPr>
                  </pic:nvPicPr>
                  <pic:blipFill>
                    <a:blip r:embed="rId13"/>
                    <a:stretch>
                      <a:fillRect/>
                    </a:stretch>
                  </pic:blipFill>
                  <pic:spPr>
                    <a:xfrm>
                      <a:off x="0" y="0"/>
                      <a:ext cx="2192655" cy="1650365"/>
                    </a:xfrm>
                    <a:prstGeom prst="rect">
                      <a:avLst/>
                    </a:prstGeom>
                  </pic:spPr>
                </pic:pic>
              </a:graphicData>
            </a:graphic>
          </wp:inline>
        </w:drawing>
      </w:r>
    </w:p>
    <w:p w14:paraId="22D79A02" w14:textId="77777777" w:rsidR="00A210A8" w:rsidRPr="00A210A8" w:rsidRDefault="00A210A8" w:rsidP="00A210A8">
      <w:pPr>
        <w:pStyle w:val="NoSpacing"/>
        <w:rPr>
          <w:rFonts w:ascii="Segoe Print" w:hAnsi="Segoe Print"/>
        </w:rPr>
      </w:pPr>
      <w:r w:rsidRPr="00A210A8">
        <w:rPr>
          <w:rFonts w:ascii="Segoe Print" w:hAnsi="Segoe Print"/>
        </w:rPr>
        <w:t xml:space="preserve">Convention was great with the eastern sea as the background and President Celeste Webb’s theme of “Anchored in ESA” tying everything together.  It was fast paced, as three days were cut from the former format!  Kept us on the run but we did manage to get everything done.  Only found one mermaid this time, ‘cause we didn’t take trips outside of the hotel - she was dockside at the hotel!  </w:t>
      </w:r>
    </w:p>
    <w:p w14:paraId="443C017D" w14:textId="77777777" w:rsidR="00A210A8" w:rsidRPr="00A210A8" w:rsidRDefault="00A210A8" w:rsidP="00A210A8">
      <w:pPr>
        <w:pStyle w:val="NoSpacing"/>
        <w:rPr>
          <w:rFonts w:ascii="Segoe Print" w:hAnsi="Segoe Print"/>
          <w:sz w:val="24"/>
          <w:szCs w:val="24"/>
        </w:rPr>
      </w:pPr>
    </w:p>
    <w:p w14:paraId="4D11EC2E" w14:textId="77777777" w:rsidR="00A210A8" w:rsidRPr="00A210A8" w:rsidRDefault="00A210A8" w:rsidP="00A210A8">
      <w:pPr>
        <w:pStyle w:val="NoSpacing"/>
        <w:rPr>
          <w:rFonts w:ascii="Segoe Print" w:hAnsi="Segoe Print"/>
        </w:rPr>
      </w:pPr>
      <w:r w:rsidRPr="00A210A8">
        <w:rPr>
          <w:rFonts w:ascii="Segoe Print" w:hAnsi="Segoe Print"/>
        </w:rPr>
        <w:t xml:space="preserve">Awards will be announced at Fall Fest.  </w:t>
      </w:r>
    </w:p>
    <w:p w14:paraId="439E7D66" w14:textId="77777777" w:rsidR="00A210A8" w:rsidRPr="00A210A8" w:rsidRDefault="00A210A8" w:rsidP="00A210A8">
      <w:pPr>
        <w:pStyle w:val="NoSpacing"/>
        <w:rPr>
          <w:rFonts w:ascii="Segoe Print" w:hAnsi="Segoe Print"/>
        </w:rPr>
      </w:pPr>
      <w:r w:rsidRPr="00A210A8">
        <w:rPr>
          <w:rFonts w:ascii="Segoe Print" w:hAnsi="Segoe Print"/>
        </w:rPr>
        <w:t>COLORADO has lots to be proud of!!</w:t>
      </w:r>
    </w:p>
    <w:p w14:paraId="323D7FFB" w14:textId="77777777" w:rsidR="00A210A8" w:rsidRPr="00A210A8" w:rsidRDefault="00A210A8" w:rsidP="00A210A8">
      <w:pPr>
        <w:pStyle w:val="NoSpacing"/>
        <w:rPr>
          <w:rFonts w:ascii="Segoe Print" w:hAnsi="Segoe Print"/>
        </w:rPr>
      </w:pPr>
    </w:p>
    <w:p w14:paraId="7C63966C" w14:textId="77777777" w:rsidR="00A210A8" w:rsidRPr="00A210A8" w:rsidRDefault="00A210A8" w:rsidP="00A210A8">
      <w:pPr>
        <w:pStyle w:val="NoSpacing"/>
        <w:rPr>
          <w:rFonts w:ascii="Segoe Print" w:hAnsi="Segoe Print"/>
        </w:rPr>
      </w:pPr>
      <w:r w:rsidRPr="00A210A8">
        <w:rPr>
          <w:rFonts w:ascii="Segoe Print" w:hAnsi="Segoe Print"/>
        </w:rPr>
        <w:t xml:space="preserve">The new IC President, Angie Butenschoen from Missouri has chosen her theme for the coming year - “If not You, than Who?”  All the states’ presidents are a part of her team.  We choose a name to identify ourselves - forever after!!  The logo has a circle with the theme in the middle and lines radiating out like rays.  So we are the WHO RAYS!  </w:t>
      </w:r>
    </w:p>
    <w:p w14:paraId="138EB010" w14:textId="77777777" w:rsidR="00A210A8" w:rsidRDefault="00A210A8">
      <w:pPr>
        <w:rPr>
          <w:rFonts w:ascii="sans-serif" w:eastAsia="sans-serif" w:hAnsi="sans-serif" w:cs="sans-serif"/>
          <w:color w:val="1D2228"/>
          <w:spacing w:val="-5"/>
          <w:sz w:val="24"/>
          <w:szCs w:val="24"/>
        </w:rPr>
      </w:pPr>
      <w:r>
        <w:rPr>
          <w:rFonts w:ascii="sans-serif" w:eastAsia="sans-serif" w:hAnsi="sans-serif" w:cs="sans-serif"/>
          <w:color w:val="1D2228"/>
          <w:spacing w:val="-5"/>
          <w:sz w:val="24"/>
          <w:szCs w:val="24"/>
        </w:rPr>
        <w:t xml:space="preserve">                            </w:t>
      </w:r>
      <w:r>
        <w:rPr>
          <w:rFonts w:ascii="sans-serif" w:eastAsia="sans-serif" w:hAnsi="sans-serif" w:cs="sans-serif"/>
          <w:noProof/>
          <w:color w:val="1D2228"/>
          <w:spacing w:val="-5"/>
          <w:sz w:val="24"/>
          <w:szCs w:val="24"/>
        </w:rPr>
        <w:drawing>
          <wp:inline distT="0" distB="0" distL="114300" distR="114300" wp14:anchorId="3BD36121" wp14:editId="37420DB3">
            <wp:extent cx="1386205" cy="1070610"/>
            <wp:effectExtent l="0" t="0" r="635" b="11430"/>
            <wp:docPr id="1873013222" name="Picture 1873013222" descr="ALB 26-27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LB 26-27 Logo (1)"/>
                    <pic:cNvPicPr>
                      <a:picLocks noChangeAspect="1"/>
                    </pic:cNvPicPr>
                  </pic:nvPicPr>
                  <pic:blipFill>
                    <a:blip r:embed="rId14"/>
                    <a:stretch>
                      <a:fillRect/>
                    </a:stretch>
                  </pic:blipFill>
                  <pic:spPr>
                    <a:xfrm>
                      <a:off x="0" y="0"/>
                      <a:ext cx="1386205" cy="1070610"/>
                    </a:xfrm>
                    <a:prstGeom prst="rect">
                      <a:avLst/>
                    </a:prstGeom>
                  </pic:spPr>
                </pic:pic>
              </a:graphicData>
            </a:graphic>
          </wp:inline>
        </w:drawing>
      </w:r>
    </w:p>
    <w:p w14:paraId="64050EFB" w14:textId="3778D6CB" w:rsidR="00A210A8" w:rsidRPr="00F91D29" w:rsidRDefault="00F91D29">
      <w:pPr>
        <w:rPr>
          <w:rFonts w:ascii="Arial" w:eastAsia="sans-serif" w:hAnsi="Arial" w:cs="Arial"/>
          <w:color w:val="1D2228"/>
          <w:spacing w:val="-5"/>
          <w:sz w:val="18"/>
          <w:szCs w:val="18"/>
        </w:rPr>
      </w:pPr>
      <w:r w:rsidRPr="00F91D29">
        <w:rPr>
          <w:rFonts w:ascii="sans-serif" w:eastAsia="sans-serif" w:hAnsi="sans-serif" w:cs="sans-serif"/>
          <w:color w:val="1D2228"/>
          <w:spacing w:val="-5"/>
          <w:sz w:val="18"/>
          <w:szCs w:val="18"/>
        </w:rPr>
        <w:t xml:space="preserve">                                                </w:t>
      </w:r>
      <w:r>
        <w:rPr>
          <w:rFonts w:ascii="sans-serif" w:eastAsia="sans-serif" w:hAnsi="sans-serif" w:cs="sans-serif"/>
          <w:color w:val="1D2228"/>
          <w:spacing w:val="-5"/>
          <w:sz w:val="18"/>
          <w:szCs w:val="18"/>
        </w:rPr>
        <w:t xml:space="preserve">                           </w:t>
      </w:r>
      <w:r w:rsidRPr="00F91D29">
        <w:rPr>
          <w:rFonts w:ascii="sans-serif" w:eastAsia="sans-serif" w:hAnsi="sans-serif" w:cs="sans-serif"/>
          <w:color w:val="1D2228"/>
          <w:spacing w:val="-5"/>
          <w:sz w:val="18"/>
          <w:szCs w:val="18"/>
        </w:rPr>
        <w:t xml:space="preserve">       </w:t>
      </w:r>
      <w:r w:rsidRPr="00F91D29">
        <w:rPr>
          <w:rFonts w:ascii="Arial" w:eastAsia="sans-serif" w:hAnsi="Arial" w:cs="Arial"/>
          <w:color w:val="1D2228"/>
          <w:spacing w:val="-5"/>
          <w:sz w:val="18"/>
          <w:szCs w:val="18"/>
        </w:rPr>
        <w:t>-2-</w:t>
      </w:r>
    </w:p>
    <w:p w14:paraId="54B2DFD0" w14:textId="77777777" w:rsidR="00A210A8" w:rsidRDefault="00A210A8" w:rsidP="00A210A8">
      <w:pPr>
        <w:pStyle w:val="NoSpacing"/>
        <w:rPr>
          <w:rFonts w:ascii="Segoe Print" w:hAnsi="Segoe Print"/>
        </w:rPr>
      </w:pPr>
    </w:p>
    <w:p w14:paraId="2A4EA832" w14:textId="77777777" w:rsidR="00A210A8" w:rsidRDefault="00A210A8" w:rsidP="00A210A8">
      <w:pPr>
        <w:pStyle w:val="NoSpacing"/>
        <w:rPr>
          <w:rFonts w:ascii="Segoe Print" w:hAnsi="Segoe Print"/>
        </w:rPr>
      </w:pPr>
    </w:p>
    <w:p w14:paraId="311CA3BA" w14:textId="3FC95856" w:rsidR="00A210A8" w:rsidRPr="00A210A8" w:rsidRDefault="00A210A8" w:rsidP="00A210A8">
      <w:pPr>
        <w:pStyle w:val="NoSpacing"/>
        <w:rPr>
          <w:rFonts w:ascii="Segoe Print" w:hAnsi="Segoe Print"/>
        </w:rPr>
      </w:pPr>
      <w:r w:rsidRPr="00A210A8">
        <w:rPr>
          <w:rFonts w:ascii="Segoe Print" w:hAnsi="Segoe Print"/>
        </w:rPr>
        <w:t>So, to Business:</w:t>
      </w:r>
    </w:p>
    <w:p w14:paraId="32C1E9AB" w14:textId="77777777" w:rsidR="00A210A8" w:rsidRPr="00A210A8" w:rsidRDefault="00A210A8" w:rsidP="00A210A8">
      <w:pPr>
        <w:pStyle w:val="NoSpacing"/>
        <w:rPr>
          <w:rFonts w:ascii="Segoe Print" w:hAnsi="Segoe Print"/>
        </w:rPr>
      </w:pPr>
      <w:r w:rsidRPr="00A210A8">
        <w:rPr>
          <w:rFonts w:ascii="Segoe Print" w:hAnsi="Segoe Print"/>
        </w:rPr>
        <w:t>Yearbook information - Ginger has sent out a CSC Communications notice that we need all officer changes - or if there are no changes, we need that info too!  Please let us hear from your chapter - ASAP!!</w:t>
      </w:r>
    </w:p>
    <w:p w14:paraId="542E0974" w14:textId="77777777" w:rsidR="00A210A8" w:rsidRPr="00A210A8" w:rsidRDefault="00A210A8" w:rsidP="00A210A8">
      <w:pPr>
        <w:pStyle w:val="NoSpacing"/>
        <w:rPr>
          <w:rFonts w:ascii="Segoe Print" w:hAnsi="Segoe Print"/>
        </w:rPr>
      </w:pPr>
    </w:p>
    <w:p w14:paraId="052D9A29" w14:textId="77777777" w:rsidR="00A210A8" w:rsidRPr="00A210A8" w:rsidRDefault="00A210A8" w:rsidP="00A210A8">
      <w:pPr>
        <w:pStyle w:val="NoSpacing"/>
        <w:rPr>
          <w:rFonts w:ascii="Segoe Print" w:hAnsi="Segoe Print"/>
        </w:rPr>
      </w:pPr>
      <w:r w:rsidRPr="00A210A8">
        <w:rPr>
          <w:rFonts w:ascii="Segoe Print" w:hAnsi="Segoe Print"/>
        </w:rPr>
        <w:t>Fall Fest - I’m sure most of you have heard the date has changed to September 26 (Saturday).  It will be a one-day meeting BUT I’ve just found out the Akron Ladies have a special event for us on Fri. Evening.  Details will be in the flyer which will be out soon.  The ladies are excited about having us visit them!</w:t>
      </w:r>
    </w:p>
    <w:p w14:paraId="417FC367" w14:textId="77777777" w:rsidR="00A210A8" w:rsidRPr="00A210A8" w:rsidRDefault="00A210A8" w:rsidP="00A210A8">
      <w:pPr>
        <w:pStyle w:val="NoSpacing"/>
        <w:rPr>
          <w:rFonts w:ascii="Segoe Print" w:hAnsi="Segoe Print"/>
        </w:rPr>
      </w:pPr>
    </w:p>
    <w:p w14:paraId="5D781C36" w14:textId="77777777" w:rsidR="00A210A8" w:rsidRPr="00835D58" w:rsidRDefault="00A210A8" w:rsidP="00A210A8">
      <w:pPr>
        <w:pStyle w:val="NoSpacing"/>
        <w:rPr>
          <w:rFonts w:ascii="Segoe Print" w:hAnsi="Segoe Print"/>
        </w:rPr>
      </w:pPr>
      <w:r w:rsidRPr="00835D58">
        <w:rPr>
          <w:rFonts w:ascii="Segoe Print" w:hAnsi="Segoe Print"/>
        </w:rPr>
        <w:t xml:space="preserve">Colorado Facebook page - Dixie Daly will update our page so more info will get out about what we are doing!  Please send her photos and info on projects you and your chapter are doing so we can let CSC be known!!  You all do a lot!  Even if you post on Facebook - send it to Dixie too!  You can access her email from the website. </w:t>
      </w:r>
    </w:p>
    <w:p w14:paraId="015A449A" w14:textId="2EAA87D1" w:rsidR="00A210A8" w:rsidRPr="00A210A8" w:rsidRDefault="00835D58" w:rsidP="00A210A8">
      <w:pPr>
        <w:pStyle w:val="NoSpacing"/>
        <w:rPr>
          <w:rFonts w:ascii="Segoe Print" w:hAnsi="Segoe Print"/>
        </w:rPr>
      </w:pPr>
      <w:r>
        <w:rPr>
          <w:rFonts w:ascii="Segoe Print" w:hAnsi="Segoe Print"/>
        </w:rPr>
        <w:t xml:space="preserve"> </w:t>
      </w:r>
    </w:p>
    <w:p w14:paraId="7F0681F0" w14:textId="77777777" w:rsidR="00A210A8" w:rsidRPr="00A210A8" w:rsidRDefault="00A210A8" w:rsidP="00A210A8">
      <w:pPr>
        <w:pStyle w:val="NoSpacing"/>
        <w:rPr>
          <w:rFonts w:ascii="Segoe Print" w:hAnsi="Segoe Print"/>
        </w:rPr>
      </w:pPr>
      <w:r w:rsidRPr="00A210A8">
        <w:rPr>
          <w:rFonts w:ascii="Segoe Print" w:hAnsi="Segoe Print"/>
        </w:rPr>
        <w:t xml:space="preserve">Spring Fling - I am looking for a location for March.  Are there any chapters who would like to volunteer to host?  We can have a one-day meeting then also!  </w:t>
      </w:r>
    </w:p>
    <w:p w14:paraId="37B3C4A8" w14:textId="77777777" w:rsidR="00A210A8" w:rsidRPr="00A210A8" w:rsidRDefault="00A210A8" w:rsidP="00A210A8">
      <w:pPr>
        <w:pStyle w:val="NoSpacing"/>
        <w:rPr>
          <w:rFonts w:ascii="Segoe Print" w:hAnsi="Segoe Print"/>
        </w:rPr>
      </w:pPr>
    </w:p>
    <w:p w14:paraId="068C38C7" w14:textId="77777777" w:rsidR="00A210A8" w:rsidRPr="00A210A8" w:rsidRDefault="00A210A8" w:rsidP="00A210A8">
      <w:pPr>
        <w:pStyle w:val="NoSpacing"/>
        <w:rPr>
          <w:rFonts w:ascii="Segoe Print" w:hAnsi="Segoe Print"/>
        </w:rPr>
      </w:pPr>
      <w:r w:rsidRPr="00A210A8">
        <w:rPr>
          <w:rFonts w:ascii="Segoe Print" w:hAnsi="Segoe Print"/>
        </w:rPr>
        <w:t>Here are some photos I took on my phone from IC Convention- I will have others from the photographer later.</w:t>
      </w:r>
    </w:p>
    <w:p w14:paraId="4C6AD24E" w14:textId="77777777" w:rsidR="00A210A8" w:rsidRDefault="00A210A8">
      <w:pPr>
        <w:rPr>
          <w:rFonts w:ascii="sans-serif" w:eastAsia="sans-serif" w:hAnsi="sans-serif" w:cs="sans-serif"/>
          <w:color w:val="1D2228"/>
          <w:spacing w:val="-5"/>
          <w:sz w:val="24"/>
          <w:szCs w:val="24"/>
        </w:rPr>
      </w:pPr>
      <w:r>
        <w:rPr>
          <w:rFonts w:ascii="sans-serif" w:eastAsia="sans-serif" w:hAnsi="sans-serif" w:cs="sans-serif"/>
          <w:noProof/>
          <w:color w:val="1D2228"/>
          <w:spacing w:val="-5"/>
          <w:sz w:val="24"/>
          <w:szCs w:val="24"/>
        </w:rPr>
        <w:drawing>
          <wp:inline distT="0" distB="0" distL="114300" distR="114300" wp14:anchorId="7C145647" wp14:editId="333EE239">
            <wp:extent cx="1716405" cy="1292225"/>
            <wp:effectExtent l="0" t="0" r="5715" b="3175"/>
            <wp:docPr id="1366063780" name="Picture 1366063780" descr="Merma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rmaids"/>
                    <pic:cNvPicPr>
                      <a:picLocks noChangeAspect="1"/>
                    </pic:cNvPicPr>
                  </pic:nvPicPr>
                  <pic:blipFill>
                    <a:blip r:embed="rId15"/>
                    <a:stretch>
                      <a:fillRect/>
                    </a:stretch>
                  </pic:blipFill>
                  <pic:spPr>
                    <a:xfrm>
                      <a:off x="0" y="0"/>
                      <a:ext cx="1716405" cy="1292225"/>
                    </a:xfrm>
                    <a:prstGeom prst="rect">
                      <a:avLst/>
                    </a:prstGeom>
                  </pic:spPr>
                </pic:pic>
              </a:graphicData>
            </a:graphic>
          </wp:inline>
        </w:drawing>
      </w:r>
      <w:r>
        <w:rPr>
          <w:rFonts w:ascii="sans-serif" w:eastAsia="sans-serif" w:hAnsi="sans-serif" w:cs="sans-serif"/>
          <w:color w:val="1D2228"/>
          <w:spacing w:val="-5"/>
          <w:sz w:val="24"/>
          <w:szCs w:val="24"/>
        </w:rPr>
        <w:t xml:space="preserve">                 </w:t>
      </w:r>
      <w:r>
        <w:rPr>
          <w:rFonts w:ascii="sans-serif" w:eastAsia="sans-serif" w:hAnsi="sans-serif" w:cs="sans-serif"/>
          <w:noProof/>
          <w:color w:val="1D2228"/>
          <w:spacing w:val="-5"/>
          <w:sz w:val="24"/>
          <w:szCs w:val="24"/>
        </w:rPr>
        <w:drawing>
          <wp:inline distT="0" distB="0" distL="114300" distR="114300" wp14:anchorId="0E796513" wp14:editId="62273E80">
            <wp:extent cx="1004570" cy="1334135"/>
            <wp:effectExtent l="0" t="0" r="1270" b="6985"/>
            <wp:docPr id="5" name="Picture 5" descr="Ferry 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erry Ride"/>
                    <pic:cNvPicPr>
                      <a:picLocks noChangeAspect="1"/>
                    </pic:cNvPicPr>
                  </pic:nvPicPr>
                  <pic:blipFill>
                    <a:blip r:embed="rId16"/>
                    <a:stretch>
                      <a:fillRect/>
                    </a:stretch>
                  </pic:blipFill>
                  <pic:spPr>
                    <a:xfrm>
                      <a:off x="0" y="0"/>
                      <a:ext cx="1004570" cy="1334135"/>
                    </a:xfrm>
                    <a:prstGeom prst="rect">
                      <a:avLst/>
                    </a:prstGeom>
                  </pic:spPr>
                </pic:pic>
              </a:graphicData>
            </a:graphic>
          </wp:inline>
        </w:drawing>
      </w:r>
    </w:p>
    <w:p w14:paraId="3912D407" w14:textId="77777777" w:rsidR="00A210A8" w:rsidRPr="00A210A8" w:rsidRDefault="00A210A8" w:rsidP="00A210A8">
      <w:pPr>
        <w:pStyle w:val="NoSpacing"/>
        <w:rPr>
          <w:rFonts w:ascii="Segoe Print" w:hAnsi="Segoe Print"/>
        </w:rPr>
      </w:pPr>
      <w:r w:rsidRPr="00A210A8">
        <w:rPr>
          <w:rFonts w:ascii="Segoe Print" w:hAnsi="Segoe Print"/>
        </w:rPr>
        <w:t>Outside our hotel                 Ferry Ride $2 - cool breeze</w:t>
      </w:r>
    </w:p>
    <w:p w14:paraId="225CD448" w14:textId="12F88712" w:rsidR="00A210A8" w:rsidRPr="00A210A8" w:rsidRDefault="00A210A8" w:rsidP="00A210A8">
      <w:pPr>
        <w:pStyle w:val="NoSpacing"/>
        <w:rPr>
          <w:rFonts w:ascii="Segoe Print" w:hAnsi="Segoe Print"/>
        </w:rPr>
      </w:pPr>
      <w:r>
        <w:rPr>
          <w:rFonts w:ascii="Segoe Print" w:hAnsi="Segoe Print"/>
        </w:rPr>
        <w:t xml:space="preserve">                                        </w:t>
      </w:r>
      <w:r w:rsidRPr="00A210A8">
        <w:rPr>
          <w:rFonts w:ascii="Segoe Print" w:hAnsi="Segoe Print"/>
        </w:rPr>
        <w:t>Across the Elizabeth River</w:t>
      </w:r>
    </w:p>
    <w:p w14:paraId="5E48896C" w14:textId="77777777" w:rsidR="00A210A8" w:rsidRPr="00A30065" w:rsidRDefault="00A210A8">
      <w:pPr>
        <w:rPr>
          <w:rFonts w:ascii="sans-serif" w:eastAsia="sans-serif" w:hAnsi="sans-serif" w:cs="sans-serif"/>
          <w:color w:val="1D2228"/>
          <w:spacing w:val="-5"/>
        </w:rPr>
      </w:pPr>
      <w:r w:rsidRPr="00A30065">
        <w:rPr>
          <w:rFonts w:ascii="sans-serif" w:eastAsia="sans-serif" w:hAnsi="sans-serif" w:cs="sans-serif"/>
          <w:color w:val="1D2228"/>
          <w:spacing w:val="-5"/>
        </w:rPr>
        <w:t xml:space="preserve">Please let me know if there is any way I can be of help to you and your chapter and HAVE A WONDERFUL ESA YEAR!  </w:t>
      </w:r>
    </w:p>
    <w:p w14:paraId="1FCCE813" w14:textId="77777777" w:rsidR="00A210A8" w:rsidRPr="00A30065" w:rsidRDefault="00A210A8">
      <w:pPr>
        <w:ind w:left="4320" w:firstLine="720"/>
        <w:rPr>
          <w:rFonts w:ascii="sans-serif" w:eastAsia="sans-serif" w:hAnsi="sans-serif" w:cs="sans-serif"/>
          <w:color w:val="1D2228"/>
          <w:spacing w:val="-5"/>
        </w:rPr>
      </w:pPr>
      <w:r w:rsidRPr="00A30065">
        <w:rPr>
          <w:rFonts w:ascii="sans-serif" w:eastAsia="sans-serif" w:hAnsi="sans-serif" w:cs="sans-serif"/>
          <w:color w:val="1D2228"/>
          <w:spacing w:val="-5"/>
        </w:rPr>
        <w:t>Agape’</w:t>
      </w:r>
      <w:r>
        <w:rPr>
          <w:rFonts w:ascii="sans-serif" w:eastAsia="sans-serif" w:hAnsi="sans-serif" w:cs="sans-serif"/>
          <w:color w:val="1D2228"/>
          <w:spacing w:val="-5"/>
        </w:rPr>
        <w:t xml:space="preserve">, </w:t>
      </w:r>
      <w:r w:rsidRPr="00A30065">
        <w:rPr>
          <w:rFonts w:ascii="sans-serif" w:eastAsia="sans-serif" w:hAnsi="sans-serif" w:cs="sans-serif"/>
          <w:color w:val="1D2228"/>
          <w:spacing w:val="-5"/>
        </w:rPr>
        <w:t xml:space="preserve">Nancy   </w:t>
      </w:r>
    </w:p>
    <w:p w14:paraId="12EFF3B4" w14:textId="77777777" w:rsidR="00A210A8" w:rsidRDefault="00A210A8">
      <w:pPr>
        <w:rPr>
          <w:rFonts w:ascii="sans-serif" w:eastAsia="sans-serif" w:hAnsi="sans-serif" w:cs="sans-serif"/>
          <w:color w:val="1D2228"/>
          <w:spacing w:val="-5"/>
          <w:sz w:val="24"/>
          <w:szCs w:val="24"/>
        </w:rPr>
      </w:pPr>
      <w:r>
        <w:rPr>
          <w:rFonts w:ascii="sans-serif" w:eastAsia="sans-serif" w:hAnsi="sans-serif" w:cs="sans-serif"/>
          <w:color w:val="1D2228"/>
          <w:spacing w:val="-5"/>
          <w:sz w:val="24"/>
          <w:szCs w:val="24"/>
        </w:rPr>
        <w:t xml:space="preserve">  </w:t>
      </w:r>
    </w:p>
    <w:p w14:paraId="377A9AF2" w14:textId="77777777" w:rsidR="00944BE4" w:rsidRDefault="00944BE4" w:rsidP="00BC28B0">
      <w:pPr>
        <w:pStyle w:val="NoSpacing"/>
        <w:rPr>
          <w:rFonts w:ascii="Imprint MT Shadow" w:hAnsi="Imprint MT Shadow"/>
          <w:color w:val="31849B" w:themeColor="accent5" w:themeShade="BF"/>
          <w:sz w:val="44"/>
          <w:szCs w:val="44"/>
        </w:rPr>
      </w:pPr>
    </w:p>
    <w:p w14:paraId="2458C051" w14:textId="475F7696" w:rsidR="00BC28B0" w:rsidRDefault="00A210A8" w:rsidP="00BC28B0">
      <w:pPr>
        <w:pStyle w:val="NoSpacing"/>
        <w:rPr>
          <w:b/>
          <w:bCs/>
          <w:i/>
          <w:iCs/>
          <w:sz w:val="28"/>
          <w:szCs w:val="28"/>
        </w:rPr>
      </w:pPr>
      <w:r>
        <w:rPr>
          <w:rFonts w:ascii="Imprint MT Shadow" w:hAnsi="Imprint MT Shadow"/>
          <w:color w:val="31849B" w:themeColor="accent5" w:themeShade="BF"/>
          <w:sz w:val="44"/>
          <w:szCs w:val="44"/>
        </w:rPr>
        <w:lastRenderedPageBreak/>
        <w:t xml:space="preserve"> </w:t>
      </w:r>
    </w:p>
    <w:p w14:paraId="266DC0FA" w14:textId="00D6D9C6" w:rsidR="00944BE4" w:rsidRDefault="00047DCE" w:rsidP="00BC28B0">
      <w:pPr>
        <w:pStyle w:val="NoSpacing"/>
      </w:pPr>
      <w:r>
        <w:t xml:space="preserve"> </w:t>
      </w:r>
      <w:r w:rsidR="00944BE4">
        <w:t xml:space="preserve">                                                 </w:t>
      </w:r>
    </w:p>
    <w:p w14:paraId="3A59C914" w14:textId="1A851335" w:rsidR="00047DCE" w:rsidRDefault="00047DCE" w:rsidP="00047DCE">
      <w:pPr>
        <w:pStyle w:val="NoSpacing"/>
        <w:jc w:val="center"/>
        <w:rPr>
          <w:rFonts w:ascii="Imprint MT Shadow" w:hAnsi="Imprint MT Shadow"/>
          <w:color w:val="4F81BD" w:themeColor="accent1"/>
          <w:sz w:val="36"/>
          <w:szCs w:val="36"/>
        </w:rPr>
      </w:pPr>
      <w:r>
        <w:rPr>
          <w:rFonts w:ascii="Imprint MT Shadow" w:hAnsi="Imprint MT Shadow"/>
          <w:noProof/>
          <w:color w:val="4F81BD" w:themeColor="accent1"/>
          <w:sz w:val="36"/>
          <w:szCs w:val="36"/>
        </w:rPr>
        <w:drawing>
          <wp:inline distT="0" distB="0" distL="0" distR="0" wp14:anchorId="7E3E9192" wp14:editId="012BC557">
            <wp:extent cx="2475723" cy="1388927"/>
            <wp:effectExtent l="0" t="0" r="1270" b="1905"/>
            <wp:docPr id="336168743" name="Picture 6" descr="The image shows a hummingbird with iridescent feathers, hovering near a vibrant yellow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68743" name="Picture 6" descr="The image shows a hummingbird with iridescent feathers, hovering near a vibrant yellow flow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0954" cy="1408692"/>
                    </a:xfrm>
                    <a:prstGeom prst="rect">
                      <a:avLst/>
                    </a:prstGeom>
                  </pic:spPr>
                </pic:pic>
              </a:graphicData>
            </a:graphic>
          </wp:inline>
        </w:drawing>
      </w:r>
    </w:p>
    <w:p w14:paraId="5668AE51" w14:textId="77777777" w:rsidR="00047DCE" w:rsidRDefault="00047DCE" w:rsidP="00047DCE">
      <w:pPr>
        <w:pStyle w:val="NoSpacing"/>
        <w:jc w:val="center"/>
        <w:rPr>
          <w:rFonts w:ascii="Imprint MT Shadow" w:hAnsi="Imprint MT Shadow"/>
          <w:color w:val="4F81BD" w:themeColor="accent1"/>
          <w:sz w:val="36"/>
          <w:szCs w:val="36"/>
        </w:rPr>
      </w:pPr>
    </w:p>
    <w:p w14:paraId="09E55028" w14:textId="6AF1B990" w:rsidR="00047DCE" w:rsidRPr="00047DCE" w:rsidRDefault="00047DCE" w:rsidP="00047DCE">
      <w:pPr>
        <w:pStyle w:val="NoSpacing"/>
        <w:jc w:val="center"/>
        <w:rPr>
          <w:rFonts w:ascii="Imprint MT Shadow" w:hAnsi="Imprint MT Shadow"/>
          <w:color w:val="4F81BD" w:themeColor="accent1"/>
          <w:sz w:val="36"/>
          <w:szCs w:val="36"/>
        </w:rPr>
      </w:pPr>
      <w:r w:rsidRPr="00047DCE">
        <w:rPr>
          <w:rFonts w:ascii="Imprint MT Shadow" w:hAnsi="Imprint MT Shadow"/>
          <w:color w:val="4F81BD" w:themeColor="accent1"/>
          <w:sz w:val="36"/>
          <w:szCs w:val="36"/>
        </w:rPr>
        <w:t>ESA FOUNDATION 2026-2027</w:t>
      </w:r>
    </w:p>
    <w:p w14:paraId="3D40D3D7" w14:textId="33F9C068" w:rsidR="00047DCE" w:rsidRDefault="00047DCE" w:rsidP="00047DCE">
      <w:pPr>
        <w:pStyle w:val="NoSpacing"/>
      </w:pPr>
      <w:r>
        <w:t xml:space="preserve"> </w:t>
      </w:r>
    </w:p>
    <w:p w14:paraId="0BDCCC6D" w14:textId="0F572522" w:rsidR="00047DCE" w:rsidRDefault="00047DCE" w:rsidP="00047DCE">
      <w:pPr>
        <w:pStyle w:val="NoSpacing"/>
      </w:pPr>
      <w:r>
        <w:t>Greetings from Sandy Alexander, your 2026-2027 ESA Foundation Coordinator.</w:t>
      </w:r>
    </w:p>
    <w:p w14:paraId="13906B06" w14:textId="77777777" w:rsidR="00047DCE" w:rsidRDefault="00047DCE" w:rsidP="00047DCE">
      <w:pPr>
        <w:pStyle w:val="NoSpacing"/>
      </w:pPr>
    </w:p>
    <w:p w14:paraId="309B25F9" w14:textId="77777777" w:rsidR="00047DCE" w:rsidRPr="00047DCE" w:rsidRDefault="00047DCE" w:rsidP="00047DCE">
      <w:pPr>
        <w:pStyle w:val="NoSpacing"/>
        <w:jc w:val="center"/>
        <w:rPr>
          <w:b/>
          <w:bCs/>
        </w:rPr>
      </w:pPr>
      <w:r w:rsidRPr="00047DCE">
        <w:rPr>
          <w:b/>
          <w:bCs/>
        </w:rPr>
        <w:t>ESA Foundation Membership:</w:t>
      </w:r>
    </w:p>
    <w:p w14:paraId="2449C927" w14:textId="77777777" w:rsidR="00047DCE" w:rsidRPr="00047DCE" w:rsidRDefault="00047DCE" w:rsidP="00047DCE">
      <w:pPr>
        <w:pStyle w:val="NoSpacing"/>
      </w:pPr>
    </w:p>
    <w:p w14:paraId="1867B6BB" w14:textId="143FC83E" w:rsidR="00047DCE" w:rsidRDefault="00047DCE" w:rsidP="00047DCE">
      <w:pPr>
        <w:pStyle w:val="NoSpacing"/>
      </w:pPr>
      <w:r>
        <w:t>The ESA Foundation is a public foundation for anyone who shares our goals. The annual</w:t>
      </w:r>
      <w:r w:rsidR="00116A0F">
        <w:t xml:space="preserve"> </w:t>
      </w:r>
      <w:r>
        <w:t>membership fee is $40. You may also opt to support the Career Enhancement Grant through a</w:t>
      </w:r>
      <w:r w:rsidR="00116A0F">
        <w:t xml:space="preserve"> </w:t>
      </w:r>
      <w:r>
        <w:t>$500 one-time Life Active membership. All dues are tax deductible. In order to vote at the</w:t>
      </w:r>
      <w:r w:rsidR="00116A0F">
        <w:t xml:space="preserve"> </w:t>
      </w:r>
      <w:r>
        <w:t>annual meeting, the active member must have their annual dues paid before December 31. As</w:t>
      </w:r>
      <w:r w:rsidR="00116A0F">
        <w:t xml:space="preserve"> </w:t>
      </w:r>
      <w:r>
        <w:t>the number of individuals seeking grants to improve their education is increasing, your</w:t>
      </w:r>
      <w:r w:rsidR="00116A0F">
        <w:t xml:space="preserve"> </w:t>
      </w:r>
      <w:r>
        <w:t>participation in joining the Foundation as a Life Active Member is a key step in our ability to</w:t>
      </w:r>
      <w:r w:rsidR="00116A0F">
        <w:t xml:space="preserve"> </w:t>
      </w:r>
      <w:r>
        <w:t>continue to support these individuals. In addition, donations can be made directly to the Grant</w:t>
      </w:r>
      <w:r w:rsidR="00116A0F">
        <w:t xml:space="preserve"> </w:t>
      </w:r>
      <w:r>
        <w:t>fund, which is similar to making a donation to an endowment.</w:t>
      </w:r>
    </w:p>
    <w:p w14:paraId="461560D9" w14:textId="77777777" w:rsidR="00047DCE" w:rsidRDefault="00047DCE" w:rsidP="00047DCE">
      <w:pPr>
        <w:pStyle w:val="NoSpacing"/>
      </w:pPr>
    </w:p>
    <w:p w14:paraId="5DD9ED10" w14:textId="77777777" w:rsidR="00047DCE" w:rsidRPr="00047DCE" w:rsidRDefault="00047DCE" w:rsidP="00047DCE">
      <w:pPr>
        <w:pStyle w:val="NoSpacing"/>
        <w:jc w:val="center"/>
        <w:rPr>
          <w:b/>
          <w:bCs/>
        </w:rPr>
      </w:pPr>
      <w:r w:rsidRPr="00047DCE">
        <w:rPr>
          <w:b/>
          <w:bCs/>
        </w:rPr>
        <w:t>News from the Annual Foundation Meeting</w:t>
      </w:r>
    </w:p>
    <w:p w14:paraId="208733BA" w14:textId="77777777" w:rsidR="00047DCE" w:rsidRDefault="00047DCE" w:rsidP="00047DCE">
      <w:pPr>
        <w:pStyle w:val="NoSpacing"/>
      </w:pPr>
    </w:p>
    <w:p w14:paraId="1BBBBDB8" w14:textId="6B408DC0" w:rsidR="00047DCE" w:rsidRDefault="00047DCE" w:rsidP="00047DCE">
      <w:pPr>
        <w:pStyle w:val="NoSpacing"/>
      </w:pPr>
      <w:r>
        <w:t>* There are 3 Director positions available, for a commitment of three years, beginning</w:t>
      </w:r>
      <w:r w:rsidR="00116A0F">
        <w:t xml:space="preserve"> </w:t>
      </w:r>
      <w:r>
        <w:t>January 2027. All applications must be sent to Tammy Akins by October 1.</w:t>
      </w:r>
    </w:p>
    <w:p w14:paraId="0C6A0341" w14:textId="071FDAED" w:rsidR="00047DCE" w:rsidRDefault="00047DCE" w:rsidP="00047DCE">
      <w:pPr>
        <w:pStyle w:val="NoSpacing"/>
      </w:pPr>
      <w:r>
        <w:t>* There are currently 538 Life Active Members.</w:t>
      </w:r>
    </w:p>
    <w:p w14:paraId="0809052D" w14:textId="399DD3D7" w:rsidR="00047DCE" w:rsidRDefault="00047DCE" w:rsidP="00047DCE">
      <w:pPr>
        <w:pStyle w:val="NoSpacing"/>
      </w:pPr>
      <w:r>
        <w:t>* There will be 291 scholarships awarded this fall. Over $405,000 will be distributed to</w:t>
      </w:r>
      <w:r w:rsidR="00116A0F">
        <w:t xml:space="preserve"> </w:t>
      </w:r>
      <w:r>
        <w:t>the winners.</w:t>
      </w:r>
    </w:p>
    <w:p w14:paraId="5D2C4108" w14:textId="5D891392" w:rsidR="00047DCE" w:rsidRDefault="00047DCE" w:rsidP="00047DCE">
      <w:pPr>
        <w:pStyle w:val="NoSpacing"/>
      </w:pPr>
      <w:r>
        <w:t>* A more efficient process has been developed for a faster return of your</w:t>
      </w:r>
      <w:r w:rsidR="00116A0F">
        <w:t xml:space="preserve"> </w:t>
      </w:r>
      <w:r>
        <w:t>charitable donations to the Turnaround Fund. Tracking has determined this</w:t>
      </w:r>
      <w:r w:rsidR="00116A0F">
        <w:t xml:space="preserve"> </w:t>
      </w:r>
      <w:r>
        <w:t>process has established a minimum of two weeks.</w:t>
      </w:r>
    </w:p>
    <w:p w14:paraId="51BD97F4" w14:textId="77777777" w:rsidR="00047DCE" w:rsidRDefault="00047DCE" w:rsidP="00047DCE">
      <w:pPr>
        <w:pStyle w:val="NoSpacing"/>
      </w:pPr>
    </w:p>
    <w:p w14:paraId="05C7B058" w14:textId="77777777" w:rsidR="00047DCE" w:rsidRDefault="00047DCE" w:rsidP="00047DCE">
      <w:pPr>
        <w:pStyle w:val="NoSpacing"/>
        <w:jc w:val="center"/>
        <w:rPr>
          <w:b/>
          <w:bCs/>
        </w:rPr>
      </w:pPr>
      <w:r w:rsidRPr="00047DCE">
        <w:rPr>
          <w:b/>
          <w:bCs/>
        </w:rPr>
        <w:t>ESAF Turnaround Fund</w:t>
      </w:r>
    </w:p>
    <w:p w14:paraId="243761DF" w14:textId="77777777" w:rsidR="00047DCE" w:rsidRPr="00047DCE" w:rsidRDefault="00047DCE" w:rsidP="00047DCE">
      <w:pPr>
        <w:pStyle w:val="NoSpacing"/>
        <w:jc w:val="center"/>
        <w:rPr>
          <w:b/>
          <w:bCs/>
        </w:rPr>
      </w:pPr>
    </w:p>
    <w:p w14:paraId="097A21E4" w14:textId="77777777" w:rsidR="00047DCE" w:rsidRDefault="00047DCE" w:rsidP="00047DCE">
      <w:pPr>
        <w:pStyle w:val="NoSpacing"/>
      </w:pPr>
      <w:r>
        <w:t xml:space="preserve">Is your chapter, state, or region preparing to make charitable donations for the year? </w:t>
      </w:r>
    </w:p>
    <w:p w14:paraId="0C620FA1" w14:textId="77777777" w:rsidR="00047DCE" w:rsidRDefault="00047DCE" w:rsidP="00047DCE">
      <w:pPr>
        <w:pStyle w:val="NoSpacing"/>
      </w:pPr>
      <w:r>
        <w:t xml:space="preserve">Please consider using the ESAF Turnaround Fund. This helps ESAF maintain our 501(c) 3 status. </w:t>
      </w:r>
    </w:p>
    <w:p w14:paraId="6403A6A5" w14:textId="77777777" w:rsidR="00047DCE" w:rsidRDefault="00047DCE" w:rsidP="00047DCE">
      <w:pPr>
        <w:pStyle w:val="NoSpacing"/>
      </w:pPr>
      <w:r>
        <w:t xml:space="preserve">A few things to remember when using the Turnaround Fund: </w:t>
      </w:r>
    </w:p>
    <w:p w14:paraId="2C94E976" w14:textId="77777777" w:rsidR="00047DCE" w:rsidRDefault="00047DCE" w:rsidP="00047DCE">
      <w:pPr>
        <w:pStyle w:val="NoSpacing"/>
      </w:pPr>
      <w:r>
        <w:t xml:space="preserve">1. Your check must be made out to the ESA Foundation, and a minimum of $25. </w:t>
      </w:r>
    </w:p>
    <w:p w14:paraId="64DD695A" w14:textId="77777777" w:rsidR="00047DCE" w:rsidRDefault="00047DCE" w:rsidP="00047DCE">
      <w:pPr>
        <w:pStyle w:val="NoSpacing"/>
      </w:pPr>
      <w:r>
        <w:t xml:space="preserve">2. Your donation must be to a 501 (c) 3 Non-Profit Charitable Organization and include their EIN. If you aren’t sure if your organization meets the requirement, you can ask a Foundation Director or search www.guidestar.com. </w:t>
      </w:r>
    </w:p>
    <w:p w14:paraId="70898A9C" w14:textId="77777777" w:rsidR="00047DCE" w:rsidRDefault="00047DCE" w:rsidP="00047DCE">
      <w:pPr>
        <w:pStyle w:val="NoSpacing"/>
      </w:pPr>
      <w:r>
        <w:t xml:space="preserve">3. Please complete the Turn Around Fund Request Form at https://www.epsilonsigmaalpha.org/contribute#turn. You can add up to 10 different charities to a single form. If you have more than 10, please complete another form. This helps expedite the processing of the request. </w:t>
      </w:r>
    </w:p>
    <w:p w14:paraId="454D8517" w14:textId="77777777" w:rsidR="00047DCE" w:rsidRDefault="00047DCE" w:rsidP="00047DCE">
      <w:pPr>
        <w:pStyle w:val="NoSpacing"/>
      </w:pPr>
      <w:r>
        <w:t xml:space="preserve">4. The checks to the specific charity will be mailed back to the requestor for distribution to the organization. </w:t>
      </w:r>
    </w:p>
    <w:p w14:paraId="688CBBC8" w14:textId="2E351403" w:rsidR="00047DCE" w:rsidRDefault="00047DCE" w:rsidP="00047DCE">
      <w:pPr>
        <w:pStyle w:val="NoSpacing"/>
      </w:pPr>
      <w:r>
        <w:t>5. There is no charge to you for this service.</w:t>
      </w:r>
    </w:p>
    <w:p w14:paraId="377276B4" w14:textId="77777777" w:rsidR="00047DCE" w:rsidRDefault="00047DCE" w:rsidP="00047DCE">
      <w:pPr>
        <w:pStyle w:val="NoSpacing"/>
      </w:pPr>
    </w:p>
    <w:p w14:paraId="3BD7B304" w14:textId="3D409E20" w:rsidR="00047DCE" w:rsidRDefault="00047DCE" w:rsidP="00047DCE">
      <w:pPr>
        <w:pStyle w:val="NoSpacing"/>
        <w:jc w:val="center"/>
      </w:pPr>
      <w:r>
        <w:t>Please feel free to contact me with any questions.</w:t>
      </w:r>
    </w:p>
    <w:p w14:paraId="41833128" w14:textId="5B0E0144" w:rsidR="00BC28B0" w:rsidRDefault="00047DCE" w:rsidP="00047DCE">
      <w:pPr>
        <w:pStyle w:val="NoSpacing"/>
        <w:jc w:val="center"/>
      </w:pPr>
      <w:r>
        <w:t>Sandy Alexander, ESAF Coordinator 2026-2027</w:t>
      </w:r>
    </w:p>
    <w:p w14:paraId="3A741F4B" w14:textId="77777777" w:rsidR="005A6BD6" w:rsidRDefault="005A6BD6" w:rsidP="00BC28B0">
      <w:pPr>
        <w:pStyle w:val="NoSpacing"/>
      </w:pPr>
    </w:p>
    <w:p w14:paraId="1F80C29C" w14:textId="5B0C4863" w:rsidR="000357C5" w:rsidRDefault="00047DCE" w:rsidP="00CD0B8D">
      <w:pPr>
        <w:pStyle w:val="NoSpacing"/>
      </w:pPr>
      <w:r>
        <w:rPr>
          <w:rFonts w:ascii="Lucida Calligraphy" w:hAnsi="Lucida Calligraphy"/>
          <w:sz w:val="36"/>
          <w:szCs w:val="36"/>
        </w:rPr>
        <w:t xml:space="preserve"> </w:t>
      </w:r>
    </w:p>
    <w:p w14:paraId="52CC5593" w14:textId="6724693E" w:rsidR="000357C5" w:rsidRPr="00F91D29" w:rsidRDefault="000357C5" w:rsidP="00CD0B8D">
      <w:pPr>
        <w:pStyle w:val="NoSpacing"/>
        <w:rPr>
          <w:rFonts w:ascii="Arial" w:hAnsi="Arial" w:cs="Arial"/>
          <w:sz w:val="18"/>
          <w:szCs w:val="18"/>
        </w:rPr>
      </w:pPr>
      <w:r>
        <w:t xml:space="preserve">                                                                                                         </w:t>
      </w:r>
      <w:r w:rsidR="00F91D29" w:rsidRPr="00F91D29">
        <w:rPr>
          <w:rFonts w:ascii="Arial" w:hAnsi="Arial" w:cs="Arial"/>
          <w:sz w:val="18"/>
          <w:szCs w:val="18"/>
        </w:rPr>
        <w:t>-4-</w:t>
      </w:r>
      <w:r w:rsidRPr="00F91D29">
        <w:rPr>
          <w:rFonts w:ascii="Arial" w:hAnsi="Arial" w:cs="Arial"/>
          <w:sz w:val="18"/>
          <w:szCs w:val="18"/>
        </w:rPr>
        <w:t xml:space="preserve">     </w:t>
      </w:r>
    </w:p>
    <w:p w14:paraId="6BE23433" w14:textId="4607C427" w:rsidR="00CD0B8D" w:rsidRDefault="00CD0B8D" w:rsidP="00CD0B8D">
      <w:pPr>
        <w:pStyle w:val="NoSpacing"/>
      </w:pPr>
      <w:r>
        <w:lastRenderedPageBreak/>
        <w:t xml:space="preserve">                                                                                  </w:t>
      </w:r>
    </w:p>
    <w:p w14:paraId="046D544A" w14:textId="60662B3F" w:rsidR="005A6BD6" w:rsidRPr="005062BE" w:rsidRDefault="005A6BD6">
      <w:pPr>
        <w:rPr>
          <w:rFonts w:ascii="Imprint MT Shadow" w:eastAsia="Arial" w:hAnsi="Imprint MT Shadow" w:cs="Arial"/>
          <w:b/>
          <w:color w:val="E36C0A" w:themeColor="accent6" w:themeShade="BF"/>
          <w:sz w:val="40"/>
          <w:szCs w:val="40"/>
        </w:rPr>
      </w:pPr>
      <w:r w:rsidRPr="005062BE">
        <w:rPr>
          <w:rFonts w:ascii="Arial" w:eastAsia="Arial" w:hAnsi="Arial" w:cs="Arial"/>
          <w:b/>
          <w:color w:val="E36C0A" w:themeColor="accent6" w:themeShade="BF"/>
          <w:sz w:val="24"/>
        </w:rPr>
        <w:t xml:space="preserve"> </w:t>
      </w:r>
      <w:r w:rsidR="00CD0B8D" w:rsidRPr="005062BE">
        <w:rPr>
          <w:rFonts w:ascii="Arial" w:eastAsia="Arial" w:hAnsi="Arial" w:cs="Arial"/>
          <w:b/>
          <w:color w:val="E36C0A" w:themeColor="accent6" w:themeShade="BF"/>
          <w:sz w:val="24"/>
        </w:rPr>
        <w:t xml:space="preserve">  </w:t>
      </w:r>
      <w:r w:rsidR="00F91D29">
        <w:rPr>
          <w:rFonts w:ascii="Imprint MT Shadow" w:eastAsia="Arial" w:hAnsi="Imprint MT Shadow" w:cs="Arial"/>
          <w:b/>
          <w:color w:val="E36C0A" w:themeColor="accent6" w:themeShade="BF"/>
          <w:sz w:val="40"/>
          <w:szCs w:val="40"/>
        </w:rPr>
        <w:t xml:space="preserve"> ESA for St Jude</w:t>
      </w:r>
      <w:r w:rsidR="005062BE" w:rsidRPr="005062BE">
        <w:rPr>
          <w:rFonts w:ascii="Imprint MT Shadow" w:eastAsia="Arial" w:hAnsi="Imprint MT Shadow" w:cs="Arial"/>
          <w:b/>
          <w:color w:val="E36C0A" w:themeColor="accent6" w:themeShade="BF"/>
          <w:sz w:val="40"/>
          <w:szCs w:val="40"/>
        </w:rPr>
        <w:t xml:space="preserve"> – Jennifer and Adi</w:t>
      </w:r>
      <w:r w:rsidR="00CD0B8D" w:rsidRPr="005062BE">
        <w:rPr>
          <w:rFonts w:ascii="Imprint MT Shadow" w:eastAsia="Arial" w:hAnsi="Imprint MT Shadow" w:cs="Arial"/>
          <w:b/>
          <w:color w:val="E36C0A" w:themeColor="accent6" w:themeShade="BF"/>
          <w:sz w:val="40"/>
          <w:szCs w:val="40"/>
        </w:rPr>
        <w:t xml:space="preserve">           </w:t>
      </w:r>
      <w:r w:rsidR="005062BE">
        <w:rPr>
          <w:rFonts w:ascii="Imprint MT Shadow" w:eastAsia="Arial" w:hAnsi="Imprint MT Shadow" w:cs="Arial"/>
          <w:b/>
          <w:noProof/>
          <w:color w:val="F79646" w:themeColor="accent6"/>
          <w:sz w:val="40"/>
          <w:szCs w:val="40"/>
        </w:rPr>
        <w:drawing>
          <wp:inline distT="0" distB="0" distL="0" distR="0" wp14:anchorId="679816B3" wp14:editId="7E00D657">
            <wp:extent cx="1943100" cy="1106488"/>
            <wp:effectExtent l="0" t="0" r="0" b="0"/>
            <wp:docPr id="988863030" name="Picture 4" descr="The image shows a vibrant, iridescent butterfly with distinctive red and black patterns, perched on a smooth, outstretched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63030" name="Picture 4" descr="The image shows a vibrant, iridescent butterfly with distinctive red and black patterns, perched on a smooth, outstretched hand.&#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69753" cy="1121665"/>
                    </a:xfrm>
                    <a:prstGeom prst="rect">
                      <a:avLst/>
                    </a:prstGeom>
                  </pic:spPr>
                </pic:pic>
              </a:graphicData>
            </a:graphic>
          </wp:inline>
        </w:drawing>
      </w:r>
      <w:r w:rsidR="00CD0B8D" w:rsidRPr="005062BE">
        <w:rPr>
          <w:rFonts w:ascii="Imprint MT Shadow" w:eastAsia="Arial" w:hAnsi="Imprint MT Shadow" w:cs="Arial"/>
          <w:b/>
          <w:color w:val="E36C0A" w:themeColor="accent6" w:themeShade="BF"/>
          <w:sz w:val="40"/>
          <w:szCs w:val="40"/>
        </w:rPr>
        <w:t xml:space="preserve">           </w:t>
      </w:r>
    </w:p>
    <w:p w14:paraId="4BCFD6E1" w14:textId="0FEAC1BA" w:rsidR="005062BE" w:rsidRDefault="000357C5" w:rsidP="00116A0F">
      <w:pPr>
        <w:spacing w:before="0"/>
        <w:rPr>
          <w:rFonts w:ascii="Garamond" w:eastAsia="Arial" w:hAnsi="Garamond" w:cs="Arial"/>
          <w:bCs/>
        </w:rPr>
      </w:pPr>
      <w:r w:rsidRPr="00A210A8">
        <w:rPr>
          <w:rFonts w:ascii="Garamond" w:eastAsia="Arial" w:hAnsi="Garamond" w:cs="Arial"/>
          <w:bCs/>
        </w:rPr>
        <w:t xml:space="preserve">                                                                                   </w:t>
      </w:r>
    </w:p>
    <w:p w14:paraId="384D331B" w14:textId="4F4C986F" w:rsidR="00116A0F" w:rsidRPr="00A210A8" w:rsidRDefault="00116A0F" w:rsidP="005062BE">
      <w:pPr>
        <w:spacing w:before="0"/>
        <w:jc w:val="center"/>
        <w:rPr>
          <w:rFonts w:ascii="Times New Roman" w:eastAsia="Times New Roman" w:hAnsi="Times New Roman" w:cs="Times New Roman"/>
        </w:rPr>
      </w:pPr>
      <w:r w:rsidRPr="00A210A8">
        <w:rPr>
          <w:rFonts w:ascii="Arial" w:eastAsia="Times New Roman" w:hAnsi="Arial" w:cs="Arial"/>
          <w:color w:val="222222"/>
          <w:shd w:val="clear" w:color="auto" w:fill="FFFFFF"/>
        </w:rPr>
        <w:t>Hello!!!!</w:t>
      </w:r>
    </w:p>
    <w:p w14:paraId="04AE6B9A" w14:textId="77777777" w:rsidR="00116A0F" w:rsidRPr="00A210A8" w:rsidRDefault="00116A0F" w:rsidP="00116A0F">
      <w:pPr>
        <w:shd w:val="clear" w:color="auto" w:fill="FFFFFF"/>
        <w:spacing w:before="0" w:line="240" w:lineRule="auto"/>
        <w:rPr>
          <w:rFonts w:ascii="Arial" w:eastAsia="Times New Roman" w:hAnsi="Arial" w:cs="Arial"/>
          <w:color w:val="222222"/>
        </w:rPr>
      </w:pPr>
    </w:p>
    <w:p w14:paraId="3262AFCA" w14:textId="77777777"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Adi has a few fundraisers coming up in different locations.  I was hoping you would please share her calendar in case we are close to anyone who would like to stop by and say hi!!!</w:t>
      </w:r>
    </w:p>
    <w:p w14:paraId="0EFE9EBE" w14:textId="77777777" w:rsidR="00116A0F" w:rsidRPr="00A210A8" w:rsidRDefault="00116A0F" w:rsidP="00116A0F">
      <w:pPr>
        <w:shd w:val="clear" w:color="auto" w:fill="FFFFFF"/>
        <w:spacing w:before="0" w:line="240" w:lineRule="auto"/>
        <w:rPr>
          <w:rFonts w:ascii="Arial" w:eastAsia="Times New Roman" w:hAnsi="Arial" w:cs="Arial"/>
          <w:color w:val="222222"/>
        </w:rPr>
      </w:pPr>
    </w:p>
    <w:p w14:paraId="591CA801" w14:textId="77777777" w:rsidR="00116A0F" w:rsidRPr="00A210A8" w:rsidRDefault="00116A0F" w:rsidP="00116A0F">
      <w:pPr>
        <w:shd w:val="clear" w:color="auto" w:fill="FFFFFF"/>
        <w:spacing w:before="0" w:line="240" w:lineRule="auto"/>
        <w:rPr>
          <w:rFonts w:ascii="Arial" w:eastAsia="Times New Roman" w:hAnsi="Arial" w:cs="Arial"/>
          <w:color w:val="222222"/>
        </w:rPr>
      </w:pPr>
    </w:p>
    <w:p w14:paraId="3B66050E" w14:textId="77777777"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ADI'S 2026 CALENDAR </w:t>
      </w:r>
    </w:p>
    <w:p w14:paraId="36774763" w14:textId="77777777" w:rsidR="00116A0F" w:rsidRPr="00A210A8" w:rsidRDefault="00116A0F" w:rsidP="00116A0F">
      <w:pPr>
        <w:shd w:val="clear" w:color="auto" w:fill="FFFFFF"/>
        <w:spacing w:before="0" w:line="240" w:lineRule="auto"/>
        <w:rPr>
          <w:rFonts w:ascii="Arial" w:eastAsia="Times New Roman" w:hAnsi="Arial" w:cs="Arial"/>
          <w:color w:val="222222"/>
        </w:rPr>
      </w:pPr>
    </w:p>
    <w:p w14:paraId="3A21E8F2" w14:textId="19E486BE"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08.15.2026 Cookie Stand                                   09.12.2026</w:t>
      </w:r>
    </w:p>
    <w:p w14:paraId="10C6D71B" w14:textId="1C11E580"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 xml:space="preserve">Spencer's Lawn and Garden                              Fundraising event at </w:t>
      </w:r>
    </w:p>
    <w:p w14:paraId="3A26EE0D" w14:textId="6D09C103"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Saturday 10am - 2pm                                         Chaffee County Fairgrounds</w:t>
      </w:r>
    </w:p>
    <w:p w14:paraId="764D8952" w14:textId="77777777"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 xml:space="preserve">1430 S. Tejon St.                                                </w:t>
      </w:r>
      <w:r w:rsidRPr="00A210A8">
        <w:rPr>
          <w:rFonts w:ascii="Arial" w:eastAsia="Times New Roman" w:hAnsi="Arial" w:cs="Arial"/>
          <w:b/>
          <w:bCs/>
          <w:color w:val="222222"/>
        </w:rPr>
        <w:t>More details to come</w:t>
      </w:r>
    </w:p>
    <w:p w14:paraId="1A423DCA" w14:textId="77777777"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b/>
          <w:bCs/>
          <w:color w:val="222222"/>
        </w:rPr>
        <w:t>Colorado Springs, CO</w:t>
      </w:r>
    </w:p>
    <w:p w14:paraId="7A492814" w14:textId="77777777" w:rsidR="00116A0F" w:rsidRPr="00A210A8" w:rsidRDefault="00116A0F" w:rsidP="00116A0F">
      <w:pPr>
        <w:shd w:val="clear" w:color="auto" w:fill="FFFFFF"/>
        <w:spacing w:before="0" w:line="240" w:lineRule="auto"/>
        <w:rPr>
          <w:rFonts w:ascii="Arial" w:eastAsia="Times New Roman" w:hAnsi="Arial" w:cs="Arial"/>
          <w:color w:val="222222"/>
        </w:rPr>
      </w:pPr>
    </w:p>
    <w:p w14:paraId="1605B5BD" w14:textId="0E1C27A8"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Pampered Chef Online Party                             09.19.2026 </w:t>
      </w:r>
    </w:p>
    <w:p w14:paraId="7419BFB7" w14:textId="692A1B64"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August 21st - September 4th                             St. Jude 5K Walk </w:t>
      </w:r>
    </w:p>
    <w:p w14:paraId="1ADCC831" w14:textId="0F69B07C" w:rsidR="00116A0F" w:rsidRPr="00A210A8" w:rsidRDefault="00116A0F" w:rsidP="00116A0F">
      <w:pPr>
        <w:shd w:val="clear" w:color="auto" w:fill="FFFFFF"/>
        <w:spacing w:before="0" w:line="240" w:lineRule="auto"/>
        <w:rPr>
          <w:rFonts w:ascii="Arial" w:eastAsia="Times New Roman" w:hAnsi="Arial" w:cs="Arial"/>
          <w:b/>
          <w:bCs/>
          <w:color w:val="222222"/>
        </w:rPr>
      </w:pPr>
      <w:r w:rsidRPr="00A210A8">
        <w:rPr>
          <w:rFonts w:ascii="Arial" w:eastAsia="Times New Roman" w:hAnsi="Arial" w:cs="Arial"/>
          <w:b/>
          <w:bCs/>
          <w:color w:val="222222"/>
        </w:rPr>
        <w:t>More details to come                                       Denver, CO</w:t>
      </w:r>
    </w:p>
    <w:p w14:paraId="39979B59" w14:textId="77777777" w:rsidR="008656D1" w:rsidRPr="00A210A8" w:rsidRDefault="008656D1" w:rsidP="00116A0F">
      <w:pPr>
        <w:shd w:val="clear" w:color="auto" w:fill="FFFFFF"/>
        <w:spacing w:before="0" w:line="240" w:lineRule="auto"/>
        <w:rPr>
          <w:rFonts w:ascii="Arial" w:eastAsia="Times New Roman" w:hAnsi="Arial" w:cs="Arial"/>
          <w:color w:val="222222"/>
        </w:rPr>
      </w:pPr>
    </w:p>
    <w:p w14:paraId="639372DC" w14:textId="22F8CB41"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 xml:space="preserve">                           </w:t>
      </w:r>
    </w:p>
    <w:p w14:paraId="1A00E8B0" w14:textId="24ED1B1C"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09.06.2026 Cookie Stand</w:t>
      </w:r>
      <w:r w:rsidR="008656D1" w:rsidRPr="00A210A8">
        <w:rPr>
          <w:rFonts w:ascii="Arial" w:eastAsia="Times New Roman" w:hAnsi="Arial" w:cs="Arial"/>
          <w:color w:val="222222"/>
        </w:rPr>
        <w:t xml:space="preserve">                                  </w:t>
      </w:r>
      <w:r w:rsidRPr="00A210A8">
        <w:rPr>
          <w:rFonts w:ascii="Arial" w:eastAsia="Times New Roman" w:hAnsi="Arial" w:cs="Arial"/>
          <w:color w:val="222222"/>
        </w:rPr>
        <w:t>09.20.2026 Bake Sale</w:t>
      </w:r>
    </w:p>
    <w:p w14:paraId="7EBA9813" w14:textId="06AA4034"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Harvest Festival </w:t>
      </w:r>
      <w:r w:rsidR="008656D1" w:rsidRPr="00A210A8">
        <w:rPr>
          <w:rFonts w:ascii="Arial" w:eastAsia="Times New Roman" w:hAnsi="Arial" w:cs="Arial"/>
          <w:color w:val="222222"/>
        </w:rPr>
        <w:t xml:space="preserve">                                                </w:t>
      </w:r>
      <w:r w:rsidRPr="00A210A8">
        <w:rPr>
          <w:rFonts w:ascii="Arial" w:eastAsia="Times New Roman" w:hAnsi="Arial" w:cs="Arial"/>
          <w:color w:val="222222"/>
        </w:rPr>
        <w:t>Knights of Columbus Breakfast </w:t>
      </w:r>
    </w:p>
    <w:p w14:paraId="0C8FE8F6" w14:textId="1AA2AA7D"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 xml:space="preserve">Sunday 9am - 5pm </w:t>
      </w:r>
      <w:r w:rsidR="008656D1" w:rsidRPr="00A210A8">
        <w:rPr>
          <w:rFonts w:ascii="Arial" w:eastAsia="Times New Roman" w:hAnsi="Arial" w:cs="Arial"/>
          <w:color w:val="222222"/>
        </w:rPr>
        <w:t xml:space="preserve">                                           </w:t>
      </w:r>
      <w:r w:rsidRPr="00A210A8">
        <w:rPr>
          <w:rFonts w:ascii="Arial" w:eastAsia="Times New Roman" w:hAnsi="Arial" w:cs="Arial"/>
          <w:color w:val="222222"/>
        </w:rPr>
        <w:t>Sunday 8am - 1pm</w:t>
      </w:r>
    </w:p>
    <w:p w14:paraId="5E019065" w14:textId="07529DAF"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Windsor Main Park</w:t>
      </w:r>
      <w:r w:rsidR="008656D1" w:rsidRPr="00A210A8">
        <w:rPr>
          <w:rFonts w:ascii="Arial" w:eastAsia="Times New Roman" w:hAnsi="Arial" w:cs="Arial"/>
          <w:color w:val="222222"/>
        </w:rPr>
        <w:t xml:space="preserve">                                            St. Joseph's Gym - 320 E. 5th St</w:t>
      </w:r>
    </w:p>
    <w:p w14:paraId="14C233FA" w14:textId="610C63A3" w:rsidR="008656D1" w:rsidRPr="00A210A8" w:rsidRDefault="00116A0F" w:rsidP="008656D1">
      <w:pPr>
        <w:shd w:val="clear" w:color="auto" w:fill="FFFFFF"/>
        <w:spacing w:before="0" w:line="240" w:lineRule="auto"/>
        <w:rPr>
          <w:rFonts w:ascii="Arial" w:eastAsia="Times New Roman" w:hAnsi="Arial" w:cs="Arial"/>
          <w:color w:val="222222"/>
        </w:rPr>
      </w:pPr>
      <w:r w:rsidRPr="00A210A8">
        <w:rPr>
          <w:rFonts w:ascii="Arial" w:eastAsia="Times New Roman" w:hAnsi="Arial" w:cs="Arial"/>
          <w:b/>
          <w:bCs/>
          <w:color w:val="222222"/>
        </w:rPr>
        <w:t>Windsor, CO </w:t>
      </w:r>
      <w:r w:rsidR="008656D1" w:rsidRPr="00A210A8">
        <w:rPr>
          <w:rFonts w:ascii="Arial" w:eastAsia="Times New Roman" w:hAnsi="Arial" w:cs="Arial"/>
          <w:b/>
          <w:bCs/>
          <w:color w:val="222222"/>
        </w:rPr>
        <w:t xml:space="preserve">                                                    Salida, CO</w:t>
      </w:r>
    </w:p>
    <w:p w14:paraId="7D0D5C7D" w14:textId="7950B3FE" w:rsidR="00116A0F" w:rsidRPr="00A210A8" w:rsidRDefault="00116A0F" w:rsidP="00116A0F">
      <w:pPr>
        <w:shd w:val="clear" w:color="auto" w:fill="FFFFFF"/>
        <w:spacing w:before="0" w:line="240" w:lineRule="auto"/>
        <w:rPr>
          <w:rFonts w:ascii="Arial" w:eastAsia="Times New Roman" w:hAnsi="Arial" w:cs="Arial"/>
          <w:color w:val="222222"/>
        </w:rPr>
      </w:pPr>
    </w:p>
    <w:p w14:paraId="04A21389" w14:textId="77777777" w:rsidR="00116A0F" w:rsidRPr="00A210A8" w:rsidRDefault="00116A0F" w:rsidP="00116A0F">
      <w:pPr>
        <w:shd w:val="clear" w:color="auto" w:fill="FFFFFF"/>
        <w:spacing w:before="0" w:line="240" w:lineRule="auto"/>
        <w:rPr>
          <w:rFonts w:ascii="Arial" w:eastAsia="Times New Roman" w:hAnsi="Arial" w:cs="Arial"/>
          <w:color w:val="222222"/>
        </w:rPr>
      </w:pPr>
    </w:p>
    <w:p w14:paraId="1F03C59E" w14:textId="470B75B9" w:rsidR="008656D1" w:rsidRPr="00A210A8" w:rsidRDefault="00116A0F" w:rsidP="008656D1">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09.07.2026 Cookie Stand</w:t>
      </w:r>
      <w:r w:rsidR="008656D1" w:rsidRPr="00A210A8">
        <w:rPr>
          <w:rFonts w:ascii="Arial" w:eastAsia="Times New Roman" w:hAnsi="Arial" w:cs="Arial"/>
          <w:color w:val="222222"/>
        </w:rPr>
        <w:t xml:space="preserve">                                  10.11.2026 Golf Tournament </w:t>
      </w:r>
    </w:p>
    <w:p w14:paraId="0853355A" w14:textId="06C54AF7" w:rsidR="008656D1" w:rsidRPr="00A210A8" w:rsidRDefault="00116A0F" w:rsidP="008656D1">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Harvest Festival </w:t>
      </w:r>
      <w:r w:rsidR="008656D1" w:rsidRPr="00A210A8">
        <w:rPr>
          <w:rFonts w:ascii="Arial" w:eastAsia="Times New Roman" w:hAnsi="Arial" w:cs="Arial"/>
          <w:color w:val="222222"/>
        </w:rPr>
        <w:t xml:space="preserve">                                                Salida Golf Course </w:t>
      </w:r>
    </w:p>
    <w:p w14:paraId="178CA91D" w14:textId="177FF964" w:rsidR="008656D1" w:rsidRPr="00A210A8" w:rsidRDefault="00116A0F" w:rsidP="008656D1">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Monday 9am - 5pm</w:t>
      </w:r>
      <w:r w:rsidR="008656D1" w:rsidRPr="00A210A8">
        <w:rPr>
          <w:rFonts w:ascii="Arial" w:eastAsia="Times New Roman" w:hAnsi="Arial" w:cs="Arial"/>
          <w:color w:val="222222"/>
        </w:rPr>
        <w:t xml:space="preserve">                                            Sunday Check in 12pm</w:t>
      </w:r>
    </w:p>
    <w:p w14:paraId="33B1AA30" w14:textId="77777777"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color w:val="222222"/>
        </w:rPr>
        <w:t>Windsor Main Park</w:t>
      </w:r>
    </w:p>
    <w:p w14:paraId="41DAB9CC" w14:textId="77777777" w:rsidR="00116A0F" w:rsidRPr="00A210A8" w:rsidRDefault="00116A0F" w:rsidP="00116A0F">
      <w:pPr>
        <w:shd w:val="clear" w:color="auto" w:fill="FFFFFF"/>
        <w:spacing w:before="0" w:line="240" w:lineRule="auto"/>
        <w:rPr>
          <w:rFonts w:ascii="Arial" w:eastAsia="Times New Roman" w:hAnsi="Arial" w:cs="Arial"/>
          <w:color w:val="222222"/>
        </w:rPr>
      </w:pPr>
      <w:r w:rsidRPr="00A210A8">
        <w:rPr>
          <w:rFonts w:ascii="Arial" w:eastAsia="Times New Roman" w:hAnsi="Arial" w:cs="Arial"/>
          <w:b/>
          <w:bCs/>
          <w:color w:val="222222"/>
        </w:rPr>
        <w:t>Windsor, CO </w:t>
      </w:r>
    </w:p>
    <w:p w14:paraId="64E34ED8" w14:textId="4BACC65F" w:rsidR="00116A0F" w:rsidRPr="00116A0F" w:rsidRDefault="00116A0F" w:rsidP="00116A0F">
      <w:pPr>
        <w:shd w:val="clear" w:color="auto" w:fill="FFFFFF"/>
        <w:spacing w:before="0" w:line="240" w:lineRule="auto"/>
        <w:rPr>
          <w:rFonts w:ascii="Arial" w:eastAsia="Times New Roman" w:hAnsi="Arial" w:cs="Arial"/>
          <w:color w:val="222222"/>
          <w:sz w:val="24"/>
          <w:szCs w:val="24"/>
        </w:rPr>
      </w:pPr>
      <w:r w:rsidRPr="00116A0F">
        <w:rPr>
          <w:rFonts w:ascii="Arial" w:eastAsia="Times New Roman" w:hAnsi="Arial" w:cs="Arial"/>
          <w:color w:val="222222"/>
          <w:sz w:val="24"/>
          <w:szCs w:val="24"/>
        </w:rPr>
        <w:t>.</w:t>
      </w:r>
    </w:p>
    <w:p w14:paraId="6B514DF2"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p>
    <w:p w14:paraId="7C25A359"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r w:rsidRPr="00116A0F">
        <w:rPr>
          <w:rFonts w:ascii="Arial" w:eastAsia="Times New Roman" w:hAnsi="Arial" w:cs="Arial"/>
          <w:b/>
          <w:bCs/>
          <w:color w:val="222222"/>
          <w:sz w:val="24"/>
          <w:szCs w:val="24"/>
        </w:rPr>
        <w:t>Check out Adi's website for all the details </w:t>
      </w:r>
    </w:p>
    <w:p w14:paraId="4AF89926"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p>
    <w:p w14:paraId="3E181E8C"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r w:rsidRPr="00116A0F">
        <w:rPr>
          <w:rFonts w:ascii="Arial" w:eastAsia="Times New Roman" w:hAnsi="Arial" w:cs="Arial"/>
          <w:b/>
          <w:bCs/>
          <w:color w:val="222222"/>
          <w:sz w:val="24"/>
          <w:szCs w:val="24"/>
        </w:rPr>
        <w:t>As more fundraising is finalized.   We will update it on Adi's website!!!</w:t>
      </w:r>
    </w:p>
    <w:p w14:paraId="3E58AF3C"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p>
    <w:p w14:paraId="6B476A7C"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hyperlink r:id="rId19" w:tgtFrame="_blank" w:history="1">
        <w:r w:rsidRPr="00116A0F">
          <w:rPr>
            <w:rFonts w:ascii="Arial" w:eastAsia="Times New Roman" w:hAnsi="Arial" w:cs="Arial"/>
            <w:b/>
            <w:bCs/>
            <w:color w:val="1155CC"/>
            <w:sz w:val="24"/>
            <w:szCs w:val="24"/>
            <w:u w:val="single"/>
          </w:rPr>
          <w:t>https://adiscookiestand.wixsite.com/cookies</w:t>
        </w:r>
      </w:hyperlink>
    </w:p>
    <w:p w14:paraId="2DCD0126"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p>
    <w:p w14:paraId="2CB1CA13"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r w:rsidRPr="00116A0F">
        <w:rPr>
          <w:rFonts w:ascii="Arial" w:eastAsia="Times New Roman" w:hAnsi="Arial" w:cs="Arial"/>
          <w:color w:val="222222"/>
          <w:sz w:val="24"/>
          <w:szCs w:val="24"/>
        </w:rPr>
        <w:t>Thank you </w:t>
      </w:r>
    </w:p>
    <w:p w14:paraId="3BA20861" w14:textId="77777777" w:rsidR="00116A0F" w:rsidRPr="00116A0F" w:rsidRDefault="00116A0F" w:rsidP="00116A0F">
      <w:pPr>
        <w:shd w:val="clear" w:color="auto" w:fill="FFFFFF"/>
        <w:spacing w:before="0" w:line="240" w:lineRule="auto"/>
        <w:rPr>
          <w:rFonts w:ascii="Arial" w:eastAsia="Times New Roman" w:hAnsi="Arial" w:cs="Arial"/>
          <w:color w:val="222222"/>
          <w:sz w:val="24"/>
          <w:szCs w:val="24"/>
        </w:rPr>
      </w:pPr>
      <w:r w:rsidRPr="00116A0F">
        <w:rPr>
          <w:rFonts w:ascii="Arial" w:eastAsia="Times New Roman" w:hAnsi="Arial" w:cs="Arial"/>
          <w:color w:val="222222"/>
          <w:sz w:val="24"/>
          <w:szCs w:val="24"/>
        </w:rPr>
        <w:t>Jenniffer and Adi </w:t>
      </w:r>
    </w:p>
    <w:p w14:paraId="397DF499" w14:textId="52284409" w:rsidR="00CD0B8D" w:rsidRDefault="00116A0F">
      <w:pPr>
        <w:rPr>
          <w:rFonts w:ascii="Garamond" w:eastAsia="Arial" w:hAnsi="Garamond" w:cs="Arial"/>
          <w:bCs/>
          <w:sz w:val="24"/>
        </w:rPr>
      </w:pPr>
      <w:r>
        <w:rPr>
          <w:rFonts w:ascii="Garamond" w:eastAsia="Arial" w:hAnsi="Garamond" w:cs="Arial"/>
          <w:bCs/>
          <w:sz w:val="24"/>
        </w:rPr>
        <w:t xml:space="preserve"> </w:t>
      </w:r>
    </w:p>
    <w:p w14:paraId="32EA349C" w14:textId="0141F3E8" w:rsidR="00E003E9" w:rsidRPr="000357C5" w:rsidRDefault="00047DCE" w:rsidP="000357C5">
      <w:pPr>
        <w:pStyle w:val="NoSpacing"/>
      </w:pPr>
      <w:r>
        <w:rPr>
          <w:b/>
          <w:bCs/>
          <w:sz w:val="28"/>
          <w:szCs w:val="28"/>
        </w:rPr>
        <w:t xml:space="preserve"> </w:t>
      </w:r>
    </w:p>
    <w:p w14:paraId="630D27B3" w14:textId="77777777" w:rsidR="003A295E" w:rsidRDefault="003A295E">
      <w:pPr>
        <w:spacing w:line="240" w:lineRule="auto"/>
        <w:jc w:val="both"/>
      </w:pPr>
    </w:p>
    <w:p w14:paraId="73910B09" w14:textId="77777777" w:rsidR="003A295E" w:rsidRDefault="003A295E">
      <w:pPr>
        <w:spacing w:line="240" w:lineRule="auto"/>
        <w:jc w:val="both"/>
      </w:pPr>
    </w:p>
    <w:p w14:paraId="31FB9A97" w14:textId="660CF739" w:rsidR="003A295E" w:rsidRPr="003A295E" w:rsidRDefault="00047DCE">
      <w:pPr>
        <w:spacing w:line="240" w:lineRule="auto"/>
        <w:jc w:val="both"/>
        <w:rPr>
          <w:b/>
          <w:bCs/>
          <w:sz w:val="40"/>
          <w:szCs w:val="40"/>
        </w:rPr>
      </w:pPr>
      <w:r>
        <w:t xml:space="preserve"> </w:t>
      </w:r>
      <w:r w:rsidR="003A295E" w:rsidRPr="003A295E">
        <w:rPr>
          <w:rFonts w:ascii="Imprint MT Shadow" w:hAnsi="Imprint MT Shadow"/>
          <w:color w:val="31849B" w:themeColor="accent5" w:themeShade="BF"/>
          <w:sz w:val="40"/>
          <w:szCs w:val="40"/>
        </w:rPr>
        <w:t>Communications Coordinator Update</w:t>
      </w:r>
    </w:p>
    <w:p w14:paraId="1E4B3E06" w14:textId="77777777" w:rsidR="003A295E" w:rsidRPr="00912113" w:rsidRDefault="003A295E">
      <w:pPr>
        <w:spacing w:line="240" w:lineRule="auto"/>
        <w:jc w:val="both"/>
        <w:rPr>
          <w:b/>
          <w:bCs/>
          <w:sz w:val="28"/>
          <w:szCs w:val="28"/>
        </w:rPr>
      </w:pPr>
    </w:p>
    <w:p w14:paraId="745C03F1" w14:textId="283E80B8" w:rsidR="003A295E" w:rsidRPr="003A295E" w:rsidRDefault="003A295E">
      <w:pPr>
        <w:spacing w:line="240" w:lineRule="auto"/>
        <w:jc w:val="both"/>
        <w:rPr>
          <w:sz w:val="28"/>
          <w:szCs w:val="28"/>
        </w:rPr>
      </w:pPr>
      <w:r w:rsidRPr="003A295E">
        <w:rPr>
          <w:sz w:val="28"/>
          <w:szCs w:val="28"/>
        </w:rPr>
        <w:t>I’m very excited to be serving as the Colorado State Communications Coordinator with our state council this year - especially under President Nancy Cameron's beautiful theme: "You've Already Earned Your Wings in E.S.A. Now, Just Fly!"</w:t>
      </w:r>
    </w:p>
    <w:p w14:paraId="4A85E74F" w14:textId="0D26E57C" w:rsidR="003A295E" w:rsidRPr="003A295E" w:rsidRDefault="003A295E">
      <w:pPr>
        <w:spacing w:line="240" w:lineRule="auto"/>
        <w:jc w:val="both"/>
        <w:rPr>
          <w:sz w:val="28"/>
          <w:szCs w:val="28"/>
        </w:rPr>
      </w:pPr>
      <w:r w:rsidRPr="003A295E">
        <w:rPr>
          <w:sz w:val="28"/>
          <w:szCs w:val="28"/>
        </w:rPr>
        <w:t>Right now, I'm hard at work with this year's State Yearbook, getting the format and content pulled together so it's ready for you at Fall Boards.  We're exploring a few updates to the look this year, so stay tuned!  If you're a chapter or committee contact who submits updates for the Yearbook, our goal is to have everything by August 15th.</w:t>
      </w:r>
    </w:p>
    <w:p w14:paraId="572E548D" w14:textId="785FC574" w:rsidR="003A295E" w:rsidRDefault="003A295E">
      <w:pPr>
        <w:spacing w:line="240" w:lineRule="auto"/>
        <w:jc w:val="both"/>
      </w:pPr>
      <w:r w:rsidRPr="003A295E">
        <w:rPr>
          <w:sz w:val="28"/>
          <w:szCs w:val="28"/>
        </w:rPr>
        <w:t>I'm also starting to prepare for our Fall meeting.  So grateful for the chance to serve and looking forward to a great year together as we spread our wings and fly!</w:t>
      </w:r>
    </w:p>
    <w:p w14:paraId="5618AE75" w14:textId="0702F0BE" w:rsidR="003A295E" w:rsidRPr="003A295E" w:rsidRDefault="003A295E">
      <w:pPr>
        <w:spacing w:line="240" w:lineRule="auto"/>
        <w:jc w:val="both"/>
        <w:rPr>
          <w:sz w:val="28"/>
          <w:szCs w:val="28"/>
        </w:rPr>
      </w:pPr>
      <w:r w:rsidRPr="003A295E">
        <w:rPr>
          <w:sz w:val="28"/>
          <w:szCs w:val="28"/>
        </w:rPr>
        <w:t xml:space="preserve">Wings up, Colorado! </w:t>
      </w:r>
    </w:p>
    <w:p w14:paraId="0BE99846" w14:textId="77777777" w:rsidR="003A295E" w:rsidRPr="003A295E" w:rsidRDefault="003A295E">
      <w:pPr>
        <w:spacing w:line="240" w:lineRule="auto"/>
        <w:jc w:val="both"/>
        <w:rPr>
          <w:sz w:val="28"/>
          <w:szCs w:val="28"/>
        </w:rPr>
      </w:pPr>
      <w:r w:rsidRPr="003A295E">
        <w:rPr>
          <w:sz w:val="28"/>
          <w:szCs w:val="28"/>
        </w:rPr>
        <w:t>Ginger Dodge</w:t>
      </w:r>
    </w:p>
    <w:p w14:paraId="1B8359C6" w14:textId="77777777" w:rsidR="003A295E" w:rsidRPr="003A295E" w:rsidRDefault="003A295E">
      <w:pPr>
        <w:spacing w:line="240" w:lineRule="auto"/>
        <w:jc w:val="both"/>
        <w:rPr>
          <w:sz w:val="28"/>
          <w:szCs w:val="28"/>
        </w:rPr>
      </w:pPr>
      <w:r w:rsidRPr="003A295E">
        <w:rPr>
          <w:sz w:val="28"/>
          <w:szCs w:val="28"/>
        </w:rPr>
        <w:t>CSC Communications Coordinator 2026-2027</w:t>
      </w:r>
    </w:p>
    <w:p w14:paraId="1917B814" w14:textId="77777777" w:rsidR="003A295E" w:rsidRPr="003A295E" w:rsidRDefault="003A295E">
      <w:pPr>
        <w:spacing w:line="240" w:lineRule="auto"/>
        <w:jc w:val="both"/>
        <w:rPr>
          <w:sz w:val="28"/>
          <w:szCs w:val="28"/>
        </w:rPr>
      </w:pPr>
      <w:r w:rsidRPr="003A295E">
        <w:rPr>
          <w:sz w:val="28"/>
          <w:szCs w:val="28"/>
        </w:rPr>
        <w:t>Sigma Rho #5014, Loveland</w:t>
      </w:r>
    </w:p>
    <w:p w14:paraId="54CDFAFE" w14:textId="4CEFE288" w:rsidR="000357C5" w:rsidRPr="000357C5" w:rsidRDefault="000357C5" w:rsidP="000357C5">
      <w:pPr>
        <w:pStyle w:val="NoSpacing"/>
      </w:pPr>
    </w:p>
    <w:p w14:paraId="58E04FD1" w14:textId="408F66C0" w:rsidR="005A6BD6" w:rsidRDefault="00165B37" w:rsidP="00BC28B0">
      <w:pPr>
        <w:pStyle w:val="NoSpacing"/>
      </w:pPr>
      <w:r>
        <w:rPr>
          <w:noProof/>
        </w:rPr>
        <w:drawing>
          <wp:anchor distT="0" distB="0" distL="114300" distR="114300" simplePos="0" relativeHeight="251614720" behindDoc="0" locked="0" layoutInCell="1" allowOverlap="1" wp14:anchorId="5D55405B" wp14:editId="229E9358">
            <wp:simplePos x="0" y="0"/>
            <wp:positionH relativeFrom="column">
              <wp:posOffset>2072863</wp:posOffset>
            </wp:positionH>
            <wp:positionV relativeFrom="paragraph">
              <wp:posOffset>14462</wp:posOffset>
            </wp:positionV>
            <wp:extent cx="2714625" cy="2714625"/>
            <wp:effectExtent l="0" t="0" r="0" b="0"/>
            <wp:wrapThrough wrapText="bothSides">
              <wp:wrapPolygon edited="0">
                <wp:start x="10307" y="455"/>
                <wp:lineTo x="6366" y="1819"/>
                <wp:lineTo x="5305" y="2274"/>
                <wp:lineTo x="5608" y="3183"/>
                <wp:lineTo x="4093" y="3335"/>
                <wp:lineTo x="2728" y="4547"/>
                <wp:lineTo x="2728" y="5608"/>
                <wp:lineTo x="1819" y="6821"/>
                <wp:lineTo x="1213" y="10914"/>
                <wp:lineTo x="1516" y="13491"/>
                <wp:lineTo x="3183" y="15309"/>
                <wp:lineTo x="3789" y="15309"/>
                <wp:lineTo x="3789" y="17280"/>
                <wp:lineTo x="5002" y="17735"/>
                <wp:lineTo x="9549" y="17735"/>
                <wp:lineTo x="4093" y="19251"/>
                <wp:lineTo x="3486" y="19554"/>
                <wp:lineTo x="3486" y="20766"/>
                <wp:lineTo x="4851" y="21069"/>
                <wp:lineTo x="7124" y="21373"/>
                <wp:lineTo x="8034" y="21373"/>
                <wp:lineTo x="18189" y="20918"/>
                <wp:lineTo x="18189" y="19705"/>
                <wp:lineTo x="17583" y="19251"/>
                <wp:lineTo x="14097" y="17735"/>
                <wp:lineTo x="15613" y="15309"/>
                <wp:lineTo x="18644" y="14703"/>
                <wp:lineTo x="19402" y="14097"/>
                <wp:lineTo x="18644" y="12884"/>
                <wp:lineTo x="19554" y="12884"/>
                <wp:lineTo x="20615" y="11520"/>
                <wp:lineTo x="20160" y="8034"/>
                <wp:lineTo x="18947" y="6063"/>
                <wp:lineTo x="18796" y="5002"/>
                <wp:lineTo x="16825" y="2728"/>
                <wp:lineTo x="12581" y="909"/>
                <wp:lineTo x="11065" y="455"/>
                <wp:lineTo x="10307" y="455"/>
              </wp:wrapPolygon>
            </wp:wrapThrough>
            <wp:docPr id="1249575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1B03C" w14:textId="7EB9FF98" w:rsidR="00BC28B0" w:rsidRDefault="00851600" w:rsidP="00BC28B0">
      <w:pPr>
        <w:pStyle w:val="NoSpacing"/>
        <w:rPr>
          <w:sz w:val="28"/>
          <w:szCs w:val="28"/>
        </w:rPr>
      </w:pPr>
      <w:r w:rsidRPr="6D4DC59F">
        <w:rPr>
          <w:sz w:val="28"/>
          <w:szCs w:val="28"/>
        </w:rPr>
        <w:t xml:space="preserve">                                                                                                  </w:t>
      </w:r>
    </w:p>
    <w:p w14:paraId="5A2AE972" w14:textId="752511B7" w:rsidR="00851600" w:rsidRDefault="00047DCE" w:rsidP="00851600">
      <w:pPr>
        <w:pStyle w:val="NoSpacing"/>
      </w:pPr>
      <w:r>
        <w:rPr>
          <w:rFonts w:ascii="Candara" w:hAnsi="Candara"/>
          <w:b/>
          <w:bCs/>
          <w:color w:val="0070C0"/>
          <w:sz w:val="32"/>
          <w:szCs w:val="32"/>
        </w:rPr>
        <w:t xml:space="preserve"> </w:t>
      </w:r>
    </w:p>
    <w:p w14:paraId="0C1DA758" w14:textId="372297FC" w:rsidR="0056470A" w:rsidRDefault="00047DCE" w:rsidP="00851600">
      <w:pPr>
        <w:pStyle w:val="NoSpacing"/>
      </w:pPr>
      <w:r>
        <w:t xml:space="preserve"> </w:t>
      </w:r>
    </w:p>
    <w:p w14:paraId="741BCBAF" w14:textId="7628F75A" w:rsidR="0056470A" w:rsidRDefault="0056470A" w:rsidP="0056470A">
      <w:pPr>
        <w:spacing w:before="0" w:line="240" w:lineRule="auto"/>
        <w:rPr>
          <w:rFonts w:ascii="Verdana" w:eastAsia="Times New Roman" w:hAnsi="Verdana" w:cs="Times New Roman"/>
          <w:color w:val="000000"/>
          <w:sz w:val="26"/>
          <w:szCs w:val="26"/>
        </w:rPr>
      </w:pPr>
      <w:r>
        <w:rPr>
          <w:rFonts w:ascii="Verdana" w:eastAsia="Times New Roman" w:hAnsi="Verdana" w:cs="Times New Roman"/>
          <w:color w:val="000000"/>
          <w:sz w:val="26"/>
          <w:szCs w:val="26"/>
        </w:rPr>
        <w:t xml:space="preserve">                                      </w:t>
      </w:r>
    </w:p>
    <w:p w14:paraId="6D5E29CD" w14:textId="1E9C3A97" w:rsidR="0056470A" w:rsidRDefault="003A295E" w:rsidP="0056470A">
      <w:pPr>
        <w:spacing w:before="0" w:line="240" w:lineRule="auto"/>
        <w:rPr>
          <w:rFonts w:ascii="Verdana" w:eastAsia="Times New Roman" w:hAnsi="Verdana" w:cs="Times New Roman"/>
          <w:color w:val="000000"/>
          <w:sz w:val="26"/>
          <w:szCs w:val="26"/>
        </w:rPr>
      </w:pPr>
      <w:r>
        <w:rPr>
          <w:rFonts w:ascii="Verdana" w:eastAsia="Times New Roman" w:hAnsi="Verdana" w:cs="Times New Roman"/>
          <w:color w:val="000000"/>
          <w:sz w:val="26"/>
          <w:szCs w:val="26"/>
        </w:rPr>
        <w:t xml:space="preserve">                                                           </w:t>
      </w:r>
    </w:p>
    <w:p w14:paraId="07831A5A" w14:textId="77777777" w:rsidR="0056470A" w:rsidRDefault="0056470A" w:rsidP="0056470A">
      <w:pPr>
        <w:spacing w:before="0" w:line="240" w:lineRule="auto"/>
        <w:rPr>
          <w:rFonts w:ascii="Verdana" w:eastAsia="Times New Roman" w:hAnsi="Verdana" w:cs="Times New Roman"/>
          <w:color w:val="000000"/>
          <w:sz w:val="26"/>
          <w:szCs w:val="26"/>
        </w:rPr>
      </w:pPr>
    </w:p>
    <w:p w14:paraId="3D3169E3" w14:textId="642BDDA2" w:rsidR="000357C5" w:rsidRDefault="00047DCE" w:rsidP="0056470A">
      <w:pPr>
        <w:spacing w:before="0" w:line="240" w:lineRule="auto"/>
        <w:rPr>
          <w:rFonts w:ascii="Verdana" w:eastAsia="Times New Roman" w:hAnsi="Verdana" w:cs="Times New Roman"/>
          <w:color w:val="000000"/>
          <w:sz w:val="24"/>
          <w:szCs w:val="24"/>
        </w:rPr>
      </w:pPr>
      <w:r>
        <w:rPr>
          <w:rFonts w:ascii="Verdana" w:eastAsia="Times New Roman" w:hAnsi="Verdana" w:cs="Times New Roman"/>
          <w:color w:val="000000"/>
          <w:sz w:val="26"/>
          <w:szCs w:val="26"/>
        </w:rPr>
        <w:t xml:space="preserve"> </w:t>
      </w:r>
    </w:p>
    <w:p w14:paraId="2A617510" w14:textId="0051FB8C" w:rsidR="0056470A" w:rsidRDefault="007A2E6C" w:rsidP="6D4DC59F">
      <w:pPr>
        <w:spacing w:before="0" w:line="240" w:lineRule="auto"/>
      </w:pPr>
      <w:r w:rsidRPr="6D4DC59F">
        <w:rPr>
          <w:rFonts w:ascii="Verdana" w:eastAsia="Times New Roman" w:hAnsi="Verdana" w:cs="Times New Roman"/>
          <w:color w:val="000000" w:themeColor="text1"/>
          <w:sz w:val="24"/>
          <w:szCs w:val="24"/>
        </w:rPr>
        <w:t xml:space="preserve">     </w:t>
      </w:r>
      <w:r w:rsidR="007B40F7">
        <w:t xml:space="preserve">                                        </w:t>
      </w:r>
    </w:p>
    <w:p w14:paraId="40CB721A" w14:textId="72198A94" w:rsidR="00BC28B0" w:rsidRDefault="003A295E" w:rsidP="00851600">
      <w:pPr>
        <w:pStyle w:val="NoSpacing"/>
      </w:pPr>
      <w:r>
        <w:t xml:space="preserve">               </w:t>
      </w:r>
    </w:p>
    <w:p w14:paraId="406C79EE" w14:textId="77777777" w:rsidR="00E763F6" w:rsidRDefault="00E763F6"/>
    <w:p w14:paraId="4F2052C5" w14:textId="77777777" w:rsidR="00165B37" w:rsidRDefault="00165B37"/>
    <w:p w14:paraId="1D3CDBE2" w14:textId="77777777" w:rsidR="00165B37" w:rsidRDefault="00165B37"/>
    <w:p w14:paraId="2DF90932" w14:textId="77777777" w:rsidR="00165B37" w:rsidRDefault="00165B37"/>
    <w:p w14:paraId="6322F076" w14:textId="77777777" w:rsidR="00F76943" w:rsidRDefault="00F76943"/>
    <w:p w14:paraId="09FF5C71" w14:textId="1DEEE342" w:rsidR="000209C3" w:rsidRPr="00F91D29" w:rsidRDefault="00F91D29">
      <w:pPr>
        <w:rPr>
          <w:rFonts w:ascii="Arial" w:hAnsi="Arial" w:cs="Arial"/>
          <w:sz w:val="18"/>
          <w:szCs w:val="18"/>
        </w:rPr>
      </w:pPr>
      <w:r w:rsidRPr="00F91D29">
        <w:rPr>
          <w:rFonts w:ascii="Arial" w:hAnsi="Arial" w:cs="Arial"/>
          <w:sz w:val="18"/>
          <w:szCs w:val="18"/>
        </w:rPr>
        <w:lastRenderedPageBreak/>
        <w:t xml:space="preserve">                                                                                                   -6-</w:t>
      </w:r>
    </w:p>
    <w:p w14:paraId="5F39A444" w14:textId="0F9B947C" w:rsidR="000209C3" w:rsidRPr="000209C3" w:rsidRDefault="000209C3">
      <w:pPr>
        <w:rPr>
          <w:rFonts w:ascii="Imprint MT Shadow" w:hAnsi="Imprint MT Shadow"/>
          <w:color w:val="EE0000"/>
          <w:sz w:val="48"/>
          <w:szCs w:val="48"/>
        </w:rPr>
      </w:pPr>
      <w:r w:rsidRPr="000209C3">
        <w:rPr>
          <w:rFonts w:ascii="Imprint MT Shadow" w:hAnsi="Imprint MT Shadow"/>
          <w:color w:val="EE0000"/>
          <w:sz w:val="48"/>
          <w:szCs w:val="48"/>
        </w:rPr>
        <w:t xml:space="preserve">Hope for Heroes </w:t>
      </w:r>
    </w:p>
    <w:p w14:paraId="38514F56" w14:textId="6D8B9B42" w:rsidR="000209C3" w:rsidRDefault="000209C3">
      <w:r>
        <w:t>OH MY GOSH HAS IT BEEN HOT!!!!  Hopefully everyone has survived the heat and fires with no problems.</w:t>
      </w:r>
    </w:p>
    <w:p w14:paraId="225D65BE" w14:textId="0F8211E5" w:rsidR="000209C3" w:rsidRDefault="000209C3">
      <w:r>
        <w:t xml:space="preserve">Hope for Heroes this year will focus on funding for the Operation/Maintenance of our Colorado Honor Bells. As most of you know, Colorado is the only state in the country with Honor Bells. These Bells can provide Honors for deceased veterans from any branch of the military regardless of their rank while serving.  </w:t>
      </w:r>
    </w:p>
    <w:p w14:paraId="7414F925" w14:textId="5951155A" w:rsidR="000209C3" w:rsidRDefault="000209C3">
      <w:r>
        <w:t>I am planning to send each chapter a packet about the Honor Bells (one is based at Fort Logan National Cemetery and one at Pikes Peak National Cemetery) with information on how to request Honor Tolling for a veteran, how to spread the news about the option of this Bell Tolling AND how to financially support the operations of the Bells.</w:t>
      </w:r>
    </w:p>
    <w:p w14:paraId="63A6F973" w14:textId="77777777" w:rsidR="000209C3" w:rsidRDefault="000209C3">
      <w:r>
        <w:t>Stay tuned for more information in the Golden Lamp or on the Communications Email.</w:t>
      </w:r>
    </w:p>
    <w:p w14:paraId="17BC981B" w14:textId="77777777" w:rsidR="000209C3" w:rsidRDefault="000209C3">
      <w:r>
        <w:t>Then, unrelated to Hope for Heroes, there were 7 of us from Colorado at the IC Convention in Norfolk, Virginia.  It was a great time! Check the Golden Lamp for the recognitions our state received.</w:t>
      </w:r>
    </w:p>
    <w:p w14:paraId="392409CB" w14:textId="77777777" w:rsidR="000209C3" w:rsidRDefault="000209C3">
      <w:r>
        <w:t>Hope to see everyone at the Fall Meeting.</w:t>
      </w:r>
    </w:p>
    <w:p w14:paraId="782EE05E" w14:textId="42CF9C6C" w:rsidR="00F76943" w:rsidRDefault="000209C3">
      <w:r>
        <w:t>Susan Bloss - Hope for Heroes Chair</w:t>
      </w:r>
    </w:p>
    <w:p w14:paraId="63224B71" w14:textId="77777777" w:rsidR="000209C3" w:rsidRDefault="000209C3"/>
    <w:p w14:paraId="2BB157B4" w14:textId="7CE44735" w:rsidR="000209C3" w:rsidRPr="000209C3" w:rsidRDefault="000209C3" w:rsidP="00F76943">
      <w:pPr>
        <w:shd w:val="clear" w:color="auto" w:fill="FFFFFF"/>
        <w:spacing w:before="0" w:line="240" w:lineRule="auto"/>
        <w:rPr>
          <w:rFonts w:ascii="Imprint MT Shadow" w:eastAsia="Times New Roman" w:hAnsi="Imprint MT Shadow" w:cs="Arial"/>
          <w:color w:val="0B5394"/>
          <w:sz w:val="48"/>
          <w:szCs w:val="48"/>
        </w:rPr>
      </w:pPr>
      <w:r w:rsidRPr="000209C3">
        <w:rPr>
          <w:rFonts w:ascii="Imprint MT Shadow" w:eastAsia="Times New Roman" w:hAnsi="Imprint MT Shadow" w:cs="Arial"/>
          <w:color w:val="0B5394"/>
          <w:sz w:val="48"/>
          <w:szCs w:val="48"/>
        </w:rPr>
        <w:t>I</w:t>
      </w:r>
      <w:r>
        <w:rPr>
          <w:rFonts w:ascii="Imprint MT Shadow" w:eastAsia="Times New Roman" w:hAnsi="Imprint MT Shadow" w:cs="Arial"/>
          <w:color w:val="0B5394"/>
          <w:sz w:val="48"/>
          <w:szCs w:val="48"/>
        </w:rPr>
        <w:t xml:space="preserve">nternational </w:t>
      </w:r>
      <w:r w:rsidRPr="000209C3">
        <w:rPr>
          <w:rFonts w:ascii="Imprint MT Shadow" w:eastAsia="Times New Roman" w:hAnsi="Imprint MT Shadow" w:cs="Arial"/>
          <w:color w:val="0B5394"/>
          <w:sz w:val="48"/>
          <w:szCs w:val="48"/>
        </w:rPr>
        <w:t>C</w:t>
      </w:r>
      <w:r>
        <w:rPr>
          <w:rFonts w:ascii="Imprint MT Shadow" w:eastAsia="Times New Roman" w:hAnsi="Imprint MT Shadow" w:cs="Arial"/>
          <w:color w:val="0B5394"/>
          <w:sz w:val="48"/>
          <w:szCs w:val="48"/>
        </w:rPr>
        <w:t>onvention</w:t>
      </w:r>
      <w:r w:rsidRPr="000209C3">
        <w:rPr>
          <w:rFonts w:ascii="Imprint MT Shadow" w:eastAsia="Times New Roman" w:hAnsi="Imprint MT Shadow" w:cs="Arial"/>
          <w:color w:val="0B5394"/>
          <w:sz w:val="48"/>
          <w:szCs w:val="48"/>
        </w:rPr>
        <w:t xml:space="preserve"> Awards</w:t>
      </w:r>
    </w:p>
    <w:p w14:paraId="017AF71C" w14:textId="77777777" w:rsidR="000209C3" w:rsidRDefault="000209C3" w:rsidP="00F76943">
      <w:pPr>
        <w:shd w:val="clear" w:color="auto" w:fill="FFFFFF"/>
        <w:spacing w:before="0" w:line="240" w:lineRule="auto"/>
        <w:rPr>
          <w:rFonts w:ascii="Verdana" w:eastAsia="Times New Roman" w:hAnsi="Verdana" w:cs="Arial"/>
          <w:color w:val="0B5394"/>
          <w:sz w:val="24"/>
          <w:szCs w:val="24"/>
        </w:rPr>
      </w:pPr>
    </w:p>
    <w:p w14:paraId="2A50D2F5" w14:textId="77777777" w:rsidR="000209C3" w:rsidRDefault="000209C3" w:rsidP="00F76943">
      <w:pPr>
        <w:shd w:val="clear" w:color="auto" w:fill="FFFFFF"/>
        <w:spacing w:before="0" w:line="240" w:lineRule="auto"/>
        <w:rPr>
          <w:rFonts w:ascii="Verdana" w:eastAsia="Times New Roman" w:hAnsi="Verdana" w:cs="Arial"/>
          <w:color w:val="0B5394"/>
          <w:sz w:val="24"/>
          <w:szCs w:val="24"/>
        </w:rPr>
      </w:pPr>
    </w:p>
    <w:p w14:paraId="09BDE928" w14:textId="65668D8A"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I am just back from the 2026 IC Convention in Norfolk, VA.</w:t>
      </w:r>
    </w:p>
    <w:p w14:paraId="55A6695D"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p>
    <w:p w14:paraId="6C24F9B6"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xml:space="preserve">Joining together in Norfolk were Nancy Cameron, Colorado President 2026-2027, Leslie Stevens, Sandy &amp; David Alexander, Alice Robinson, Dana Bell and me, Susan Bloss, (I stood in for Lori Anderson </w:t>
      </w:r>
      <w:proofErr w:type="spellStart"/>
      <w:r w:rsidRPr="000209C3">
        <w:rPr>
          <w:rFonts w:ascii="Verdana" w:eastAsia="Times New Roman" w:hAnsi="Verdana" w:cs="Arial"/>
          <w:color w:val="0B5394"/>
          <w:sz w:val="20"/>
          <w:szCs w:val="20"/>
        </w:rPr>
        <w:t>Havelick</w:t>
      </w:r>
      <w:proofErr w:type="spellEnd"/>
      <w:r w:rsidRPr="000209C3">
        <w:rPr>
          <w:rFonts w:ascii="Verdana" w:eastAsia="Times New Roman" w:hAnsi="Verdana" w:cs="Arial"/>
          <w:color w:val="0B5394"/>
          <w:sz w:val="20"/>
          <w:szCs w:val="20"/>
        </w:rPr>
        <w:t xml:space="preserve"> Colorado President 2025-2026 as she was unable to attend).</w:t>
      </w:r>
    </w:p>
    <w:p w14:paraId="618CAEA8"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p>
    <w:p w14:paraId="6D154077"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The following Recognition Awards were received:</w:t>
      </w:r>
    </w:p>
    <w:p w14:paraId="63570279"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Hope for Heroes: Legacy of Hope ---</w:t>
      </w:r>
      <w:r w:rsidRPr="000209C3">
        <w:rPr>
          <w:rFonts w:ascii="Verdana" w:eastAsia="Times New Roman" w:hAnsi="Verdana" w:cs="Arial"/>
          <w:b/>
          <w:bCs/>
          <w:color w:val="0B5394"/>
          <w:sz w:val="20"/>
          <w:szCs w:val="20"/>
        </w:rPr>
        <w:t>Phyllis Minch,</w:t>
      </w:r>
      <w:r w:rsidRPr="000209C3">
        <w:rPr>
          <w:rFonts w:ascii="Verdana" w:eastAsia="Times New Roman" w:hAnsi="Verdana" w:cs="Arial"/>
          <w:color w:val="0B5394"/>
          <w:sz w:val="20"/>
          <w:szCs w:val="20"/>
        </w:rPr>
        <w:t> Colorado</w:t>
      </w:r>
    </w:p>
    <w:p w14:paraId="1C06D5DE"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Top 3 Overall "From My Birthday to Yours" Campaign Fundraiser ---- </w:t>
      </w:r>
      <w:r w:rsidRPr="000209C3">
        <w:rPr>
          <w:rFonts w:ascii="Verdana" w:eastAsia="Times New Roman" w:hAnsi="Verdana" w:cs="Arial"/>
          <w:b/>
          <w:bCs/>
          <w:color w:val="0B5394"/>
          <w:sz w:val="20"/>
          <w:szCs w:val="20"/>
        </w:rPr>
        <w:t>Adi Mazza</w:t>
      </w:r>
      <w:r w:rsidRPr="000209C3">
        <w:rPr>
          <w:rFonts w:ascii="Verdana" w:eastAsia="Times New Roman" w:hAnsi="Verdana" w:cs="Arial"/>
          <w:color w:val="0B5394"/>
          <w:sz w:val="20"/>
          <w:szCs w:val="20"/>
        </w:rPr>
        <w:t>, Elan Colorado</w:t>
      </w:r>
    </w:p>
    <w:p w14:paraId="4D476D6E"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Top 3 Overall Fundraiser --- </w:t>
      </w:r>
      <w:r w:rsidRPr="000209C3">
        <w:rPr>
          <w:rFonts w:ascii="Verdana" w:eastAsia="Times New Roman" w:hAnsi="Verdana" w:cs="Arial"/>
          <w:b/>
          <w:bCs/>
          <w:color w:val="0B5394"/>
          <w:sz w:val="20"/>
          <w:szCs w:val="20"/>
        </w:rPr>
        <w:t>Adi Mazza</w:t>
      </w:r>
      <w:r w:rsidRPr="000209C3">
        <w:rPr>
          <w:rFonts w:ascii="Verdana" w:eastAsia="Times New Roman" w:hAnsi="Verdana" w:cs="Arial"/>
          <w:color w:val="0B5394"/>
          <w:sz w:val="20"/>
          <w:szCs w:val="20"/>
        </w:rPr>
        <w:t>, Elan Colorado</w:t>
      </w:r>
    </w:p>
    <w:p w14:paraId="483DEF40"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Colorado was recognized for:</w:t>
      </w:r>
    </w:p>
    <w:p w14:paraId="0B103F5F"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Dollars donated: </w:t>
      </w:r>
      <w:r w:rsidRPr="000209C3">
        <w:rPr>
          <w:rFonts w:ascii="Verdana" w:eastAsia="Times New Roman" w:hAnsi="Verdana" w:cs="Arial"/>
          <w:b/>
          <w:bCs/>
          <w:color w:val="0B5394"/>
          <w:sz w:val="20"/>
          <w:szCs w:val="20"/>
        </w:rPr>
        <w:t> $119,019.51</w:t>
      </w:r>
      <w:r w:rsidRPr="000209C3">
        <w:rPr>
          <w:rFonts w:ascii="Verdana" w:eastAsia="Times New Roman" w:hAnsi="Verdana" w:cs="Arial"/>
          <w:color w:val="0B5394"/>
          <w:sz w:val="20"/>
          <w:szCs w:val="20"/>
        </w:rPr>
        <w:t> ($97,323.51 to St. Jude)   </w:t>
      </w:r>
    </w:p>
    <w:p w14:paraId="095BE02E"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Hours Volunteered:  </w:t>
      </w:r>
      <w:proofErr w:type="gramStart"/>
      <w:r w:rsidRPr="000209C3">
        <w:rPr>
          <w:rFonts w:ascii="Verdana" w:eastAsia="Times New Roman" w:hAnsi="Verdana" w:cs="Arial"/>
          <w:b/>
          <w:bCs/>
          <w:color w:val="0B5394"/>
          <w:sz w:val="20"/>
          <w:szCs w:val="20"/>
        </w:rPr>
        <w:t>5,724</w:t>
      </w:r>
      <w:r w:rsidRPr="000209C3">
        <w:rPr>
          <w:rFonts w:ascii="Verdana" w:eastAsia="Times New Roman" w:hAnsi="Verdana" w:cs="Arial"/>
          <w:color w:val="0B5394"/>
          <w:sz w:val="20"/>
          <w:szCs w:val="20"/>
        </w:rPr>
        <w:t>  (</w:t>
      </w:r>
      <w:proofErr w:type="gramEnd"/>
      <w:r w:rsidRPr="000209C3">
        <w:rPr>
          <w:rFonts w:ascii="Verdana" w:eastAsia="Times New Roman" w:hAnsi="Verdana" w:cs="Arial"/>
          <w:color w:val="0B5394"/>
          <w:sz w:val="20"/>
          <w:szCs w:val="20"/>
        </w:rPr>
        <w:t>1,060 in support of St. Jude)</w:t>
      </w:r>
    </w:p>
    <w:p w14:paraId="24B3EED3"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Goods Donated</w:t>
      </w:r>
      <w:proofErr w:type="gramStart"/>
      <w:r w:rsidRPr="000209C3">
        <w:rPr>
          <w:rFonts w:ascii="Verdana" w:eastAsia="Times New Roman" w:hAnsi="Verdana" w:cs="Arial"/>
          <w:color w:val="0B5394"/>
          <w:sz w:val="20"/>
          <w:szCs w:val="20"/>
        </w:rPr>
        <w:t>:  </w:t>
      </w:r>
      <w:r w:rsidRPr="000209C3">
        <w:rPr>
          <w:rFonts w:ascii="Verdana" w:eastAsia="Times New Roman" w:hAnsi="Verdana" w:cs="Arial"/>
          <w:b/>
          <w:bCs/>
          <w:color w:val="0B5394"/>
          <w:sz w:val="20"/>
          <w:szCs w:val="20"/>
        </w:rPr>
        <w:t>$</w:t>
      </w:r>
      <w:proofErr w:type="gramEnd"/>
      <w:r w:rsidRPr="000209C3">
        <w:rPr>
          <w:rFonts w:ascii="Verdana" w:eastAsia="Times New Roman" w:hAnsi="Verdana" w:cs="Arial"/>
          <w:b/>
          <w:bCs/>
          <w:color w:val="0B5394"/>
          <w:sz w:val="20"/>
          <w:szCs w:val="20"/>
        </w:rPr>
        <w:t>86,251.20</w:t>
      </w:r>
    </w:p>
    <w:p w14:paraId="25DDCB47"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Miles Traveled: </w:t>
      </w:r>
      <w:r w:rsidRPr="000209C3">
        <w:rPr>
          <w:rFonts w:ascii="Verdana" w:eastAsia="Times New Roman" w:hAnsi="Verdana" w:cs="Arial"/>
          <w:b/>
          <w:bCs/>
          <w:color w:val="0B5394"/>
          <w:sz w:val="20"/>
          <w:szCs w:val="20"/>
        </w:rPr>
        <w:t>20,656    </w:t>
      </w:r>
      <w:r w:rsidRPr="000209C3">
        <w:rPr>
          <w:rFonts w:ascii="Verdana" w:eastAsia="Times New Roman" w:hAnsi="Verdana" w:cs="Arial"/>
          <w:color w:val="0B5394"/>
          <w:sz w:val="20"/>
          <w:szCs w:val="20"/>
        </w:rPr>
        <w:t>                        </w:t>
      </w:r>
    </w:p>
    <w:p w14:paraId="48CC263A"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p>
    <w:p w14:paraId="5AE36B31"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xml:space="preserve">In </w:t>
      </w:r>
      <w:proofErr w:type="gramStart"/>
      <w:r w:rsidRPr="000209C3">
        <w:rPr>
          <w:rFonts w:ascii="Verdana" w:eastAsia="Times New Roman" w:hAnsi="Verdana" w:cs="Arial"/>
          <w:color w:val="0B5394"/>
          <w:sz w:val="20"/>
          <w:szCs w:val="20"/>
        </w:rPr>
        <w:t>addition</w:t>
      </w:r>
      <w:proofErr w:type="gramEnd"/>
      <w:r w:rsidRPr="000209C3">
        <w:rPr>
          <w:rFonts w:ascii="Verdana" w:eastAsia="Times New Roman" w:hAnsi="Verdana" w:cs="Arial"/>
          <w:color w:val="0B5394"/>
          <w:sz w:val="20"/>
          <w:szCs w:val="20"/>
        </w:rPr>
        <w:t xml:space="preserve"> the following members were recognized for their Years of Service:</w:t>
      </w:r>
    </w:p>
    <w:p w14:paraId="619414C2"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30 Years of Service</w:t>
      </w:r>
      <w:proofErr w:type="gramStart"/>
      <w:r w:rsidRPr="000209C3">
        <w:rPr>
          <w:rFonts w:ascii="Verdana" w:eastAsia="Times New Roman" w:hAnsi="Verdana" w:cs="Arial"/>
          <w:color w:val="0B5394"/>
          <w:sz w:val="20"/>
          <w:szCs w:val="20"/>
        </w:rPr>
        <w:t>:  </w:t>
      </w:r>
      <w:r w:rsidRPr="000209C3">
        <w:rPr>
          <w:rFonts w:ascii="Verdana" w:eastAsia="Times New Roman" w:hAnsi="Verdana" w:cs="Arial"/>
          <w:b/>
          <w:bCs/>
          <w:color w:val="0B5394"/>
          <w:sz w:val="20"/>
          <w:szCs w:val="20"/>
        </w:rPr>
        <w:t>Dana</w:t>
      </w:r>
      <w:proofErr w:type="gramEnd"/>
      <w:r w:rsidRPr="000209C3">
        <w:rPr>
          <w:rFonts w:ascii="Verdana" w:eastAsia="Times New Roman" w:hAnsi="Verdana" w:cs="Arial"/>
          <w:b/>
          <w:bCs/>
          <w:color w:val="0B5394"/>
          <w:sz w:val="20"/>
          <w:szCs w:val="20"/>
        </w:rPr>
        <w:t xml:space="preserve"> Bell</w:t>
      </w:r>
    </w:p>
    <w:p w14:paraId="08ED4E24"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35 Years of Service</w:t>
      </w:r>
      <w:proofErr w:type="gramStart"/>
      <w:r w:rsidRPr="000209C3">
        <w:rPr>
          <w:rFonts w:ascii="Verdana" w:eastAsia="Times New Roman" w:hAnsi="Verdana" w:cs="Arial"/>
          <w:color w:val="0B5394"/>
          <w:sz w:val="20"/>
          <w:szCs w:val="20"/>
        </w:rPr>
        <w:t>:  </w:t>
      </w:r>
      <w:r w:rsidRPr="000209C3">
        <w:rPr>
          <w:rFonts w:ascii="Verdana" w:eastAsia="Times New Roman" w:hAnsi="Verdana" w:cs="Arial"/>
          <w:b/>
          <w:bCs/>
          <w:color w:val="0B5394"/>
          <w:sz w:val="20"/>
          <w:szCs w:val="20"/>
        </w:rPr>
        <w:t>Susan</w:t>
      </w:r>
      <w:proofErr w:type="gramEnd"/>
      <w:r w:rsidRPr="000209C3">
        <w:rPr>
          <w:rFonts w:ascii="Verdana" w:eastAsia="Times New Roman" w:hAnsi="Verdana" w:cs="Arial"/>
          <w:b/>
          <w:bCs/>
          <w:color w:val="0B5394"/>
          <w:sz w:val="20"/>
          <w:szCs w:val="20"/>
        </w:rPr>
        <w:t xml:space="preserve"> Bloss </w:t>
      </w:r>
      <w:r w:rsidRPr="000209C3">
        <w:rPr>
          <w:rFonts w:ascii="Verdana" w:eastAsia="Times New Roman" w:hAnsi="Verdana" w:cs="Arial"/>
          <w:color w:val="0B5394"/>
          <w:sz w:val="20"/>
          <w:szCs w:val="20"/>
        </w:rPr>
        <w:t>and </w:t>
      </w:r>
      <w:r w:rsidRPr="000209C3">
        <w:rPr>
          <w:rFonts w:ascii="Verdana" w:eastAsia="Times New Roman" w:hAnsi="Verdana" w:cs="Arial"/>
          <w:b/>
          <w:bCs/>
          <w:color w:val="0B5394"/>
          <w:sz w:val="20"/>
          <w:szCs w:val="20"/>
        </w:rPr>
        <w:t>Vickie Chavers-Bruso</w:t>
      </w:r>
    </w:p>
    <w:p w14:paraId="12DB71A1" w14:textId="77777777" w:rsidR="00F76943" w:rsidRPr="000209C3" w:rsidRDefault="00F7694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50 Years of Service</w:t>
      </w:r>
      <w:proofErr w:type="gramStart"/>
      <w:r w:rsidRPr="000209C3">
        <w:rPr>
          <w:rFonts w:ascii="Verdana" w:eastAsia="Times New Roman" w:hAnsi="Verdana" w:cs="Arial"/>
          <w:color w:val="0B5394"/>
          <w:sz w:val="20"/>
          <w:szCs w:val="20"/>
        </w:rPr>
        <w:t>:  </w:t>
      </w:r>
      <w:r w:rsidRPr="000209C3">
        <w:rPr>
          <w:rFonts w:ascii="Verdana" w:eastAsia="Times New Roman" w:hAnsi="Verdana" w:cs="Arial"/>
          <w:b/>
          <w:bCs/>
          <w:color w:val="0B5394"/>
          <w:sz w:val="20"/>
          <w:szCs w:val="20"/>
        </w:rPr>
        <w:t>Alice</w:t>
      </w:r>
      <w:proofErr w:type="gramEnd"/>
      <w:r w:rsidRPr="000209C3">
        <w:rPr>
          <w:rFonts w:ascii="Verdana" w:eastAsia="Times New Roman" w:hAnsi="Verdana" w:cs="Arial"/>
          <w:b/>
          <w:bCs/>
          <w:color w:val="0B5394"/>
          <w:sz w:val="20"/>
          <w:szCs w:val="20"/>
        </w:rPr>
        <w:t xml:space="preserve"> Robinson</w:t>
      </w:r>
    </w:p>
    <w:p w14:paraId="07A2E9F6" w14:textId="77777777" w:rsidR="00F76943" w:rsidRPr="00F76943" w:rsidRDefault="00F76943" w:rsidP="00F76943">
      <w:pPr>
        <w:shd w:val="clear" w:color="auto" w:fill="FFFFFF"/>
        <w:spacing w:before="0" w:line="240" w:lineRule="auto"/>
        <w:rPr>
          <w:rFonts w:ascii="Arial" w:eastAsia="Times New Roman" w:hAnsi="Arial" w:cs="Arial"/>
          <w:color w:val="222222"/>
          <w:sz w:val="24"/>
          <w:szCs w:val="24"/>
        </w:rPr>
      </w:pPr>
    </w:p>
    <w:p w14:paraId="0FF625E3" w14:textId="77777777" w:rsidR="00F76943" w:rsidRPr="000209C3" w:rsidRDefault="00F76943" w:rsidP="00F76943">
      <w:pPr>
        <w:shd w:val="clear" w:color="auto" w:fill="FFFFFF"/>
        <w:spacing w:before="0" w:line="240" w:lineRule="auto"/>
        <w:rPr>
          <w:rFonts w:ascii="Verdana" w:eastAsia="Times New Roman" w:hAnsi="Verdana" w:cs="Arial"/>
          <w:color w:val="0B5394"/>
          <w:sz w:val="20"/>
          <w:szCs w:val="20"/>
        </w:rPr>
      </w:pPr>
      <w:r w:rsidRPr="000209C3">
        <w:rPr>
          <w:rFonts w:ascii="Verdana" w:eastAsia="Times New Roman" w:hAnsi="Verdana" w:cs="Arial"/>
          <w:color w:val="0B5394"/>
          <w:sz w:val="20"/>
          <w:szCs w:val="20"/>
        </w:rPr>
        <w:t xml:space="preserve">Be </w:t>
      </w:r>
      <w:proofErr w:type="gramStart"/>
      <w:r w:rsidRPr="000209C3">
        <w:rPr>
          <w:rFonts w:ascii="Verdana" w:eastAsia="Times New Roman" w:hAnsi="Verdana" w:cs="Arial"/>
          <w:color w:val="0B5394"/>
          <w:sz w:val="20"/>
          <w:szCs w:val="20"/>
        </w:rPr>
        <w:t>watching</w:t>
      </w:r>
      <w:proofErr w:type="gramEnd"/>
      <w:r w:rsidRPr="000209C3">
        <w:rPr>
          <w:rFonts w:ascii="Verdana" w:eastAsia="Times New Roman" w:hAnsi="Verdana" w:cs="Arial"/>
          <w:color w:val="0B5394"/>
          <w:sz w:val="20"/>
          <w:szCs w:val="20"/>
        </w:rPr>
        <w:t xml:space="preserve"> for some information on how ESA can continue to support the Honor Bell program with funding for maintenance and other expenses as needed.  I am SO PROUD of ESA and each member who helped support the funding drive for the Pikes Peak Honor Bell. </w:t>
      </w:r>
    </w:p>
    <w:p w14:paraId="00A5DEDA" w14:textId="77777777" w:rsidR="000209C3" w:rsidRDefault="000209C3" w:rsidP="00F76943">
      <w:pPr>
        <w:shd w:val="clear" w:color="auto" w:fill="FFFFFF"/>
        <w:spacing w:before="0" w:line="240" w:lineRule="auto"/>
        <w:rPr>
          <w:rFonts w:ascii="Verdana" w:eastAsia="Times New Roman" w:hAnsi="Verdana" w:cs="Arial"/>
          <w:color w:val="0B5394"/>
          <w:sz w:val="24"/>
          <w:szCs w:val="24"/>
        </w:rPr>
      </w:pPr>
    </w:p>
    <w:p w14:paraId="4EA5F871" w14:textId="11F0BD0C" w:rsidR="000209C3" w:rsidRPr="000209C3" w:rsidRDefault="000209C3" w:rsidP="00F76943">
      <w:pPr>
        <w:shd w:val="clear" w:color="auto" w:fill="FFFFFF"/>
        <w:spacing w:before="0" w:line="240" w:lineRule="auto"/>
        <w:rPr>
          <w:rFonts w:ascii="Arial" w:eastAsia="Times New Roman" w:hAnsi="Arial" w:cs="Arial"/>
          <w:color w:val="222222"/>
          <w:sz w:val="20"/>
          <w:szCs w:val="20"/>
        </w:rPr>
      </w:pPr>
      <w:r w:rsidRPr="000209C3">
        <w:rPr>
          <w:rFonts w:ascii="Verdana" w:eastAsia="Times New Roman" w:hAnsi="Verdana" w:cs="Arial"/>
          <w:color w:val="0B5394"/>
          <w:sz w:val="20"/>
          <w:szCs w:val="20"/>
        </w:rPr>
        <w:t xml:space="preserve">Susan Bloss </w:t>
      </w:r>
    </w:p>
    <w:p w14:paraId="6C7D1C2D" w14:textId="77777777" w:rsidR="00532132" w:rsidRDefault="00532132" w:rsidP="002D10A2">
      <w:pPr>
        <w:rPr>
          <w:rFonts w:ascii="Calibri" w:hAnsi="Calibri" w:cs="Calibri"/>
          <w:sz w:val="28"/>
          <w:szCs w:val="28"/>
        </w:rPr>
      </w:pPr>
    </w:p>
    <w:p w14:paraId="4D04B097" w14:textId="04CF5E6D" w:rsidR="00532132" w:rsidRPr="00532132" w:rsidRDefault="00532132" w:rsidP="002D10A2">
      <w:pPr>
        <w:rPr>
          <w:rFonts w:ascii="Imprint MT Shadow" w:hAnsi="Imprint MT Shadow" w:cs="Calibri"/>
          <w:color w:val="EE0000"/>
          <w:sz w:val="44"/>
          <w:szCs w:val="44"/>
        </w:rPr>
      </w:pPr>
      <w:r>
        <w:rPr>
          <w:rFonts w:ascii="Imprint MT Shadow" w:hAnsi="Imprint MT Shadow" w:cs="Calibri"/>
          <w:color w:val="EE0000"/>
          <w:sz w:val="44"/>
          <w:szCs w:val="44"/>
        </w:rPr>
        <w:t xml:space="preserve">ESA for </w:t>
      </w:r>
      <w:r w:rsidRPr="00532132">
        <w:rPr>
          <w:rFonts w:ascii="Imprint MT Shadow" w:hAnsi="Imprint MT Shadow" w:cs="Calibri"/>
          <w:color w:val="EE0000"/>
          <w:sz w:val="44"/>
          <w:szCs w:val="44"/>
        </w:rPr>
        <w:t>St. Jude Chair</w:t>
      </w:r>
    </w:p>
    <w:p w14:paraId="47F7739C" w14:textId="77777777" w:rsidR="00532132" w:rsidRPr="004F5A94" w:rsidRDefault="00532132" w:rsidP="002D10A2">
      <w:pPr>
        <w:rPr>
          <w:rFonts w:ascii="Calibri" w:hAnsi="Calibri" w:cs="Calibri"/>
          <w:sz w:val="16"/>
          <w:szCs w:val="16"/>
        </w:rPr>
      </w:pPr>
    </w:p>
    <w:p w14:paraId="5865F59F" w14:textId="226632F9" w:rsidR="00532132" w:rsidRPr="002D10A2" w:rsidRDefault="00532132" w:rsidP="00532132">
      <w:pPr>
        <w:rPr>
          <w:rFonts w:ascii="Calibri" w:hAnsi="Calibri" w:cs="Calibri"/>
          <w:sz w:val="28"/>
          <w:szCs w:val="28"/>
        </w:rPr>
      </w:pPr>
      <w:r w:rsidRPr="002D10A2">
        <w:rPr>
          <w:rFonts w:ascii="Calibri" w:hAnsi="Calibri" w:cs="Calibri"/>
          <w:sz w:val="28"/>
          <w:szCs w:val="28"/>
        </w:rPr>
        <w:t>Adi and I are so excited to be the St. Jude Chairman for 2026!!</w:t>
      </w:r>
    </w:p>
    <w:p w14:paraId="614424ED" w14:textId="6AA552C0" w:rsidR="00532132" w:rsidRDefault="00532132" w:rsidP="00532132">
      <w:pPr>
        <w:shd w:val="clear" w:color="auto" w:fill="FFFFFF"/>
        <w:spacing w:line="240" w:lineRule="auto"/>
        <w:jc w:val="center"/>
        <w:rPr>
          <w:rFonts w:ascii="Calibri" w:eastAsia="Times New Roman" w:hAnsi="Calibri" w:cs="Calibri"/>
          <w:sz w:val="28"/>
          <w:szCs w:val="28"/>
        </w:rPr>
      </w:pPr>
      <w:r>
        <w:rPr>
          <w:rFonts w:ascii="Calibri" w:eastAsia="Times New Roman" w:hAnsi="Calibri" w:cs="Calibri"/>
          <w:b/>
          <w:bCs/>
          <w:sz w:val="36"/>
          <w:szCs w:val="36"/>
        </w:rPr>
        <w:t xml:space="preserve"> </w:t>
      </w:r>
      <w:r w:rsidRPr="00F63164">
        <w:rPr>
          <w:rFonts w:ascii="Calibri" w:eastAsia="Times New Roman" w:hAnsi="Calibri" w:cs="Calibri"/>
          <w:b/>
          <w:bCs/>
          <w:sz w:val="36"/>
          <w:szCs w:val="36"/>
        </w:rPr>
        <w:t xml:space="preserve"> </w:t>
      </w:r>
      <w:r>
        <w:rPr>
          <w:noProof/>
        </w:rPr>
        <mc:AlternateContent>
          <mc:Choice Requires="wps">
            <w:drawing>
              <wp:anchor distT="0" distB="0" distL="114300" distR="114300" simplePos="0" relativeHeight="251651072" behindDoc="0" locked="0" layoutInCell="1" allowOverlap="1" wp14:anchorId="33DC05D5" wp14:editId="1AD880CB">
                <wp:simplePos x="0" y="0"/>
                <wp:positionH relativeFrom="column">
                  <wp:posOffset>293370</wp:posOffset>
                </wp:positionH>
                <wp:positionV relativeFrom="paragraph">
                  <wp:posOffset>121920</wp:posOffset>
                </wp:positionV>
                <wp:extent cx="6073140" cy="1828800"/>
                <wp:effectExtent l="0" t="0" r="0" b="0"/>
                <wp:wrapSquare wrapText="bothSides"/>
                <wp:docPr id="17649872" name="Text Box 1"/>
                <wp:cNvGraphicFramePr/>
                <a:graphic xmlns:a="http://schemas.openxmlformats.org/drawingml/2006/main">
                  <a:graphicData uri="http://schemas.microsoft.com/office/word/2010/wordprocessingShape">
                    <wps:wsp>
                      <wps:cNvSpPr txBox="1"/>
                      <wps:spPr>
                        <a:xfrm>
                          <a:off x="0" y="0"/>
                          <a:ext cx="6073140" cy="1828800"/>
                        </a:xfrm>
                        <a:prstGeom prst="rect">
                          <a:avLst/>
                        </a:prstGeom>
                        <a:noFill/>
                        <a:ln>
                          <a:noFill/>
                        </a:ln>
                      </wps:spPr>
                      <wps:txbx>
                        <w:txbxContent>
                          <w:p w14:paraId="3476AD67" w14:textId="77777777" w:rsidR="00532132" w:rsidRPr="004F5A94" w:rsidRDefault="00532132" w:rsidP="00E26075">
                            <w:pPr>
                              <w:shd w:val="clear" w:color="auto" w:fill="FFFFFF"/>
                              <w:spacing w:line="240" w:lineRule="auto"/>
                              <w:jc w:val="center"/>
                              <w:rPr>
                                <w:rFonts w:ascii="Calibri" w:eastAsia="Times New Roman" w:hAnsi="Calibri" w:cs="Calibri"/>
                                <w:b/>
                                <w:color w:val="EE000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4F5A94">
                              <w:rPr>
                                <w:rFonts w:ascii="Calibri" w:eastAsia="Times New Roman" w:hAnsi="Calibri" w:cs="Calibri"/>
                                <w:b/>
                                <w:color w:val="EE0000"/>
                                <w:sz w:val="48"/>
                                <w:szCs w:val="48"/>
                                <w14:textOutline w14:w="0" w14:cap="flat" w14:cmpd="sng" w14:algn="ctr">
                                  <w14:noFill/>
                                  <w14:prstDash w14:val="solid"/>
                                  <w14:round/>
                                </w14:textOutline>
                                <w14:props3d w14:extrusionH="57150" w14:contourW="0" w14:prstMaterial="softEdge">
                                  <w14:bevelT w14:w="25400" w14:h="38100" w14:prst="circle"/>
                                </w14:props3d>
                              </w:rPr>
                              <w:t>ST. JUDE CHILDREN’S RESEARCH HOSPITAL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DC05D5" id="_x0000_t202" coordsize="21600,21600" o:spt="202" path="m,l,21600r21600,l21600,xe">
                <v:stroke joinstyle="miter"/>
                <v:path gradientshapeok="t" o:connecttype="rect"/>
              </v:shapetype>
              <v:shape id="Text Box 1" o:spid="_x0000_s1026" type="#_x0000_t202" style="position:absolute;left:0;text-align:left;margin-left:23.1pt;margin-top:9.6pt;width:478.2pt;height:2in;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" filled="f" stroked="f">
                <v:textbox style="mso-fit-shape-to-text:t">
                  <w:txbxContent>
                    <w:p w14:paraId="3476AD67" w14:textId="77777777" w:rsidR="00532132" w:rsidRPr="004F5A94" w:rsidRDefault="00532132" w:rsidP="00E26075">
                      <w:pPr>
                        <w:shd w:val="clear" w:color="auto" w:fill="FFFFFF"/>
                        <w:spacing w:line="240" w:lineRule="auto"/>
                        <w:jc w:val="center"/>
                        <w:rPr>
                          <w:rFonts w:ascii="Calibri" w:eastAsia="Times New Roman" w:hAnsi="Calibri" w:cs="Calibri"/>
                          <w:b/>
                          <w:color w:val="EE000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4F5A94">
                        <w:rPr>
                          <w:rFonts w:ascii="Calibri" w:eastAsia="Times New Roman" w:hAnsi="Calibri" w:cs="Calibri"/>
                          <w:b/>
                          <w:color w:val="EE0000"/>
                          <w:sz w:val="48"/>
                          <w:szCs w:val="48"/>
                          <w14:textOutline w14:w="0" w14:cap="flat" w14:cmpd="sng" w14:algn="ctr">
                            <w14:noFill/>
                            <w14:prstDash w14:val="solid"/>
                            <w14:round/>
                          </w14:textOutline>
                          <w14:props3d w14:extrusionH="57150" w14:contourW="0" w14:prstMaterial="softEdge">
                            <w14:bevelT w14:w="25400" w14:h="38100" w14:prst="circle"/>
                          </w14:props3d>
                        </w:rPr>
                        <w:t>ST. JUDE CHILDREN’S RESEARCH HOSPITAL</w:t>
                      </w:r>
                    </w:p>
                  </w:txbxContent>
                </v:textbox>
                <w10:wrap type="square"/>
              </v:shape>
            </w:pict>
          </mc:Fallback>
        </mc:AlternateContent>
      </w:r>
      <w:r>
        <w:rPr>
          <w:rFonts w:ascii="Calibri" w:eastAsia="Times New Roman" w:hAnsi="Calibri" w:cs="Calibri"/>
          <w:b/>
          <w:bCs/>
          <w:sz w:val="36"/>
          <w:szCs w:val="36"/>
        </w:rPr>
        <w:t xml:space="preserve"> </w:t>
      </w:r>
    </w:p>
    <w:p w14:paraId="0E498DAA" w14:textId="77777777" w:rsidR="00532132" w:rsidRDefault="00532132" w:rsidP="002D10A2">
      <w:pPr>
        <w:shd w:val="clear" w:color="auto" w:fill="FFFFFF"/>
        <w:spacing w:line="240" w:lineRule="auto"/>
        <w:rPr>
          <w:rFonts w:ascii="Calibri" w:eastAsia="Times New Roman" w:hAnsi="Calibri" w:cs="Calibri"/>
          <w:sz w:val="28"/>
          <w:szCs w:val="28"/>
        </w:rPr>
      </w:pPr>
    </w:p>
    <w:p w14:paraId="36CC6602" w14:textId="188224BD" w:rsidR="00532132" w:rsidRPr="00532132" w:rsidRDefault="00532132" w:rsidP="002D10A2">
      <w:pPr>
        <w:shd w:val="clear" w:color="auto" w:fill="FFFFFF"/>
        <w:spacing w:line="240" w:lineRule="auto"/>
        <w:rPr>
          <w:rFonts w:ascii="Calibri" w:eastAsia="Times New Roman" w:hAnsi="Calibri" w:cs="Calibri"/>
          <w:b/>
          <w:bCs/>
          <w:sz w:val="28"/>
          <w:szCs w:val="28"/>
        </w:rPr>
      </w:pPr>
      <w:r w:rsidRPr="00532132">
        <w:rPr>
          <w:rFonts w:ascii="Calibri" w:eastAsia="Times New Roman" w:hAnsi="Calibri" w:cs="Calibri"/>
          <w:b/>
          <w:bCs/>
          <w:sz w:val="28"/>
          <w:szCs w:val="28"/>
        </w:rPr>
        <w:t xml:space="preserve">                        Nancy Cameron’s Chosen Presidential Project for this year</w:t>
      </w:r>
    </w:p>
    <w:p w14:paraId="5A723DDB" w14:textId="53A3BA21" w:rsidR="00532132" w:rsidRPr="00532132" w:rsidRDefault="00532132" w:rsidP="00532132">
      <w:pPr>
        <w:pStyle w:val="NoSpacing"/>
        <w:rPr>
          <w:rFonts w:ascii="Calibri" w:hAnsi="Calibri" w:cs="Calibri"/>
          <w:sz w:val="28"/>
          <w:szCs w:val="28"/>
        </w:rPr>
      </w:pPr>
      <w:r w:rsidRPr="00532132">
        <w:rPr>
          <w:rFonts w:ascii="Calibri" w:hAnsi="Calibri" w:cs="Calibri"/>
          <w:sz w:val="28"/>
          <w:szCs w:val="28"/>
        </w:rPr>
        <w:t xml:space="preserve">Adi and I are so excited to work next to Nancy this year supporting all the kids at St. Jude.       </w:t>
      </w:r>
    </w:p>
    <w:p w14:paraId="21992A2A" w14:textId="77777777" w:rsidR="00532132" w:rsidRPr="00532132" w:rsidRDefault="00532132" w:rsidP="00532132">
      <w:pPr>
        <w:pStyle w:val="NoSpacing"/>
        <w:rPr>
          <w:rFonts w:ascii="Calibri" w:hAnsi="Calibri" w:cs="Calibri"/>
          <w:sz w:val="28"/>
          <w:szCs w:val="28"/>
        </w:rPr>
      </w:pPr>
      <w:r w:rsidRPr="00532132">
        <w:rPr>
          <w:rFonts w:ascii="Calibri" w:hAnsi="Calibri" w:cs="Calibri"/>
          <w:sz w:val="28"/>
          <w:szCs w:val="28"/>
        </w:rPr>
        <w:t>Colorado had great representation this year at the IC Convention.</w:t>
      </w:r>
    </w:p>
    <w:p w14:paraId="0BF363A7" w14:textId="77777777" w:rsidR="00532132" w:rsidRPr="00532132" w:rsidRDefault="00532132" w:rsidP="00532132">
      <w:pPr>
        <w:pStyle w:val="NoSpacing"/>
        <w:rPr>
          <w:rFonts w:ascii="Calibri" w:hAnsi="Calibri" w:cs="Calibri"/>
          <w:sz w:val="28"/>
          <w:szCs w:val="28"/>
          <w:shd w:val="clear" w:color="auto" w:fill="FFFFFF"/>
        </w:rPr>
      </w:pPr>
      <w:r w:rsidRPr="00532132">
        <w:rPr>
          <w:rFonts w:ascii="Calibri" w:hAnsi="Calibri" w:cs="Calibri"/>
          <w:sz w:val="28"/>
          <w:szCs w:val="28"/>
          <w:shd w:val="clear" w:color="auto" w:fill="FFFFFF"/>
        </w:rPr>
        <w:t xml:space="preserve">Nancy Cameron, Leslie Stevens, Sandy &amp; David Alexander, Alice Robinson, </w:t>
      </w:r>
    </w:p>
    <w:p w14:paraId="030DED89" w14:textId="53C82B85" w:rsidR="00532132" w:rsidRPr="002D10A2" w:rsidRDefault="00532132" w:rsidP="00532132">
      <w:pPr>
        <w:pStyle w:val="NoSpacing"/>
        <w:rPr>
          <w:rFonts w:ascii="Calibri" w:eastAsia="Times New Roman" w:hAnsi="Calibri" w:cs="Calibri"/>
          <w:sz w:val="28"/>
          <w:szCs w:val="28"/>
        </w:rPr>
      </w:pPr>
      <w:r w:rsidRPr="00532132">
        <w:rPr>
          <w:rFonts w:ascii="Calibri" w:hAnsi="Calibri" w:cs="Calibri"/>
          <w:sz w:val="28"/>
          <w:szCs w:val="28"/>
          <w:shd w:val="clear" w:color="auto" w:fill="FFFFFF"/>
        </w:rPr>
        <w:t>Dana Bell, and Susan Bloss</w:t>
      </w:r>
      <w:r w:rsidRPr="00532132">
        <w:rPr>
          <w:rFonts w:ascii="Arial" w:hAnsi="Arial" w:cs="Arial"/>
          <w:sz w:val="24"/>
          <w:szCs w:val="24"/>
          <w:shd w:val="clear" w:color="auto" w:fill="FFFFFF"/>
        </w:rPr>
        <w:t xml:space="preserve">.  </w:t>
      </w:r>
    </w:p>
    <w:p w14:paraId="485E5DC3" w14:textId="77777777" w:rsidR="00532132" w:rsidRPr="002D10A2" w:rsidRDefault="00532132" w:rsidP="002D10A2">
      <w:pPr>
        <w:shd w:val="clear" w:color="auto" w:fill="FFFFFF"/>
        <w:spacing w:line="240" w:lineRule="auto"/>
        <w:rPr>
          <w:rFonts w:ascii="Calibri" w:eastAsia="Times New Roman" w:hAnsi="Calibri" w:cs="Calibri"/>
          <w:sz w:val="28"/>
          <w:szCs w:val="28"/>
        </w:rPr>
      </w:pPr>
      <w:r>
        <w:rPr>
          <w:rFonts w:ascii="Calibri" w:eastAsia="Times New Roman" w:hAnsi="Calibri" w:cs="Calibri"/>
          <w:sz w:val="28"/>
          <w:szCs w:val="28"/>
        </w:rPr>
        <w:t>Colorado was recognized at the IC Convention for a few St. Jude things this year:</w:t>
      </w:r>
    </w:p>
    <w:p w14:paraId="673FD622" w14:textId="77777777" w:rsidR="00532132" w:rsidRPr="002D10A2" w:rsidRDefault="00532132" w:rsidP="00532132">
      <w:pPr>
        <w:pStyle w:val="ListParagraph"/>
        <w:numPr>
          <w:ilvl w:val="0"/>
          <w:numId w:val="10"/>
        </w:numPr>
        <w:shd w:val="clear" w:color="auto" w:fill="FFFFFF"/>
        <w:spacing w:after="0" w:line="240" w:lineRule="auto"/>
        <w:rPr>
          <w:rFonts w:ascii="Calibri" w:eastAsia="Times New Roman" w:hAnsi="Calibri" w:cs="Calibri"/>
          <w:kern w:val="0"/>
          <w:sz w:val="28"/>
          <w:szCs w:val="28"/>
          <w14:ligatures w14:val="none"/>
        </w:rPr>
      </w:pPr>
      <w:r w:rsidRPr="002D10A2">
        <w:rPr>
          <w:rFonts w:ascii="Calibri" w:eastAsia="Times New Roman" w:hAnsi="Calibri" w:cs="Calibri"/>
          <w:kern w:val="0"/>
          <w:sz w:val="28"/>
          <w:szCs w:val="28"/>
          <w14:ligatures w14:val="none"/>
        </w:rPr>
        <w:t>Top 3 Overall "From My Birthday to Yours" Campaign Fundraiser ---- </w:t>
      </w:r>
      <w:r w:rsidRPr="002D10A2">
        <w:rPr>
          <w:rFonts w:ascii="Calibri" w:eastAsia="Times New Roman" w:hAnsi="Calibri" w:cs="Calibri"/>
          <w:b/>
          <w:bCs/>
          <w:kern w:val="0"/>
          <w:sz w:val="28"/>
          <w:szCs w:val="28"/>
          <w14:ligatures w14:val="none"/>
        </w:rPr>
        <w:t>Adi Mazza</w:t>
      </w:r>
    </w:p>
    <w:p w14:paraId="1706D475" w14:textId="77777777" w:rsidR="00532132" w:rsidRPr="002D10A2" w:rsidRDefault="00532132" w:rsidP="00532132">
      <w:pPr>
        <w:pStyle w:val="ListParagraph"/>
        <w:numPr>
          <w:ilvl w:val="0"/>
          <w:numId w:val="10"/>
        </w:numPr>
        <w:shd w:val="clear" w:color="auto" w:fill="FFFFFF"/>
        <w:spacing w:after="0" w:line="240" w:lineRule="auto"/>
        <w:rPr>
          <w:rFonts w:ascii="Calibri" w:eastAsia="Times New Roman" w:hAnsi="Calibri" w:cs="Calibri"/>
          <w:kern w:val="0"/>
          <w:sz w:val="28"/>
          <w:szCs w:val="28"/>
          <w14:ligatures w14:val="none"/>
        </w:rPr>
      </w:pPr>
      <w:r w:rsidRPr="002D10A2">
        <w:rPr>
          <w:rFonts w:ascii="Calibri" w:eastAsia="Times New Roman" w:hAnsi="Calibri" w:cs="Calibri"/>
          <w:kern w:val="0"/>
          <w:sz w:val="28"/>
          <w:szCs w:val="28"/>
          <w14:ligatures w14:val="none"/>
        </w:rPr>
        <w:t>Top 3 Overall Fundraiser --- </w:t>
      </w:r>
      <w:r w:rsidRPr="002D10A2">
        <w:rPr>
          <w:rFonts w:ascii="Calibri" w:eastAsia="Times New Roman" w:hAnsi="Calibri" w:cs="Calibri"/>
          <w:b/>
          <w:bCs/>
          <w:kern w:val="0"/>
          <w:sz w:val="28"/>
          <w:szCs w:val="28"/>
          <w14:ligatures w14:val="none"/>
        </w:rPr>
        <w:t>Adi Mazza</w:t>
      </w:r>
    </w:p>
    <w:p w14:paraId="7C115AE0" w14:textId="77777777" w:rsidR="00532132" w:rsidRPr="002D10A2" w:rsidRDefault="00532132" w:rsidP="00532132">
      <w:pPr>
        <w:pStyle w:val="ListParagraph"/>
        <w:numPr>
          <w:ilvl w:val="0"/>
          <w:numId w:val="10"/>
        </w:numPr>
        <w:shd w:val="clear" w:color="auto" w:fill="FFFFFF"/>
        <w:spacing w:after="0" w:line="240" w:lineRule="auto"/>
        <w:rPr>
          <w:rFonts w:ascii="Calibri" w:eastAsia="Times New Roman" w:hAnsi="Calibri" w:cs="Calibri"/>
          <w:kern w:val="0"/>
          <w:sz w:val="28"/>
          <w:szCs w:val="28"/>
          <w14:ligatures w14:val="none"/>
        </w:rPr>
      </w:pPr>
      <w:r w:rsidRPr="002D10A2">
        <w:rPr>
          <w:rFonts w:ascii="Calibri" w:eastAsia="Times New Roman" w:hAnsi="Calibri" w:cs="Calibri"/>
          <w:kern w:val="0"/>
          <w:sz w:val="28"/>
          <w:szCs w:val="28"/>
          <w14:ligatures w14:val="none"/>
        </w:rPr>
        <w:t>Dollars donated: </w:t>
      </w:r>
      <w:r w:rsidRPr="002D10A2">
        <w:rPr>
          <w:rFonts w:ascii="Calibri" w:eastAsia="Times New Roman" w:hAnsi="Calibri" w:cs="Calibri"/>
          <w:b/>
          <w:bCs/>
          <w:kern w:val="0"/>
          <w:sz w:val="28"/>
          <w:szCs w:val="28"/>
          <w14:ligatures w14:val="none"/>
        </w:rPr>
        <w:t> $119,019.51</w:t>
      </w:r>
      <w:r w:rsidRPr="002D10A2">
        <w:rPr>
          <w:rFonts w:ascii="Calibri" w:eastAsia="Times New Roman" w:hAnsi="Calibri" w:cs="Calibri"/>
          <w:kern w:val="0"/>
          <w:sz w:val="28"/>
          <w:szCs w:val="28"/>
          <w14:ligatures w14:val="none"/>
        </w:rPr>
        <w:t> ($97,323.51 to St. Jude)   </w:t>
      </w:r>
    </w:p>
    <w:p w14:paraId="439F96C5" w14:textId="7D6141BF" w:rsidR="00532132" w:rsidRPr="00532132" w:rsidRDefault="00532132" w:rsidP="00E26075">
      <w:pPr>
        <w:pStyle w:val="ListParagraph"/>
        <w:numPr>
          <w:ilvl w:val="0"/>
          <w:numId w:val="10"/>
        </w:numPr>
        <w:shd w:val="clear" w:color="auto" w:fill="FFFFFF"/>
        <w:spacing w:after="0" w:line="240" w:lineRule="auto"/>
        <w:rPr>
          <w:rFonts w:ascii="Calibri" w:eastAsia="Times New Roman" w:hAnsi="Calibri" w:cs="Calibri"/>
          <w:b/>
          <w:bCs/>
          <w:kern w:val="0"/>
          <w:sz w:val="16"/>
          <w:szCs w:val="16"/>
          <w14:ligatures w14:val="none"/>
        </w:rPr>
      </w:pPr>
      <w:r w:rsidRPr="00532132">
        <w:rPr>
          <w:rFonts w:ascii="Calibri" w:eastAsia="Times New Roman" w:hAnsi="Calibri" w:cs="Calibri"/>
          <w:kern w:val="0"/>
          <w:sz w:val="28"/>
          <w:szCs w:val="28"/>
          <w14:ligatures w14:val="none"/>
        </w:rPr>
        <w:t>Hours Volunteered:  </w:t>
      </w:r>
      <w:r w:rsidRPr="00532132">
        <w:rPr>
          <w:rFonts w:ascii="Calibri" w:eastAsia="Times New Roman" w:hAnsi="Calibri" w:cs="Calibri"/>
          <w:b/>
          <w:bCs/>
          <w:kern w:val="0"/>
          <w:sz w:val="28"/>
          <w:szCs w:val="28"/>
          <w14:ligatures w14:val="none"/>
        </w:rPr>
        <w:t>5,724</w:t>
      </w:r>
      <w:r w:rsidRPr="00532132">
        <w:rPr>
          <w:rFonts w:ascii="Calibri" w:eastAsia="Times New Roman" w:hAnsi="Calibri" w:cs="Calibri"/>
          <w:kern w:val="0"/>
          <w:sz w:val="28"/>
          <w:szCs w:val="28"/>
          <w14:ligatures w14:val="none"/>
        </w:rPr>
        <w:t xml:space="preserve"> (1,060 in support of St. Jude)</w:t>
      </w:r>
    </w:p>
    <w:p w14:paraId="5C67EC2A" w14:textId="77777777" w:rsidR="00532132" w:rsidRDefault="00532132">
      <w:pPr>
        <w:rPr>
          <w:rFonts w:ascii="Calibri" w:hAnsi="Calibri" w:cs="Calibri"/>
          <w:sz w:val="28"/>
          <w:szCs w:val="28"/>
        </w:rPr>
      </w:pPr>
      <w:r>
        <w:rPr>
          <w:rFonts w:ascii="Calibri" w:hAnsi="Calibri" w:cs="Calibri"/>
          <w:sz w:val="28"/>
          <w:szCs w:val="28"/>
        </w:rPr>
        <w:t>If your chapter does anything for St. Jude this year, please send us all the details so we can share it with everyone!!! If you have any questions or comments, please reach out.  We would love to hear from you!</w:t>
      </w:r>
    </w:p>
    <w:p w14:paraId="19DBF6FB" w14:textId="77777777" w:rsidR="00532132" w:rsidRDefault="00532132" w:rsidP="004F5A94">
      <w:pPr>
        <w:rPr>
          <w:rFonts w:ascii="Calibri" w:hAnsi="Calibri" w:cs="Calibri"/>
          <w:sz w:val="28"/>
          <w:szCs w:val="28"/>
        </w:rPr>
      </w:pPr>
      <w:r>
        <w:rPr>
          <w:rFonts w:ascii="Calibri" w:hAnsi="Calibri" w:cs="Calibri"/>
          <w:sz w:val="28"/>
          <w:szCs w:val="28"/>
        </w:rPr>
        <w:t>We are putting together a great St. Jude Gift Basket for the drawing at Fall Board.  We look forward to seeing everyone there.</w:t>
      </w:r>
    </w:p>
    <w:p w14:paraId="269EA7FE" w14:textId="24589B5E" w:rsidR="00532132" w:rsidRDefault="00532132" w:rsidP="004F5A94">
      <w:pPr>
        <w:rPr>
          <w:rFonts w:ascii="Calibri" w:hAnsi="Calibri" w:cs="Calibri"/>
          <w:sz w:val="28"/>
          <w:szCs w:val="28"/>
        </w:rPr>
      </w:pPr>
      <w:r w:rsidRPr="00BD2645">
        <w:rPr>
          <w:rFonts w:ascii="Calibri" w:hAnsi="Calibri" w:cs="Calibri"/>
          <w:noProof/>
          <w:sz w:val="28"/>
          <w:szCs w:val="28"/>
        </w:rPr>
        <mc:AlternateContent>
          <mc:Choice Requires="wps">
            <w:drawing>
              <wp:anchor distT="45720" distB="45720" distL="114300" distR="114300" simplePos="0" relativeHeight="251719680" behindDoc="0" locked="0" layoutInCell="1" allowOverlap="1" wp14:anchorId="7ED19900" wp14:editId="49E78A1D">
                <wp:simplePos x="0" y="0"/>
                <wp:positionH relativeFrom="column">
                  <wp:posOffset>3541395</wp:posOffset>
                </wp:positionH>
                <wp:positionV relativeFrom="paragraph">
                  <wp:posOffset>20955</wp:posOffset>
                </wp:positionV>
                <wp:extent cx="2360930" cy="267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74620"/>
                        </a:xfrm>
                        <a:prstGeom prst="rect">
                          <a:avLst/>
                        </a:prstGeom>
                        <a:solidFill>
                          <a:srgbClr val="FFFFFF"/>
                        </a:solidFill>
                        <a:ln w="9525">
                          <a:noFill/>
                          <a:miter lim="800000"/>
                          <a:headEnd/>
                          <a:tailEnd/>
                        </a:ln>
                      </wps:spPr>
                      <wps:txbx>
                        <w:txbxContent>
                          <w:p w14:paraId="0659CF56" w14:textId="77777777" w:rsidR="00532132" w:rsidRDefault="00532132">
                            <w:r>
                              <w:rPr>
                                <w:noProof/>
                              </w:rPr>
                              <w:drawing>
                                <wp:inline distT="0" distB="0" distL="0" distR="0" wp14:anchorId="7CD1B535" wp14:editId="1421B72E">
                                  <wp:extent cx="2073873" cy="2388358"/>
                                  <wp:effectExtent l="0" t="0" r="3175" b="0"/>
                                  <wp:docPr id="1997510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07008" name=""/>
                                          <pic:cNvPicPr/>
                                        </pic:nvPicPr>
                                        <pic:blipFill>
                                          <a:blip r:embed="rId21"/>
                                          <a:stretch>
                                            <a:fillRect/>
                                          </a:stretch>
                                        </pic:blipFill>
                                        <pic:spPr>
                                          <a:xfrm>
                                            <a:off x="0" y="0"/>
                                            <a:ext cx="2097791" cy="241590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ED19900" id="Text Box 2" o:spid="_x0000_s1027" type="#_x0000_t202" style="position:absolute;margin-left:278.85pt;margin-top:1.65pt;width:185.9pt;height:210.6pt;z-index:2517196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" stroked="f">
                <v:textbox>
                  <w:txbxContent>
                    <w:p w14:paraId="0659CF56" w14:textId="77777777" w:rsidR="00532132" w:rsidRDefault="00532132">
                      <w:r>
                        <w:rPr>
                          <w:noProof/>
                        </w:rPr>
                        <w:drawing>
                          <wp:inline distT="0" distB="0" distL="0" distR="0" wp14:anchorId="7CD1B535" wp14:editId="1421B72E">
                            <wp:extent cx="2073873" cy="2388358"/>
                            <wp:effectExtent l="0" t="0" r="3175" b="0"/>
                            <wp:docPr id="1997510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07008" name=""/>
                                    <pic:cNvPicPr/>
                                  </pic:nvPicPr>
                                  <pic:blipFill>
                                    <a:blip r:embed="rId21"/>
                                    <a:stretch>
                                      <a:fillRect/>
                                    </a:stretch>
                                  </pic:blipFill>
                                  <pic:spPr>
                                    <a:xfrm>
                                      <a:off x="0" y="0"/>
                                      <a:ext cx="2097791" cy="2415903"/>
                                    </a:xfrm>
                                    <a:prstGeom prst="rect">
                                      <a:avLst/>
                                    </a:prstGeom>
                                  </pic:spPr>
                                </pic:pic>
                              </a:graphicData>
                            </a:graphic>
                          </wp:inline>
                        </w:drawing>
                      </w:r>
                    </w:p>
                  </w:txbxContent>
                </v:textbox>
                <w10:wrap type="square"/>
              </v:shape>
            </w:pict>
          </mc:Fallback>
        </mc:AlternateContent>
      </w:r>
      <w:r>
        <w:rPr>
          <w:rFonts w:ascii="Calibri" w:hAnsi="Calibri" w:cs="Calibri"/>
          <w:sz w:val="28"/>
          <w:szCs w:val="28"/>
        </w:rPr>
        <w:t>Our contact info</w:t>
      </w:r>
      <w:r w:rsidR="00835D58">
        <w:rPr>
          <w:rFonts w:ascii="Calibri" w:hAnsi="Calibri" w:cs="Calibri"/>
          <w:sz w:val="28"/>
          <w:szCs w:val="28"/>
        </w:rPr>
        <w:t xml:space="preserve"> is available on the website.</w:t>
      </w:r>
    </w:p>
    <w:p w14:paraId="2F9F8694" w14:textId="77777777" w:rsidR="00532132" w:rsidRDefault="00532132" w:rsidP="00BD2645">
      <w:pPr>
        <w:rPr>
          <w:rFonts w:ascii="Calibri" w:hAnsi="Calibri" w:cs="Calibri"/>
          <w:sz w:val="28"/>
          <w:szCs w:val="28"/>
        </w:rPr>
      </w:pPr>
      <w:r>
        <w:rPr>
          <w:rFonts w:ascii="Calibri" w:hAnsi="Calibri" w:cs="Calibri"/>
          <w:sz w:val="28"/>
          <w:szCs w:val="28"/>
        </w:rPr>
        <w:t>Jenniffer and Adi Mazza</w:t>
      </w:r>
    </w:p>
    <w:p w14:paraId="4B7DCADB" w14:textId="067F4218" w:rsidR="00532132" w:rsidRPr="00DE089B" w:rsidRDefault="00835D58" w:rsidP="00BD2645">
      <w:pPr>
        <w:rPr>
          <w:rFonts w:ascii="Calibri" w:hAnsi="Calibri" w:cs="Calibri"/>
          <w:sz w:val="28"/>
          <w:szCs w:val="28"/>
        </w:rPr>
      </w:pPr>
      <w:r>
        <w:t xml:space="preserve"> </w:t>
      </w:r>
    </w:p>
    <w:p w14:paraId="1069179F" w14:textId="77777777" w:rsidR="00F76943" w:rsidRDefault="00F76943"/>
    <w:p w14:paraId="6A90E045" w14:textId="77777777" w:rsidR="00532132" w:rsidRDefault="00532132"/>
    <w:p w14:paraId="25EFD98A" w14:textId="77777777" w:rsidR="00532132" w:rsidRDefault="00532132"/>
    <w:p w14:paraId="32136399" w14:textId="5DC4864E" w:rsidR="00532132" w:rsidRDefault="00F91D29">
      <w:r>
        <w:t xml:space="preserve">                                                                                          </w:t>
      </w:r>
    </w:p>
    <w:p w14:paraId="47252E7C" w14:textId="74155637" w:rsidR="00F91D29" w:rsidRDefault="00F91D29">
      <w:r>
        <w:t xml:space="preserve">                                                                                                     -8-</w:t>
      </w:r>
    </w:p>
    <w:p w14:paraId="0FF75C0A" w14:textId="6E07CABA" w:rsidR="006A0E46" w:rsidRDefault="00313FBF" w:rsidP="006A0E46">
      <w:pPr>
        <w:shd w:val="clear" w:color="auto" w:fill="FFFFFF"/>
        <w:spacing w:line="240" w:lineRule="auto"/>
        <w:rPr>
          <w:rFonts w:ascii="Candara" w:hAnsi="Candara"/>
          <w:sz w:val="28"/>
          <w:szCs w:val="28"/>
        </w:rPr>
      </w:pPr>
      <w:r w:rsidRPr="006A0E46">
        <w:rPr>
          <w:rFonts w:ascii="Imprint MT Shadow" w:hAnsi="Imprint MT Shadow" w:cs="Arial"/>
          <w:color w:val="00B050"/>
          <w:sz w:val="52"/>
          <w:szCs w:val="52"/>
        </w:rPr>
        <w:lastRenderedPageBreak/>
        <w:t xml:space="preserve">  </w:t>
      </w:r>
      <w:r w:rsidR="006A0E46" w:rsidRPr="006A0E46">
        <w:rPr>
          <w:rFonts w:ascii="Imprint MT Shadow" w:hAnsi="Imprint MT Shadow" w:cs="Arial"/>
          <w:color w:val="00B050"/>
          <w:sz w:val="52"/>
          <w:szCs w:val="52"/>
        </w:rPr>
        <w:t>Adi News</w:t>
      </w:r>
      <w:r w:rsidR="006A0E46">
        <w:rPr>
          <w:rFonts w:ascii="Imprint MT Shadow" w:hAnsi="Imprint MT Shadow" w:cs="Arial"/>
          <w:color w:val="00B050"/>
          <w:sz w:val="52"/>
          <w:szCs w:val="52"/>
        </w:rPr>
        <w:t xml:space="preserve"> Update           </w:t>
      </w:r>
    </w:p>
    <w:p w14:paraId="6290BCCF" w14:textId="77777777" w:rsidR="006A0E46" w:rsidRDefault="006A0E46" w:rsidP="006A0E46">
      <w:pPr>
        <w:pStyle w:val="NoSpacing"/>
        <w:rPr>
          <w:rFonts w:ascii="Candara" w:hAnsi="Candara"/>
          <w:sz w:val="28"/>
          <w:szCs w:val="28"/>
        </w:rPr>
      </w:pPr>
    </w:p>
    <w:p w14:paraId="34DA164A" w14:textId="77777777" w:rsidR="00082728" w:rsidRDefault="00082728" w:rsidP="006A0E46">
      <w:pPr>
        <w:pStyle w:val="NoSpacing"/>
        <w:rPr>
          <w:rFonts w:ascii="Candara" w:hAnsi="Candara"/>
          <w:sz w:val="28"/>
          <w:szCs w:val="28"/>
        </w:rPr>
      </w:pPr>
    </w:p>
    <w:p w14:paraId="6CC02EB3" w14:textId="77777777" w:rsidR="00082728" w:rsidRDefault="00082728" w:rsidP="006A0E46">
      <w:pPr>
        <w:pStyle w:val="NoSpacing"/>
        <w:rPr>
          <w:rFonts w:ascii="Candara" w:hAnsi="Candara"/>
          <w:sz w:val="28"/>
          <w:szCs w:val="28"/>
        </w:rPr>
      </w:pPr>
    </w:p>
    <w:p w14:paraId="0CFF390F" w14:textId="2D95F40C" w:rsidR="006A0E46" w:rsidRDefault="006A0E46" w:rsidP="006A0E46">
      <w:pPr>
        <w:pStyle w:val="NoSpacing"/>
        <w:rPr>
          <w:rFonts w:ascii="Candara" w:hAnsi="Candara"/>
          <w:sz w:val="28"/>
          <w:szCs w:val="28"/>
        </w:rPr>
      </w:pPr>
      <w:r w:rsidRPr="006A0E46">
        <w:rPr>
          <w:rFonts w:ascii="Candara" w:hAnsi="Candara"/>
          <w:sz w:val="28"/>
          <w:szCs w:val="28"/>
        </w:rPr>
        <w:t>We received a text from Susan Bloss on July 18</w:t>
      </w:r>
      <w:r w:rsidRPr="006A0E46">
        <w:rPr>
          <w:rFonts w:ascii="Candara" w:hAnsi="Candara"/>
          <w:sz w:val="28"/>
          <w:szCs w:val="28"/>
          <w:vertAlign w:val="superscript"/>
        </w:rPr>
        <w:t>th</w:t>
      </w:r>
      <w:r>
        <w:rPr>
          <w:rFonts w:ascii="Candara" w:hAnsi="Candara"/>
          <w:sz w:val="28"/>
          <w:szCs w:val="28"/>
          <w:vertAlign w:val="superscript"/>
        </w:rPr>
        <w:t xml:space="preserve"> </w:t>
      </w:r>
      <w:r w:rsidRPr="006A0E46">
        <w:rPr>
          <w:rFonts w:ascii="Candara" w:hAnsi="Candara"/>
          <w:sz w:val="28"/>
          <w:szCs w:val="28"/>
        </w:rPr>
        <w:t xml:space="preserve">letting us know that Adi received 2 awards at the IC Convention. She is so excited and so thankful to have won. </w:t>
      </w:r>
    </w:p>
    <w:p w14:paraId="7BCC772E" w14:textId="77777777" w:rsidR="006A0E46" w:rsidRDefault="006A0E46" w:rsidP="006A0E46">
      <w:pPr>
        <w:pStyle w:val="NoSpacing"/>
        <w:rPr>
          <w:rFonts w:ascii="Candara" w:hAnsi="Candara"/>
          <w:sz w:val="28"/>
          <w:szCs w:val="28"/>
        </w:rPr>
      </w:pPr>
    </w:p>
    <w:p w14:paraId="56DF7795" w14:textId="486A0F77" w:rsidR="006A0E46" w:rsidRDefault="006A0E46" w:rsidP="006A0E46">
      <w:pPr>
        <w:pStyle w:val="NoSpacing"/>
        <w:rPr>
          <w:rFonts w:ascii="Candara" w:hAnsi="Candara"/>
          <w:sz w:val="28"/>
          <w:szCs w:val="28"/>
        </w:rPr>
      </w:pPr>
      <w:r>
        <w:rPr>
          <w:rFonts w:ascii="Candara" w:hAnsi="Candara"/>
          <w:sz w:val="28"/>
          <w:szCs w:val="28"/>
        </w:rPr>
        <w:t xml:space="preserve">                                   </w:t>
      </w:r>
      <w:r>
        <w:rPr>
          <w:noProof/>
        </w:rPr>
        <w:drawing>
          <wp:inline distT="0" distB="0" distL="0" distR="0" wp14:anchorId="2247E534" wp14:editId="2E2147FB">
            <wp:extent cx="3733800" cy="2848216"/>
            <wp:effectExtent l="0" t="0" r="0" b="9525"/>
            <wp:docPr id="104350243" name="Picture 1" descr="Elan, Colorad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0243" name="Picture 1" descr="Elan, Colorado&#10;&#10;AI-generated content may be incorrect."/>
                    <pic:cNvPicPr/>
                  </pic:nvPicPr>
                  <pic:blipFill>
                    <a:blip r:embed="rId22"/>
                    <a:stretch>
                      <a:fillRect/>
                    </a:stretch>
                  </pic:blipFill>
                  <pic:spPr>
                    <a:xfrm>
                      <a:off x="0" y="0"/>
                      <a:ext cx="3808689" cy="2905343"/>
                    </a:xfrm>
                    <a:prstGeom prst="rect">
                      <a:avLst/>
                    </a:prstGeom>
                  </pic:spPr>
                </pic:pic>
              </a:graphicData>
            </a:graphic>
          </wp:inline>
        </w:drawing>
      </w:r>
    </w:p>
    <w:p w14:paraId="5E67E89D" w14:textId="0008F923" w:rsidR="006A0E46" w:rsidRDefault="006A0E46" w:rsidP="006A0E46">
      <w:pPr>
        <w:pStyle w:val="NoSpacing"/>
        <w:rPr>
          <w:rFonts w:ascii="Candara" w:hAnsi="Candara"/>
          <w:sz w:val="28"/>
          <w:szCs w:val="28"/>
        </w:rPr>
      </w:pPr>
      <w:r>
        <w:rPr>
          <w:rFonts w:ascii="Candara" w:hAnsi="Candara"/>
          <w:sz w:val="28"/>
          <w:szCs w:val="28"/>
        </w:rPr>
        <w:t>In June, Lillian, an editor with Time Magazine for kids</w:t>
      </w:r>
      <w:r w:rsidR="00082728">
        <w:rPr>
          <w:rFonts w:ascii="Candara" w:hAnsi="Candara"/>
          <w:sz w:val="28"/>
          <w:szCs w:val="28"/>
        </w:rPr>
        <w:t>, r</w:t>
      </w:r>
      <w:r>
        <w:rPr>
          <w:rFonts w:ascii="Candara" w:hAnsi="Candara"/>
          <w:sz w:val="28"/>
          <w:szCs w:val="28"/>
        </w:rPr>
        <w:t>eached out</w:t>
      </w:r>
      <w:r w:rsidR="00082728">
        <w:rPr>
          <w:rFonts w:ascii="Candara" w:hAnsi="Candara"/>
          <w:sz w:val="28"/>
          <w:szCs w:val="28"/>
        </w:rPr>
        <w:t xml:space="preserve"> because they heard about Adi’s fundraising. They chose Adi as their Power Star Kid, and she was interviewed by one of their kid reporters. </w:t>
      </w:r>
    </w:p>
    <w:p w14:paraId="058E5533" w14:textId="77777777" w:rsidR="00082728" w:rsidRDefault="00082728" w:rsidP="006A0E46">
      <w:pPr>
        <w:pStyle w:val="NoSpacing"/>
        <w:rPr>
          <w:rFonts w:ascii="Candara" w:hAnsi="Candara"/>
          <w:sz w:val="28"/>
          <w:szCs w:val="28"/>
        </w:rPr>
      </w:pPr>
    </w:p>
    <w:p w14:paraId="50454C97" w14:textId="6CDE94F5" w:rsidR="00082728" w:rsidRDefault="00082728" w:rsidP="006A0E46">
      <w:pPr>
        <w:pStyle w:val="NoSpacing"/>
        <w:rPr>
          <w:rFonts w:ascii="Candara" w:hAnsi="Candara"/>
          <w:sz w:val="28"/>
          <w:szCs w:val="28"/>
        </w:rPr>
      </w:pPr>
      <w:r>
        <w:rPr>
          <w:rFonts w:ascii="Candara" w:hAnsi="Candara"/>
          <w:sz w:val="28"/>
          <w:szCs w:val="28"/>
        </w:rPr>
        <w:t xml:space="preserve">Adi was also invited by Empire Homes to set up a cookie stand at the Grand Opening of the Colorado Springs Dream Home. We got to spend the day with the Colorado Springs ESA ladies, Grace, Ron and Bayli, and St. Jude’s Anne and Brenda. We had the best day. </w:t>
      </w:r>
    </w:p>
    <w:p w14:paraId="14F5ED37" w14:textId="4A444D98" w:rsidR="00082728" w:rsidRDefault="00082728" w:rsidP="006A0E46">
      <w:pPr>
        <w:pStyle w:val="NoSpacing"/>
        <w:rPr>
          <w:rFonts w:ascii="Candara" w:hAnsi="Candara"/>
          <w:sz w:val="28"/>
          <w:szCs w:val="28"/>
        </w:rPr>
      </w:pPr>
      <w:r>
        <w:rPr>
          <w:noProof/>
        </w:rPr>
        <w:drawing>
          <wp:inline distT="0" distB="0" distL="0" distR="0" wp14:anchorId="5EFD1CFA" wp14:editId="05D3ECA8">
            <wp:extent cx="2667000" cy="2231535"/>
            <wp:effectExtent l="0" t="0" r="0" b="0"/>
            <wp:docPr id="871407159" name="Picture 1" descr="The image depicts a table display for a fundraising event, showcasing a cookie stand, and featuring posters and information about raising funds for St. Jude Children's Research Hospi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07159" name="Picture 1" descr="The image depicts a table display for a fundraising event, showcasing a cookie stand, and featuring posters and information about raising funds for St. Jude Children's Research Hospital.&#10;&#10;AI-generated content may be incorrect."/>
                    <pic:cNvPicPr/>
                  </pic:nvPicPr>
                  <pic:blipFill>
                    <a:blip r:embed="rId23"/>
                    <a:stretch>
                      <a:fillRect/>
                    </a:stretch>
                  </pic:blipFill>
                  <pic:spPr>
                    <a:xfrm>
                      <a:off x="0" y="0"/>
                      <a:ext cx="2696829" cy="2256494"/>
                    </a:xfrm>
                    <a:prstGeom prst="rect">
                      <a:avLst/>
                    </a:prstGeom>
                  </pic:spPr>
                </pic:pic>
              </a:graphicData>
            </a:graphic>
          </wp:inline>
        </w:drawing>
      </w:r>
      <w:r>
        <w:rPr>
          <w:rFonts w:ascii="Candara" w:hAnsi="Candara"/>
          <w:sz w:val="28"/>
          <w:szCs w:val="28"/>
        </w:rPr>
        <w:t xml:space="preserve">                   </w:t>
      </w:r>
      <w:r>
        <w:rPr>
          <w:noProof/>
        </w:rPr>
        <w:drawing>
          <wp:inline distT="0" distB="0" distL="0" distR="0" wp14:anchorId="3961A55F" wp14:editId="0D6086EF">
            <wp:extent cx="2676525" cy="2160087"/>
            <wp:effectExtent l="0" t="0" r="0" b="0"/>
            <wp:docPr id="2095069348" name="Picture 1" descr="The image shows a colorful party decoration with balloons and a family standing in front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69348" name="Picture 1" descr="The image shows a colorful party decoration with balloons and a family standing in front of a wall.&#10;&#10;AI-generated content may be incorrect."/>
                    <pic:cNvPicPr/>
                  </pic:nvPicPr>
                  <pic:blipFill>
                    <a:blip r:embed="rId24"/>
                    <a:stretch>
                      <a:fillRect/>
                    </a:stretch>
                  </pic:blipFill>
                  <pic:spPr>
                    <a:xfrm>
                      <a:off x="0" y="0"/>
                      <a:ext cx="2738746" cy="2210303"/>
                    </a:xfrm>
                    <a:prstGeom prst="rect">
                      <a:avLst/>
                    </a:prstGeom>
                  </pic:spPr>
                </pic:pic>
              </a:graphicData>
            </a:graphic>
          </wp:inline>
        </w:drawing>
      </w:r>
    </w:p>
    <w:p w14:paraId="6BD6D35A" w14:textId="77777777" w:rsidR="00082728" w:rsidRDefault="00082728" w:rsidP="006A0E46">
      <w:pPr>
        <w:pStyle w:val="NoSpacing"/>
        <w:rPr>
          <w:rFonts w:ascii="Candara" w:hAnsi="Candara"/>
          <w:sz w:val="28"/>
          <w:szCs w:val="28"/>
        </w:rPr>
      </w:pPr>
    </w:p>
    <w:p w14:paraId="3008A380" w14:textId="77777777" w:rsidR="00082728" w:rsidRDefault="00082728" w:rsidP="006A0E46">
      <w:pPr>
        <w:pStyle w:val="NoSpacing"/>
        <w:rPr>
          <w:rFonts w:ascii="Candara" w:hAnsi="Candara"/>
          <w:sz w:val="28"/>
          <w:szCs w:val="28"/>
        </w:rPr>
      </w:pPr>
    </w:p>
    <w:p w14:paraId="66F28D7B" w14:textId="77777777" w:rsidR="00082728" w:rsidRDefault="00082728" w:rsidP="006A0E46">
      <w:pPr>
        <w:pStyle w:val="NoSpacing"/>
        <w:rPr>
          <w:rFonts w:ascii="Candara" w:hAnsi="Candara"/>
          <w:sz w:val="28"/>
          <w:szCs w:val="28"/>
        </w:rPr>
      </w:pPr>
    </w:p>
    <w:p w14:paraId="73B1A81E" w14:textId="77777777" w:rsidR="00082728" w:rsidRDefault="00082728" w:rsidP="006A0E46">
      <w:pPr>
        <w:pStyle w:val="NoSpacing"/>
        <w:rPr>
          <w:rFonts w:ascii="Candara" w:hAnsi="Candara"/>
          <w:sz w:val="28"/>
          <w:szCs w:val="28"/>
        </w:rPr>
      </w:pPr>
    </w:p>
    <w:p w14:paraId="101667C1" w14:textId="77777777" w:rsidR="00A372EA" w:rsidRDefault="00A372EA" w:rsidP="00082728">
      <w:pPr>
        <w:pStyle w:val="NoSpacing"/>
        <w:rPr>
          <w:rFonts w:ascii="Candara" w:hAnsi="Candara"/>
          <w:sz w:val="28"/>
          <w:szCs w:val="28"/>
        </w:rPr>
      </w:pPr>
    </w:p>
    <w:p w14:paraId="2CA62735" w14:textId="77777777" w:rsidR="00A372EA" w:rsidRDefault="00A372EA" w:rsidP="00082728">
      <w:pPr>
        <w:pStyle w:val="NoSpacing"/>
        <w:rPr>
          <w:rFonts w:ascii="Candara" w:hAnsi="Candara"/>
          <w:sz w:val="28"/>
          <w:szCs w:val="28"/>
        </w:rPr>
      </w:pPr>
    </w:p>
    <w:p w14:paraId="3D173E5D" w14:textId="4697124E" w:rsidR="00082728" w:rsidRPr="006A0E46" w:rsidRDefault="00082728" w:rsidP="00082728">
      <w:pPr>
        <w:pStyle w:val="NoSpacing"/>
        <w:rPr>
          <w:rFonts w:ascii="Candara" w:hAnsi="Candara"/>
          <w:sz w:val="28"/>
          <w:szCs w:val="28"/>
        </w:rPr>
      </w:pPr>
      <w:r>
        <w:rPr>
          <w:rFonts w:ascii="Candara" w:hAnsi="Candara"/>
          <w:sz w:val="28"/>
          <w:szCs w:val="28"/>
        </w:rPr>
        <w:t>Here are a few ways to check our Adi’s fundraising</w:t>
      </w:r>
    </w:p>
    <w:p w14:paraId="5CBD10F4" w14:textId="77777777" w:rsidR="00082728" w:rsidRDefault="00082728" w:rsidP="006A0E46">
      <w:pPr>
        <w:pStyle w:val="NoSpacing"/>
        <w:rPr>
          <w:rFonts w:ascii="Candara" w:hAnsi="Candara"/>
          <w:sz w:val="28"/>
          <w:szCs w:val="28"/>
        </w:rPr>
      </w:pPr>
    </w:p>
    <w:p w14:paraId="4E87ECA2" w14:textId="6C0625A7" w:rsidR="00082728" w:rsidRDefault="00082728" w:rsidP="006A0E46">
      <w:pPr>
        <w:pStyle w:val="NoSpacing"/>
        <w:rPr>
          <w:rFonts w:ascii="Candara" w:hAnsi="Candara"/>
          <w:sz w:val="28"/>
          <w:szCs w:val="28"/>
        </w:rPr>
      </w:pPr>
      <w:r>
        <w:rPr>
          <w:rFonts w:ascii="Candara" w:hAnsi="Candara"/>
          <w:sz w:val="28"/>
          <w:szCs w:val="28"/>
        </w:rPr>
        <w:t>Adi’s website:</w:t>
      </w:r>
    </w:p>
    <w:p w14:paraId="0D12DF1B" w14:textId="2DE2C100" w:rsidR="00082728" w:rsidRDefault="00082728" w:rsidP="006A0E46">
      <w:pPr>
        <w:pStyle w:val="NoSpacing"/>
        <w:rPr>
          <w:rFonts w:ascii="Candara" w:hAnsi="Candara"/>
          <w:sz w:val="28"/>
          <w:szCs w:val="28"/>
        </w:rPr>
      </w:pPr>
      <w:hyperlink r:id="rId25" w:history="1">
        <w:r w:rsidRPr="00BE5747">
          <w:rPr>
            <w:rStyle w:val="Hyperlink"/>
            <w:rFonts w:ascii="Candara" w:hAnsi="Candara"/>
            <w:sz w:val="28"/>
            <w:szCs w:val="28"/>
          </w:rPr>
          <w:t>https://adiscookiestand.wixsite.com/cookies</w:t>
        </w:r>
      </w:hyperlink>
    </w:p>
    <w:p w14:paraId="4F462D3D" w14:textId="77777777" w:rsidR="00082728" w:rsidRDefault="00082728" w:rsidP="006A0E46">
      <w:pPr>
        <w:pStyle w:val="NoSpacing"/>
        <w:rPr>
          <w:rFonts w:ascii="Candara" w:hAnsi="Candara"/>
          <w:sz w:val="28"/>
          <w:szCs w:val="28"/>
        </w:rPr>
      </w:pPr>
    </w:p>
    <w:p w14:paraId="46E5A0C9" w14:textId="36FFF2E8" w:rsidR="00082728" w:rsidRDefault="00082728" w:rsidP="006A0E46">
      <w:pPr>
        <w:pStyle w:val="NoSpacing"/>
        <w:rPr>
          <w:rFonts w:ascii="Candara" w:hAnsi="Candara"/>
          <w:sz w:val="28"/>
          <w:szCs w:val="28"/>
        </w:rPr>
      </w:pPr>
      <w:r>
        <w:rPr>
          <w:rFonts w:ascii="Candara" w:hAnsi="Candara"/>
          <w:sz w:val="28"/>
          <w:szCs w:val="28"/>
        </w:rPr>
        <w:t xml:space="preserve">News segment from KKTV11 </w:t>
      </w:r>
      <w:r w:rsidR="00A372EA">
        <w:rPr>
          <w:rFonts w:ascii="Candara" w:hAnsi="Candara"/>
          <w:sz w:val="28"/>
          <w:szCs w:val="28"/>
        </w:rPr>
        <w:t>recorded in May 2026:</w:t>
      </w:r>
    </w:p>
    <w:p w14:paraId="3C6BA1B9" w14:textId="3C831EC5" w:rsidR="00A372EA" w:rsidRDefault="00A372EA" w:rsidP="006A0E46">
      <w:pPr>
        <w:pStyle w:val="NoSpacing"/>
        <w:rPr>
          <w:rFonts w:ascii="Candara" w:hAnsi="Candara"/>
          <w:sz w:val="28"/>
          <w:szCs w:val="28"/>
        </w:rPr>
      </w:pPr>
      <w:hyperlink r:id="rId26" w:history="1">
        <w:r w:rsidRPr="00BE5747">
          <w:rPr>
            <w:rStyle w:val="Hyperlink"/>
            <w:rFonts w:ascii="Candara" w:hAnsi="Candara"/>
            <w:sz w:val="28"/>
            <w:szCs w:val="28"/>
          </w:rPr>
          <w:t>https://www.kktv/2026/05/11/8-year-old-colorado-child-trying-raise-75000-st-jude-/</w:t>
        </w:r>
      </w:hyperlink>
    </w:p>
    <w:p w14:paraId="0F32E841" w14:textId="77777777" w:rsidR="00A372EA" w:rsidRDefault="00A372EA" w:rsidP="006A0E46">
      <w:pPr>
        <w:pStyle w:val="NoSpacing"/>
        <w:rPr>
          <w:rFonts w:ascii="Candara" w:hAnsi="Candara"/>
          <w:sz w:val="28"/>
          <w:szCs w:val="28"/>
        </w:rPr>
      </w:pPr>
    </w:p>
    <w:p w14:paraId="755A8B79" w14:textId="2DA5E638" w:rsidR="00A372EA" w:rsidRDefault="00A372EA" w:rsidP="006A0E46">
      <w:pPr>
        <w:pStyle w:val="NoSpacing"/>
        <w:rPr>
          <w:rFonts w:ascii="Candara" w:hAnsi="Candara"/>
          <w:sz w:val="28"/>
          <w:szCs w:val="28"/>
        </w:rPr>
      </w:pPr>
      <w:r>
        <w:rPr>
          <w:rFonts w:ascii="Candara" w:hAnsi="Candara"/>
          <w:sz w:val="28"/>
          <w:szCs w:val="28"/>
        </w:rPr>
        <w:t>St. Jude fundraising website: (where the money gets uploaded)</w:t>
      </w:r>
    </w:p>
    <w:p w14:paraId="02D0129E" w14:textId="1ED1A897" w:rsidR="00A372EA" w:rsidRDefault="00A372EA" w:rsidP="006A0E46">
      <w:pPr>
        <w:pStyle w:val="NoSpacing"/>
        <w:rPr>
          <w:rFonts w:ascii="Candara" w:hAnsi="Candara"/>
          <w:sz w:val="28"/>
          <w:szCs w:val="28"/>
        </w:rPr>
      </w:pPr>
      <w:hyperlink r:id="rId27" w:history="1">
        <w:r w:rsidRPr="00BE5747">
          <w:rPr>
            <w:rStyle w:val="Hyperlink"/>
            <w:rFonts w:ascii="Candara" w:hAnsi="Candara"/>
            <w:sz w:val="28"/>
            <w:szCs w:val="28"/>
          </w:rPr>
          <w:t>http://fundraising.stjude.org/goto/Adi-9thbirthday</w:t>
        </w:r>
      </w:hyperlink>
    </w:p>
    <w:p w14:paraId="57B815F6" w14:textId="77777777" w:rsidR="00A372EA" w:rsidRDefault="00A372EA" w:rsidP="006A0E46">
      <w:pPr>
        <w:pStyle w:val="NoSpacing"/>
        <w:rPr>
          <w:rFonts w:ascii="Candara" w:hAnsi="Candara"/>
          <w:sz w:val="28"/>
          <w:szCs w:val="28"/>
        </w:rPr>
      </w:pPr>
    </w:p>
    <w:p w14:paraId="3849D409" w14:textId="6FAB1615" w:rsidR="00A372EA" w:rsidRDefault="00A372EA" w:rsidP="006A0E46">
      <w:pPr>
        <w:pStyle w:val="NoSpacing"/>
        <w:rPr>
          <w:rFonts w:ascii="Candara" w:hAnsi="Candara"/>
          <w:sz w:val="28"/>
          <w:szCs w:val="28"/>
        </w:rPr>
      </w:pPr>
      <w:r>
        <w:rPr>
          <w:rFonts w:ascii="Candara" w:hAnsi="Candara"/>
          <w:sz w:val="28"/>
          <w:szCs w:val="28"/>
        </w:rPr>
        <w:t>Facebook page:</w:t>
      </w:r>
    </w:p>
    <w:p w14:paraId="38D03A18" w14:textId="015FC093" w:rsidR="00A372EA" w:rsidRDefault="00A372EA" w:rsidP="006A0E46">
      <w:pPr>
        <w:pStyle w:val="NoSpacing"/>
        <w:rPr>
          <w:rFonts w:ascii="Candara" w:hAnsi="Candara"/>
          <w:sz w:val="28"/>
          <w:szCs w:val="28"/>
        </w:rPr>
      </w:pPr>
      <w:hyperlink r:id="rId28" w:history="1">
        <w:r w:rsidRPr="00BE5747">
          <w:rPr>
            <w:rStyle w:val="Hyperlink"/>
            <w:rFonts w:ascii="Candara" w:hAnsi="Candara"/>
            <w:sz w:val="28"/>
            <w:szCs w:val="28"/>
          </w:rPr>
          <w:t>https://www/facebook.com/share/1AFpwwX7vL/</w:t>
        </w:r>
      </w:hyperlink>
    </w:p>
    <w:p w14:paraId="05BC17EF" w14:textId="77777777" w:rsidR="00A372EA" w:rsidRDefault="00A372EA" w:rsidP="006A0E46">
      <w:pPr>
        <w:pStyle w:val="NoSpacing"/>
        <w:rPr>
          <w:rFonts w:ascii="Candara" w:hAnsi="Candara"/>
          <w:sz w:val="28"/>
          <w:szCs w:val="28"/>
        </w:rPr>
      </w:pPr>
    </w:p>
    <w:p w14:paraId="111129B0" w14:textId="316D9B72" w:rsidR="00082728" w:rsidRDefault="00082728" w:rsidP="006A0E46">
      <w:pPr>
        <w:pStyle w:val="NoSpacing"/>
        <w:rPr>
          <w:rFonts w:ascii="Candara" w:hAnsi="Candara"/>
          <w:sz w:val="28"/>
          <w:szCs w:val="28"/>
        </w:rPr>
      </w:pPr>
      <w:r>
        <w:rPr>
          <w:rFonts w:ascii="Candara" w:hAnsi="Candara"/>
          <w:sz w:val="28"/>
          <w:szCs w:val="28"/>
        </w:rPr>
        <w:t xml:space="preserve">I just want to say a big THANK YOU to everyone who supports Adi. She couldn’t do all of this without people like you in her corner!! Thank </w:t>
      </w:r>
      <w:proofErr w:type="gramStart"/>
      <w:r>
        <w:rPr>
          <w:rFonts w:ascii="Candara" w:hAnsi="Candara"/>
          <w:sz w:val="28"/>
          <w:szCs w:val="28"/>
        </w:rPr>
        <w:t>you do</w:t>
      </w:r>
      <w:proofErr w:type="gramEnd"/>
      <w:r>
        <w:rPr>
          <w:rFonts w:ascii="Candara" w:hAnsi="Candara"/>
          <w:sz w:val="28"/>
          <w:szCs w:val="28"/>
        </w:rPr>
        <w:t xml:space="preserve"> much for all your love and support!! If we are in your area, please come by and say hi! We would love to see you. </w:t>
      </w:r>
    </w:p>
    <w:p w14:paraId="43AF2F27" w14:textId="77777777" w:rsidR="00082728" w:rsidRDefault="00082728" w:rsidP="006A0E46">
      <w:pPr>
        <w:pStyle w:val="NoSpacing"/>
        <w:rPr>
          <w:rFonts w:ascii="Candara" w:hAnsi="Candara"/>
          <w:sz w:val="28"/>
          <w:szCs w:val="28"/>
        </w:rPr>
      </w:pPr>
    </w:p>
    <w:p w14:paraId="3F7A9251" w14:textId="54FBAE8F" w:rsidR="00082728" w:rsidRDefault="00082728" w:rsidP="006A0E46">
      <w:pPr>
        <w:pStyle w:val="NoSpacing"/>
        <w:rPr>
          <w:rFonts w:ascii="Candara" w:hAnsi="Candara"/>
          <w:sz w:val="28"/>
          <w:szCs w:val="28"/>
        </w:rPr>
      </w:pPr>
      <w:r>
        <w:rPr>
          <w:rFonts w:ascii="Candara" w:hAnsi="Candara"/>
          <w:sz w:val="28"/>
          <w:szCs w:val="28"/>
        </w:rPr>
        <w:t>Love in ESA</w:t>
      </w:r>
    </w:p>
    <w:p w14:paraId="6C790F2B" w14:textId="2A5870C1" w:rsidR="00082728" w:rsidRDefault="00082728" w:rsidP="006A0E46">
      <w:pPr>
        <w:pStyle w:val="NoSpacing"/>
        <w:rPr>
          <w:rFonts w:ascii="Candara" w:hAnsi="Candara"/>
          <w:sz w:val="28"/>
          <w:szCs w:val="28"/>
        </w:rPr>
      </w:pPr>
      <w:r>
        <w:rPr>
          <w:rFonts w:ascii="Candara" w:hAnsi="Candara"/>
          <w:sz w:val="28"/>
          <w:szCs w:val="28"/>
        </w:rPr>
        <w:t>Jenniffer and Adi Mazza</w:t>
      </w:r>
    </w:p>
    <w:p w14:paraId="451DF5EF" w14:textId="77777777" w:rsidR="00082728" w:rsidRDefault="00082728" w:rsidP="006A0E46">
      <w:pPr>
        <w:pStyle w:val="NoSpacing"/>
        <w:rPr>
          <w:rFonts w:ascii="Candara" w:hAnsi="Candara"/>
          <w:sz w:val="28"/>
          <w:szCs w:val="28"/>
        </w:rPr>
      </w:pPr>
    </w:p>
    <w:p w14:paraId="2643FF96" w14:textId="77777777" w:rsidR="00F91D29" w:rsidRDefault="00A372EA" w:rsidP="00D530A7">
      <w:pPr>
        <w:shd w:val="clear" w:color="auto" w:fill="FFFFFF"/>
        <w:spacing w:line="240" w:lineRule="auto"/>
        <w:rPr>
          <w:rFonts w:ascii="Candara" w:eastAsia="Times New Roman" w:hAnsi="Candara" w:cs="Arial"/>
          <w:sz w:val="28"/>
          <w:szCs w:val="28"/>
        </w:rPr>
      </w:pPr>
      <w:r>
        <w:rPr>
          <w:rFonts w:ascii="Candara" w:eastAsia="Times New Roman" w:hAnsi="Candara" w:cs="Arial"/>
          <w:sz w:val="28"/>
          <w:szCs w:val="28"/>
        </w:rPr>
        <w:t xml:space="preserve">   </w:t>
      </w:r>
    </w:p>
    <w:p w14:paraId="2FC08698" w14:textId="77777777" w:rsidR="006A0E46" w:rsidRDefault="00A372EA" w:rsidP="00D530A7">
      <w:pPr>
        <w:shd w:val="clear" w:color="auto" w:fill="FFFFFF"/>
        <w:spacing w:line="240" w:lineRule="auto"/>
        <w:rPr>
          <w:rFonts w:ascii="Candara" w:eastAsia="Times New Roman" w:hAnsi="Candara" w:cs="Arial"/>
          <w:sz w:val="28"/>
          <w:szCs w:val="28"/>
        </w:rPr>
      </w:pPr>
      <w:r>
        <w:rPr>
          <w:rFonts w:ascii="Candara" w:eastAsia="Times New Roman" w:hAnsi="Candara" w:cs="Arial"/>
          <w:sz w:val="28"/>
          <w:szCs w:val="28"/>
        </w:rPr>
        <w:t xml:space="preserve">                                                     </w:t>
      </w:r>
      <w:r>
        <w:rPr>
          <w:rFonts w:ascii="Candara" w:eastAsia="Times New Roman" w:hAnsi="Candara" w:cs="Arial"/>
          <w:noProof/>
          <w:sz w:val="28"/>
          <w:szCs w:val="28"/>
        </w:rPr>
        <w:drawing>
          <wp:inline distT="0" distB="0" distL="0" distR="0" wp14:anchorId="77FD5C0E" wp14:editId="3D2720DC">
            <wp:extent cx="3248025" cy="2024297"/>
            <wp:effectExtent l="0" t="0" r="0" b="0"/>
            <wp:docPr id="989869632" name="Picture 4" descr="A vibrant blue butterfly perched delicately on a field of dandelion puff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9632" name="Picture 4" descr="A vibrant blue butterfly perched delicately on a field of dandelion puff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3254387" cy="2028262"/>
                    </a:xfrm>
                    <a:prstGeom prst="rect">
                      <a:avLst/>
                    </a:prstGeom>
                  </pic:spPr>
                </pic:pic>
              </a:graphicData>
            </a:graphic>
          </wp:inline>
        </w:drawing>
      </w:r>
    </w:p>
    <w:p w14:paraId="5A37988E" w14:textId="77777777" w:rsidR="00F91D29" w:rsidRDefault="00F91D29" w:rsidP="00D530A7">
      <w:pPr>
        <w:shd w:val="clear" w:color="auto" w:fill="FFFFFF"/>
        <w:spacing w:line="240" w:lineRule="auto"/>
        <w:rPr>
          <w:rFonts w:ascii="Candara" w:eastAsia="Times New Roman" w:hAnsi="Candara" w:cs="Arial"/>
          <w:sz w:val="28"/>
          <w:szCs w:val="28"/>
        </w:rPr>
      </w:pPr>
    </w:p>
    <w:p w14:paraId="500DFEDB" w14:textId="77777777" w:rsidR="00F91D29" w:rsidRDefault="00F91D29" w:rsidP="00D530A7">
      <w:pPr>
        <w:shd w:val="clear" w:color="auto" w:fill="FFFFFF"/>
        <w:spacing w:line="240" w:lineRule="auto"/>
        <w:rPr>
          <w:rFonts w:ascii="Candara" w:eastAsia="Times New Roman" w:hAnsi="Candara" w:cs="Arial"/>
          <w:sz w:val="28"/>
          <w:szCs w:val="28"/>
        </w:rPr>
      </w:pPr>
    </w:p>
    <w:p w14:paraId="65BE89AE" w14:textId="09F7D6FF" w:rsidR="00F91D29" w:rsidRPr="006A0E46" w:rsidRDefault="00F91D29" w:rsidP="00D530A7">
      <w:pPr>
        <w:shd w:val="clear" w:color="auto" w:fill="FFFFFF"/>
        <w:spacing w:line="240" w:lineRule="auto"/>
        <w:rPr>
          <w:rFonts w:ascii="Candara" w:eastAsia="Times New Roman" w:hAnsi="Candara" w:cs="Arial"/>
          <w:sz w:val="28"/>
          <w:szCs w:val="28"/>
        </w:rPr>
        <w:sectPr w:rsidR="00F91D29" w:rsidRPr="006A0E46" w:rsidSect="00313FBF">
          <w:pgSz w:w="12240" w:h="15840"/>
          <w:pgMar w:top="720" w:right="720" w:bottom="720" w:left="720" w:header="720" w:footer="288" w:gutter="0"/>
          <w:cols w:space="720"/>
          <w:docGrid w:linePitch="360"/>
        </w:sectPr>
      </w:pPr>
      <w:r w:rsidRPr="00F91D29">
        <w:rPr>
          <w:rFonts w:ascii="Candara" w:eastAsia="Times New Roman" w:hAnsi="Candara" w:cs="Arial"/>
          <w:sz w:val="24"/>
          <w:szCs w:val="24"/>
        </w:rPr>
        <w:t xml:space="preserve">                                                                                       -10</w:t>
      </w:r>
      <w:r>
        <w:rPr>
          <w:rFonts w:ascii="Candara" w:eastAsia="Times New Roman" w:hAnsi="Candara" w:cs="Arial"/>
          <w:sz w:val="28"/>
          <w:szCs w:val="28"/>
        </w:rPr>
        <w:t xml:space="preserve">-                  </w:t>
      </w:r>
    </w:p>
    <w:tbl>
      <w:tblPr>
        <w:tblW w:w="0" w:type="auto"/>
        <w:tblLayout w:type="fixed"/>
        <w:tblLook w:val="0600" w:firstRow="0" w:lastRow="0" w:firstColumn="0" w:lastColumn="0" w:noHBand="1" w:noVBand="1"/>
      </w:tblPr>
      <w:tblGrid>
        <w:gridCol w:w="236"/>
        <w:gridCol w:w="10780"/>
      </w:tblGrid>
      <w:tr w:rsidR="00E763F6" w14:paraId="7C219407" w14:textId="77777777" w:rsidTr="006649A8">
        <w:trPr>
          <w:trHeight w:val="14661"/>
        </w:trPr>
        <w:tc>
          <w:tcPr>
            <w:tcW w:w="236" w:type="dxa"/>
          </w:tcPr>
          <w:p w14:paraId="14664E3F" w14:textId="44AE6333" w:rsidR="00E763F6" w:rsidRDefault="00313FBF" w:rsidP="00E763F6">
            <w:pPr>
              <w:pStyle w:val="NoSpacing"/>
              <w:rPr>
                <w:rFonts w:ascii="Aptos Narrow" w:hAnsi="Aptos Narrow"/>
                <w:sz w:val="24"/>
                <w:szCs w:val="24"/>
              </w:rPr>
            </w:pPr>
            <w:r w:rsidRPr="00D530A7">
              <w:rPr>
                <w:rFonts w:ascii="Arial" w:hAnsi="Arial" w:cs="Arial"/>
                <w:noProof/>
              </w:rPr>
              <w:lastRenderedPageBreak/>
              <mc:AlternateContent>
                <mc:Choice Requires="wps">
                  <w:drawing>
                    <wp:anchor distT="45720" distB="45720" distL="114300" distR="114300" simplePos="0" relativeHeight="251653120" behindDoc="0" locked="0" layoutInCell="1" allowOverlap="1" wp14:anchorId="79AEE19E" wp14:editId="71207849">
                      <wp:simplePos x="0" y="0"/>
                      <wp:positionH relativeFrom="column">
                        <wp:posOffset>-228600</wp:posOffset>
                      </wp:positionH>
                      <wp:positionV relativeFrom="paragraph">
                        <wp:posOffset>381000</wp:posOffset>
                      </wp:positionV>
                      <wp:extent cx="4448175" cy="2514600"/>
                      <wp:effectExtent l="0" t="0" r="9525" b="0"/>
                      <wp:wrapSquare wrapText="bothSides"/>
                      <wp:docPr id="1954152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2514600"/>
                              </a:xfrm>
                              <a:prstGeom prst="rect">
                                <a:avLst/>
                              </a:prstGeom>
                              <a:solidFill>
                                <a:srgbClr val="FFFFFF"/>
                              </a:solidFill>
                              <a:ln w="9525">
                                <a:noFill/>
                                <a:miter lim="800000"/>
                                <a:headEnd/>
                                <a:tailEnd/>
                              </a:ln>
                            </wps:spPr>
                            <wps:txbx>
                              <w:txbxContent>
                                <w:p w14:paraId="55F0233D" w14:textId="57A38DE4" w:rsidR="00313FBF" w:rsidRDefault="00313F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EE19E" id="_x0000_s1028" type="#_x0000_t202" style="position:absolute;margin-left:-18pt;margin-top:30pt;width:350.25pt;height:198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" stroked="f">
                      <v:textbox>
                        <w:txbxContent>
                          <w:p w14:paraId="55F0233D" w14:textId="57A38DE4" w:rsidR="00313FBF" w:rsidRDefault="00313FBF"/>
                        </w:txbxContent>
                      </v:textbox>
                      <w10:wrap type="square"/>
                    </v:shape>
                  </w:pict>
                </mc:Fallback>
              </mc:AlternateContent>
            </w:r>
          </w:p>
        </w:tc>
        <w:tc>
          <w:tcPr>
            <w:tcW w:w="10780" w:type="dxa"/>
          </w:tcPr>
          <w:p w14:paraId="40A334D3" w14:textId="6FF03670" w:rsidR="00E763F6" w:rsidRDefault="00C942EA" w:rsidP="00E763F6">
            <w:pPr>
              <w:jc w:val="center"/>
              <w:rPr>
                <w:rFonts w:ascii="Imprint MT Shadow" w:hAnsi="Imprint MT Shadow"/>
                <w:sz w:val="40"/>
                <w:szCs w:val="40"/>
              </w:rPr>
            </w:pPr>
            <w:r>
              <w:rPr>
                <w:rFonts w:ascii="Imprint MT Shadow" w:hAnsi="Imprint MT Shadow"/>
                <w:sz w:val="40"/>
                <w:szCs w:val="40"/>
              </w:rPr>
              <w:t xml:space="preserve">   </w:t>
            </w:r>
            <w:r w:rsidRPr="00C942EA">
              <w:rPr>
                <w:rFonts w:ascii="Imprint MT Shadow" w:hAnsi="Imprint MT Shadow"/>
                <w:sz w:val="40"/>
                <w:szCs w:val="40"/>
              </w:rPr>
              <w:t>Chapter News</w:t>
            </w:r>
            <w:r>
              <w:rPr>
                <w:rFonts w:ascii="Imprint MT Shadow" w:hAnsi="Imprint MT Shadow"/>
                <w:sz w:val="48"/>
                <w:szCs w:val="48"/>
              </w:rPr>
              <w:t xml:space="preserve"> </w:t>
            </w:r>
            <w:r w:rsidR="0056470A">
              <w:rPr>
                <w:rFonts w:ascii="Imprint MT Shadow" w:hAnsi="Imprint MT Shadow"/>
                <w:noProof/>
                <w:sz w:val="48"/>
                <w:szCs w:val="48"/>
              </w:rPr>
              <w:drawing>
                <wp:inline distT="0" distB="0" distL="0" distR="0" wp14:anchorId="0E27D57F" wp14:editId="5BE86894">
                  <wp:extent cx="809625" cy="671523"/>
                  <wp:effectExtent l="0" t="0" r="0" b="0"/>
                  <wp:docPr id="557512093" name="Picture 43" descr="The image is a vibrant, black-and-white illustration of a butterfly with striking purple w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12093" name="Picture 43" descr="The image is a vibrant, black-and-white illustration of a butterfly with striking purple wings.&#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0481" cy="713705"/>
                          </a:xfrm>
                          <a:prstGeom prst="rect">
                            <a:avLst/>
                          </a:prstGeom>
                        </pic:spPr>
                      </pic:pic>
                    </a:graphicData>
                  </a:graphic>
                </wp:inline>
              </w:drawing>
            </w:r>
            <w:r w:rsidR="0056470A">
              <w:rPr>
                <w:rFonts w:ascii="Imprint MT Shadow" w:hAnsi="Imprint MT Shadow"/>
                <w:sz w:val="48"/>
                <w:szCs w:val="48"/>
              </w:rPr>
              <w:t xml:space="preserve"> </w:t>
            </w:r>
            <w:r w:rsidR="00455140">
              <w:rPr>
                <w:rFonts w:ascii="Imprint MT Shadow" w:hAnsi="Imprint MT Shadow"/>
                <w:sz w:val="40"/>
                <w:szCs w:val="40"/>
              </w:rPr>
              <w:t>Sigma Rho #5014</w:t>
            </w:r>
          </w:p>
          <w:p w14:paraId="17205A71" w14:textId="77777777" w:rsidR="00455140" w:rsidRDefault="00455140">
            <w:pPr>
              <w:spacing w:line="240" w:lineRule="auto"/>
              <w:rPr>
                <w:b/>
                <w:bCs/>
                <w:sz w:val="24"/>
                <w:szCs w:val="24"/>
              </w:rPr>
            </w:pPr>
          </w:p>
          <w:p w14:paraId="78224608" w14:textId="304661BD" w:rsidR="00455140" w:rsidRPr="00455140" w:rsidRDefault="00455140">
            <w:pPr>
              <w:spacing w:line="240" w:lineRule="auto"/>
              <w:rPr>
                <w:sz w:val="24"/>
                <w:szCs w:val="24"/>
              </w:rPr>
            </w:pPr>
            <w:r w:rsidRPr="00455140">
              <w:rPr>
                <w:b/>
                <w:bCs/>
                <w:sz w:val="24"/>
                <w:szCs w:val="24"/>
              </w:rPr>
              <w:t>Sigma Rho in Loveland, CO:   What We've Been Up To!</w:t>
            </w:r>
          </w:p>
          <w:p w14:paraId="67034E17" w14:textId="7C9E7662" w:rsidR="00455140" w:rsidRPr="00455140" w:rsidRDefault="00455140">
            <w:pPr>
              <w:spacing w:line="240" w:lineRule="auto"/>
              <w:jc w:val="both"/>
              <w:rPr>
                <w:sz w:val="24"/>
                <w:szCs w:val="24"/>
              </w:rPr>
            </w:pPr>
            <w:r w:rsidRPr="00455140">
              <w:rPr>
                <w:sz w:val="24"/>
                <w:szCs w:val="24"/>
              </w:rPr>
              <w:t>Sigma Rho has been making the most of the spring and early summer seasons with some wonderful get-togethers and memorable moments.</w:t>
            </w:r>
          </w:p>
          <w:p w14:paraId="04D7B202" w14:textId="77777777" w:rsidR="00455140" w:rsidRPr="00455140" w:rsidRDefault="00455140">
            <w:pPr>
              <w:spacing w:line="240" w:lineRule="auto"/>
              <w:jc w:val="both"/>
              <w:rPr>
                <w:sz w:val="24"/>
                <w:szCs w:val="24"/>
              </w:rPr>
            </w:pPr>
            <w:r w:rsidRPr="00455140">
              <w:rPr>
                <w:sz w:val="24"/>
                <w:szCs w:val="24"/>
              </w:rPr>
              <w:t xml:space="preserve">In May, we enjoyed a fun social evening starting at the unique Loveland Localist Shop, browsing and supporting local makers, artisans, and small businesses. From there we headed over to Pinspiration Loveland Craft Studio for a creative night working on art projects. The shop's pup was a good project manager and kept a close eye on us (as you can see from the photo). </w:t>
            </w:r>
          </w:p>
          <w:p w14:paraId="2436915D" w14:textId="663084A9" w:rsidR="00455140" w:rsidRPr="00455140" w:rsidRDefault="00455140">
            <w:pPr>
              <w:spacing w:line="240" w:lineRule="auto"/>
              <w:jc w:val="both"/>
              <w:rPr>
                <w:sz w:val="24"/>
                <w:szCs w:val="24"/>
              </w:rPr>
            </w:pPr>
            <w:r w:rsidRPr="00455140">
              <w:rPr>
                <w:sz w:val="24"/>
                <w:szCs w:val="24"/>
              </w:rPr>
              <w:t>Good company + great creativity = a perfect combination!</w:t>
            </w:r>
          </w:p>
          <w:p w14:paraId="505EFA8D" w14:textId="6E5E395C" w:rsidR="00455140" w:rsidRPr="00455140" w:rsidRDefault="00455140">
            <w:pPr>
              <w:spacing w:line="240" w:lineRule="auto"/>
              <w:jc w:val="both"/>
              <w:rPr>
                <w:sz w:val="24"/>
                <w:szCs w:val="24"/>
              </w:rPr>
            </w:pPr>
            <w:r w:rsidRPr="00455140">
              <w:rPr>
                <w:sz w:val="24"/>
                <w:szCs w:val="24"/>
              </w:rPr>
              <w:t>June brought our end-of-year gathering at the beautiful Sweetheart Winery. What a lovely setting to relax, reconnect, and celebrate another great chapter year together!  We are also bursting with chapter pride as we head into the 2026-2027 ESA year!  Sigma Rho is thrilled to have four members stepping up to serve on the Colorado State Council:   Emily Westphal as President Elect, Chris Dostal as Secretary/Disaster Fund, Deanna Sloat as Treasurer, and Ginger Dodge as Communications Coordinator.  What an incredible representation of our chapter!  Sigma Rho is so proud of each of them and can't wait to see all they accomplish this coming year.</w:t>
            </w:r>
          </w:p>
          <w:p w14:paraId="66BEDFB7" w14:textId="77777777" w:rsidR="00455140" w:rsidRPr="00455140" w:rsidRDefault="00455140">
            <w:pPr>
              <w:spacing w:line="240" w:lineRule="auto"/>
              <w:jc w:val="both"/>
              <w:rPr>
                <w:sz w:val="24"/>
                <w:szCs w:val="24"/>
              </w:rPr>
            </w:pPr>
            <w:r w:rsidRPr="00455140">
              <w:rPr>
                <w:sz w:val="24"/>
                <w:szCs w:val="24"/>
              </w:rPr>
              <w:t xml:space="preserve">Looking ahead, Sigma Rho will gather in August for our big chapter planning meeting. We are excited to map out the year ahead and hit the ground running this fall. </w:t>
            </w:r>
          </w:p>
          <w:p w14:paraId="43997048" w14:textId="77777777" w:rsidR="00455140" w:rsidRPr="00455140" w:rsidRDefault="00455140">
            <w:pPr>
              <w:spacing w:line="240" w:lineRule="auto"/>
              <w:rPr>
                <w:sz w:val="24"/>
                <w:szCs w:val="24"/>
              </w:rPr>
            </w:pPr>
          </w:p>
          <w:p w14:paraId="70755D35" w14:textId="77777777" w:rsidR="00455140" w:rsidRDefault="00455140">
            <w:r>
              <w:rPr>
                <w:noProof/>
              </w:rPr>
              <w:drawing>
                <wp:anchor distT="0" distB="0" distL="114300" distR="114300" simplePos="0" relativeHeight="251612672" behindDoc="0" locked="0" layoutInCell="1" allowOverlap="1" wp14:anchorId="6185BF66" wp14:editId="0920D1EE">
                  <wp:simplePos x="0" y="0"/>
                  <wp:positionH relativeFrom="column">
                    <wp:posOffset>4335145</wp:posOffset>
                  </wp:positionH>
                  <wp:positionV relativeFrom="paragraph">
                    <wp:posOffset>69850</wp:posOffset>
                  </wp:positionV>
                  <wp:extent cx="2145016" cy="1894840"/>
                  <wp:effectExtent l="0" t="0" r="8255" b="0"/>
                  <wp:wrapNone/>
                  <wp:docPr id="929097839" name="Picture 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description availabl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2915" t="4928" r="8186" b="32084"/>
                          <a:stretch>
                            <a:fillRect/>
                          </a:stretch>
                        </pic:blipFill>
                        <pic:spPr bwMode="auto">
                          <a:xfrm>
                            <a:off x="0" y="0"/>
                            <a:ext cx="2145016" cy="1894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9840" behindDoc="0" locked="0" layoutInCell="1" allowOverlap="1" wp14:anchorId="76F18063" wp14:editId="38875336">
                  <wp:simplePos x="0" y="0"/>
                  <wp:positionH relativeFrom="column">
                    <wp:posOffset>38100</wp:posOffset>
                  </wp:positionH>
                  <wp:positionV relativeFrom="paragraph">
                    <wp:posOffset>69850</wp:posOffset>
                  </wp:positionV>
                  <wp:extent cx="4180290" cy="1819275"/>
                  <wp:effectExtent l="0" t="0" r="0" b="0"/>
                  <wp:wrapNone/>
                  <wp:docPr id="245527976" name="Picture 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rotWithShape="1">
                          <a:blip r:embed="rId32">
                            <a:extLst>
                              <a:ext uri="{28A0092B-C50C-407E-A947-70E740481C1C}">
                                <a14:useLocalDpi xmlns:a14="http://schemas.microsoft.com/office/drawing/2010/main" val="0"/>
                              </a:ext>
                            </a:extLst>
                          </a:blip>
                          <a:srcRect l="12946" t="24410" r="10118" b="30934"/>
                          <a:stretch>
                            <a:fillRect/>
                          </a:stretch>
                        </pic:blipFill>
                        <pic:spPr bwMode="auto">
                          <a:xfrm>
                            <a:off x="0" y="0"/>
                            <a:ext cx="4180290" cy="1819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255A73" w14:textId="77777777" w:rsidR="00455140" w:rsidRPr="00C942EA" w:rsidRDefault="00455140" w:rsidP="00E763F6">
            <w:pPr>
              <w:jc w:val="center"/>
              <w:rPr>
                <w:rFonts w:ascii="Imprint MT Shadow" w:hAnsi="Imprint MT Shadow"/>
                <w:sz w:val="40"/>
                <w:szCs w:val="40"/>
              </w:rPr>
            </w:pPr>
          </w:p>
          <w:p w14:paraId="0321A483" w14:textId="67CCEA7A" w:rsidR="00E763F6" w:rsidRDefault="00E26C43" w:rsidP="00E763F6">
            <w:pPr>
              <w:pStyle w:val="NoSpacing"/>
              <w:rPr>
                <w:color w:val="222222"/>
              </w:rPr>
            </w:pPr>
            <w:r>
              <w:rPr>
                <w:color w:val="222222"/>
              </w:rPr>
              <w:t xml:space="preserve"> </w:t>
            </w:r>
          </w:p>
          <w:p w14:paraId="7D5722B1" w14:textId="1630DF7D" w:rsidR="00C942EA" w:rsidRDefault="00455140">
            <w:pPr>
              <w:rPr>
                <w:rFonts w:ascii="Verdana" w:eastAsia="Verdana" w:hAnsi="Verdana" w:cs="Verdana"/>
              </w:rPr>
            </w:pPr>
            <w:r>
              <w:rPr>
                <w:rFonts w:ascii="Verdana" w:eastAsia="Verdana" w:hAnsi="Verdana" w:cs="Verdana"/>
                <w:b/>
                <w:bCs/>
                <w:sz w:val="26"/>
                <w:szCs w:val="26"/>
              </w:rPr>
              <w:t xml:space="preserve"> </w:t>
            </w:r>
          </w:p>
          <w:p w14:paraId="52A4DF7B" w14:textId="02ECD7C3" w:rsidR="00C942EA" w:rsidRDefault="00455140">
            <w:pPr>
              <w:rPr>
                <w:rFonts w:ascii="Verdana" w:eastAsia="Verdana" w:hAnsi="Verdana" w:cs="Verdana"/>
              </w:rPr>
            </w:pPr>
            <w:r>
              <w:rPr>
                <w:rFonts w:ascii="Verdana" w:eastAsia="Verdana" w:hAnsi="Verdana" w:cs="Verdana"/>
              </w:rPr>
              <w:t xml:space="preserve"> </w:t>
            </w:r>
          </w:p>
          <w:p w14:paraId="539B1104" w14:textId="5D94502D" w:rsidR="00C942EA" w:rsidRDefault="00C942EA">
            <w:pPr>
              <w:rPr>
                <w:rFonts w:ascii="Verdana" w:eastAsia="Verdana" w:hAnsi="Verdana" w:cs="Verdana"/>
              </w:rPr>
            </w:pPr>
          </w:p>
          <w:p w14:paraId="67B95186" w14:textId="77777777" w:rsidR="00C942EA" w:rsidRDefault="00C942EA">
            <w:pPr>
              <w:rPr>
                <w:rFonts w:ascii="Verdana" w:eastAsia="Verdana" w:hAnsi="Verdana" w:cs="Verdana"/>
              </w:rPr>
            </w:pPr>
          </w:p>
          <w:p w14:paraId="38E2B8EF" w14:textId="6EA73BCF" w:rsidR="00C942EA" w:rsidRDefault="00C942EA">
            <w:pPr>
              <w:rPr>
                <w:rFonts w:ascii="Verdana" w:eastAsia="Verdana" w:hAnsi="Verdana" w:cs="Verdana"/>
              </w:rPr>
            </w:pPr>
          </w:p>
          <w:p w14:paraId="4B795F91" w14:textId="1985068E" w:rsidR="00C942EA" w:rsidRDefault="00C942EA">
            <w:pPr>
              <w:rPr>
                <w:rFonts w:ascii="Verdana" w:eastAsia="Verdana" w:hAnsi="Verdana" w:cs="Verdana"/>
              </w:rPr>
            </w:pPr>
          </w:p>
          <w:p w14:paraId="0A540802" w14:textId="77777777" w:rsidR="00C942EA" w:rsidRDefault="00C942EA">
            <w:pPr>
              <w:rPr>
                <w:rFonts w:ascii="Verdana" w:eastAsia="Verdana" w:hAnsi="Verdana" w:cs="Verdana"/>
              </w:rPr>
            </w:pPr>
          </w:p>
          <w:p w14:paraId="274D2D2F" w14:textId="5B8E04A0" w:rsidR="00476565" w:rsidRDefault="00772F39" w:rsidP="00476565">
            <w:pPr>
              <w:rPr>
                <w:rFonts w:ascii="Imprint MT Shadow" w:eastAsia="Verdana" w:hAnsi="Imprint MT Shadow" w:cs="Verdana"/>
                <w:sz w:val="40"/>
                <w:szCs w:val="40"/>
              </w:rPr>
            </w:pPr>
            <w:r w:rsidRPr="00772F39">
              <w:rPr>
                <w:rFonts w:ascii="Verdana" w:eastAsia="Verdana" w:hAnsi="Verdana" w:cs="Verdana"/>
                <w:sz w:val="16"/>
                <w:szCs w:val="16"/>
              </w:rPr>
              <w:lastRenderedPageBreak/>
              <w:t xml:space="preserve">     </w:t>
            </w:r>
            <w:r>
              <w:rPr>
                <w:rFonts w:ascii="Verdana" w:eastAsia="Verdana" w:hAnsi="Verdana" w:cs="Verdana"/>
                <w:sz w:val="16"/>
                <w:szCs w:val="16"/>
              </w:rPr>
              <w:t xml:space="preserve">                    </w:t>
            </w:r>
            <w:r w:rsidR="002F7B46">
              <w:rPr>
                <w:rFonts w:ascii="Imprint MT Shadow" w:eastAsia="Verdana" w:hAnsi="Imprint MT Shadow" w:cs="Verdana"/>
                <w:sz w:val="40"/>
                <w:szCs w:val="40"/>
              </w:rPr>
              <w:t xml:space="preserve"> </w:t>
            </w:r>
            <w:r w:rsidR="00476565">
              <w:rPr>
                <w:rFonts w:ascii="Imprint MT Shadow" w:eastAsia="Verdana" w:hAnsi="Imprint MT Shadow" w:cs="Verdana"/>
                <w:sz w:val="40"/>
                <w:szCs w:val="40"/>
              </w:rPr>
              <w:t xml:space="preserve">  Chapter News </w:t>
            </w:r>
            <w:r w:rsidR="00476565">
              <w:rPr>
                <w:rFonts w:ascii="Imprint MT Shadow" w:eastAsia="Verdana" w:hAnsi="Imprint MT Shadow" w:cs="Verdana"/>
                <w:noProof/>
                <w:sz w:val="40"/>
                <w:szCs w:val="40"/>
              </w:rPr>
              <w:drawing>
                <wp:inline distT="0" distB="0" distL="0" distR="0" wp14:anchorId="56CB1D78" wp14:editId="01C41F10">
                  <wp:extent cx="772858" cy="571500"/>
                  <wp:effectExtent l="0" t="0" r="8255" b="0"/>
                  <wp:docPr id="1800962858" name="Picture 44" descr="The image is a vibrant, black-and-white illustration of a butterfly with striking purple w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4" name="Picture 44" descr="The image is a vibrant, black-and-white illustration of a butterfly with striking purple wings.&#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85771" cy="581049"/>
                          </a:xfrm>
                          <a:prstGeom prst="rect">
                            <a:avLst/>
                          </a:prstGeom>
                        </pic:spPr>
                      </pic:pic>
                    </a:graphicData>
                  </a:graphic>
                </wp:inline>
              </w:drawing>
            </w:r>
            <w:r w:rsidR="00476565">
              <w:rPr>
                <w:rFonts w:ascii="Imprint MT Shadow" w:eastAsia="Verdana" w:hAnsi="Imprint MT Shadow" w:cs="Verdana"/>
                <w:sz w:val="40"/>
                <w:szCs w:val="40"/>
              </w:rPr>
              <w:t xml:space="preserve">  </w:t>
            </w:r>
            <w:r w:rsidR="00B91E78">
              <w:rPr>
                <w:rFonts w:ascii="Imprint MT Shadow" w:eastAsia="Verdana" w:hAnsi="Imprint MT Shadow" w:cs="Verdana"/>
                <w:sz w:val="40"/>
                <w:szCs w:val="40"/>
              </w:rPr>
              <w:t>Gamma Chi # 3668</w:t>
            </w:r>
          </w:p>
          <w:p w14:paraId="57B23F35" w14:textId="77777777" w:rsidR="00B91E78" w:rsidRPr="006649A8" w:rsidRDefault="00B91E78">
            <w:pPr>
              <w:ind w:left="-5"/>
              <w:rPr>
                <w:sz w:val="24"/>
                <w:szCs w:val="24"/>
              </w:rPr>
            </w:pPr>
          </w:p>
          <w:p w14:paraId="31007745" w14:textId="3299596F" w:rsidR="00B91E78" w:rsidRPr="006649A8" w:rsidRDefault="00B91E78">
            <w:pPr>
              <w:ind w:left="-5"/>
              <w:rPr>
                <w:sz w:val="24"/>
                <w:szCs w:val="24"/>
              </w:rPr>
            </w:pPr>
            <w:r w:rsidRPr="006649A8">
              <w:rPr>
                <w:sz w:val="24"/>
                <w:szCs w:val="24"/>
              </w:rPr>
              <w:t xml:space="preserve">I hope everyone is surviving the heat. It certainly isn’t letting up. We have been busy with a few different projects. </w:t>
            </w:r>
          </w:p>
          <w:p w14:paraId="360E8E43" w14:textId="7311ECA9" w:rsidR="00B91E78" w:rsidRPr="006649A8" w:rsidRDefault="00B91E78">
            <w:pPr>
              <w:ind w:left="-5"/>
              <w:rPr>
                <w:sz w:val="24"/>
                <w:szCs w:val="24"/>
              </w:rPr>
            </w:pPr>
            <w:r w:rsidRPr="006649A8">
              <w:rPr>
                <w:sz w:val="24"/>
                <w:szCs w:val="24"/>
              </w:rPr>
              <w:t xml:space="preserve">June started out with the annual Envision 5K in Evans. This event is in support of People with Developmental Disabilities. RuthMary and Deena helped at the registration table. There were approximately 100 people that entered the race and numerous vendors.  </w:t>
            </w:r>
          </w:p>
          <w:p w14:paraId="677471EF" w14:textId="48718B83" w:rsidR="00B91E78" w:rsidRDefault="00165B37">
            <w:r>
              <w:rPr>
                <w:noProof/>
              </w:rPr>
              <w:drawing>
                <wp:anchor distT="0" distB="0" distL="114300" distR="114300" simplePos="0" relativeHeight="251649536" behindDoc="0" locked="0" layoutInCell="1" allowOverlap="1" wp14:anchorId="2E058AB2" wp14:editId="302DD3F0">
                  <wp:simplePos x="0" y="0"/>
                  <wp:positionH relativeFrom="column">
                    <wp:posOffset>2964458</wp:posOffset>
                  </wp:positionH>
                  <wp:positionV relativeFrom="paragraph">
                    <wp:posOffset>330603</wp:posOffset>
                  </wp:positionV>
                  <wp:extent cx="3584448" cy="2542032"/>
                  <wp:effectExtent l="0" t="0" r="0" b="0"/>
                  <wp:wrapNone/>
                  <wp:docPr id="1619499381" name="Picture 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33"/>
                          <a:stretch>
                            <a:fillRect/>
                          </a:stretch>
                        </pic:blipFill>
                        <pic:spPr>
                          <a:xfrm>
                            <a:off x="0" y="0"/>
                            <a:ext cx="3584448" cy="2542032"/>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noProof/>
              </w:rPr>
              <w:drawing>
                <wp:anchor distT="0" distB="0" distL="114300" distR="114300" simplePos="0" relativeHeight="251636224" behindDoc="0" locked="0" layoutInCell="1" allowOverlap="1" wp14:anchorId="3D807F62" wp14:editId="5F03C5BE">
                  <wp:simplePos x="0" y="0"/>
                  <wp:positionH relativeFrom="column">
                    <wp:posOffset>62445</wp:posOffset>
                  </wp:positionH>
                  <wp:positionV relativeFrom="paragraph">
                    <wp:posOffset>304344</wp:posOffset>
                  </wp:positionV>
                  <wp:extent cx="2800350" cy="2727325"/>
                  <wp:effectExtent l="0" t="0" r="0" b="0"/>
                  <wp:wrapNone/>
                  <wp:docPr id="1374737373" name="Picture 139"/>
                  <wp:cNvGraphicFramePr/>
                  <a:graphic xmlns:a="http://schemas.openxmlformats.org/drawingml/2006/main">
                    <a:graphicData uri="http://schemas.openxmlformats.org/drawingml/2006/picture">
                      <pic:pic xmlns:pic="http://schemas.openxmlformats.org/drawingml/2006/picture">
                        <pic:nvPicPr>
                          <pic:cNvPr id="1374737373" name="Picture 139"/>
                          <pic:cNvPicPr/>
                        </pic:nvPicPr>
                        <pic:blipFill>
                          <a:blip r:embed="rId34"/>
                          <a:stretch>
                            <a:fillRect/>
                          </a:stretch>
                        </pic:blipFill>
                        <pic:spPr>
                          <a:xfrm>
                            <a:off x="0" y="0"/>
                            <a:ext cx="2800350" cy="2727325"/>
                          </a:xfrm>
                          <a:prstGeom prst="rect">
                            <a:avLst/>
                          </a:prstGeom>
                        </pic:spPr>
                      </pic:pic>
                    </a:graphicData>
                  </a:graphic>
                </wp:anchor>
              </w:drawing>
            </w:r>
            <w:r w:rsidR="00B91E78">
              <w:t xml:space="preserve"> </w:t>
            </w:r>
          </w:p>
          <w:p w14:paraId="04EF3652" w14:textId="7DEA04BC" w:rsidR="00165B37" w:rsidRDefault="00165B37">
            <w:pPr>
              <w:ind w:right="3401"/>
              <w:jc w:val="center"/>
            </w:pPr>
          </w:p>
          <w:p w14:paraId="6CE41752" w14:textId="37E8EE9E" w:rsidR="00165B37" w:rsidRDefault="00165B37">
            <w:pPr>
              <w:ind w:right="3401"/>
              <w:jc w:val="center"/>
            </w:pPr>
          </w:p>
          <w:p w14:paraId="40E1FAAD" w14:textId="177C51B0" w:rsidR="00165B37" w:rsidRDefault="00165B37">
            <w:pPr>
              <w:ind w:right="3401"/>
              <w:jc w:val="center"/>
            </w:pPr>
          </w:p>
          <w:p w14:paraId="06D70728" w14:textId="51973E53" w:rsidR="00165B37" w:rsidRDefault="00165B37">
            <w:pPr>
              <w:ind w:right="3401"/>
              <w:jc w:val="center"/>
            </w:pPr>
          </w:p>
          <w:p w14:paraId="0EF5AAE5" w14:textId="43C85B10" w:rsidR="00165B37" w:rsidRDefault="00165B37">
            <w:pPr>
              <w:ind w:right="3401"/>
              <w:jc w:val="center"/>
            </w:pPr>
          </w:p>
          <w:p w14:paraId="7943D69B" w14:textId="023A3AFD" w:rsidR="00B91E78" w:rsidRDefault="00B91E78">
            <w:pPr>
              <w:ind w:right="3401"/>
              <w:jc w:val="center"/>
            </w:pPr>
            <w:r>
              <w:t xml:space="preserve"> </w:t>
            </w:r>
          </w:p>
          <w:p w14:paraId="392BFF3D" w14:textId="77777777" w:rsidR="00165B37" w:rsidRDefault="00165B37">
            <w:pPr>
              <w:ind w:left="-5"/>
            </w:pPr>
          </w:p>
          <w:p w14:paraId="56B4615A" w14:textId="581B97E1" w:rsidR="00165B37" w:rsidRDefault="00165B37">
            <w:pPr>
              <w:ind w:left="-5"/>
            </w:pPr>
          </w:p>
          <w:p w14:paraId="7A43A57B" w14:textId="5E28444C" w:rsidR="00165B37" w:rsidRDefault="00165B37">
            <w:pPr>
              <w:ind w:left="-5"/>
            </w:pPr>
          </w:p>
          <w:p w14:paraId="3A8CF105" w14:textId="4C6453D6" w:rsidR="00B91E78" w:rsidRPr="006649A8" w:rsidRDefault="006649A8">
            <w:pPr>
              <w:ind w:left="-5"/>
              <w:rPr>
                <w:sz w:val="24"/>
                <w:szCs w:val="24"/>
              </w:rPr>
            </w:pPr>
            <w:r>
              <w:rPr>
                <w:noProof/>
              </w:rPr>
              <w:drawing>
                <wp:anchor distT="0" distB="0" distL="114300" distR="114300" simplePos="0" relativeHeight="251675136" behindDoc="0" locked="0" layoutInCell="1" allowOverlap="1" wp14:anchorId="1ADE383C" wp14:editId="4D70BDAD">
                  <wp:simplePos x="0" y="0"/>
                  <wp:positionH relativeFrom="column">
                    <wp:posOffset>1876506</wp:posOffset>
                  </wp:positionH>
                  <wp:positionV relativeFrom="paragraph">
                    <wp:posOffset>1084776</wp:posOffset>
                  </wp:positionV>
                  <wp:extent cx="2800350" cy="2071887"/>
                  <wp:effectExtent l="0" t="0" r="0" b="0"/>
                  <wp:wrapNone/>
                  <wp:docPr id="524284866" name="Picture 1"/>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35"/>
                          <a:stretch>
                            <a:fillRect/>
                          </a:stretch>
                        </pic:blipFill>
                        <pic:spPr>
                          <a:xfrm>
                            <a:off x="0" y="0"/>
                            <a:ext cx="2800350" cy="2071887"/>
                          </a:xfrm>
                          <a:prstGeom prst="rect">
                            <a:avLst/>
                          </a:prstGeom>
                        </pic:spPr>
                      </pic:pic>
                    </a:graphicData>
                  </a:graphic>
                </wp:anchor>
              </w:drawing>
            </w:r>
            <w:r w:rsidR="00B91E78" w:rsidRPr="006649A8">
              <w:rPr>
                <w:sz w:val="24"/>
                <w:szCs w:val="24"/>
              </w:rPr>
              <w:t xml:space="preserve">Later in the month most of Gamma Chi volunteered at Culver’s in Johnstown to help celebrate 19 years in this location. They were donating 19% of the profits to Gamma Chi that day. We had the privilege of chatting with customers, sharing information about Gamma Chi and handing out cupcakes. There were also some drawings. The young man in the picture made the mistake of telling one of us it was his birthday when we gave him a cupcake. </w:t>
            </w:r>
          </w:p>
          <w:p w14:paraId="4C071845" w14:textId="6AA6634B" w:rsidR="00B91E78" w:rsidRPr="006649A8" w:rsidRDefault="00B91E78">
            <w:pPr>
              <w:rPr>
                <w:sz w:val="24"/>
                <w:szCs w:val="24"/>
              </w:rPr>
            </w:pPr>
            <w:r w:rsidRPr="006649A8">
              <w:rPr>
                <w:sz w:val="24"/>
                <w:szCs w:val="24"/>
              </w:rPr>
              <w:t xml:space="preserve"> </w:t>
            </w:r>
          </w:p>
          <w:p w14:paraId="6D1977B6" w14:textId="77777777" w:rsidR="006649A8" w:rsidRDefault="00B91E78" w:rsidP="00B91E78">
            <w:pPr>
              <w:ind w:left="30"/>
            </w:pPr>
            <w:r>
              <w:rPr>
                <w:noProof/>
              </w:rPr>
              <w:t xml:space="preserve"> </w:t>
            </w:r>
            <w:r>
              <w:t xml:space="preserve"> </w:t>
            </w:r>
          </w:p>
          <w:p w14:paraId="2EA51ED1" w14:textId="77777777" w:rsidR="006649A8" w:rsidRDefault="006649A8" w:rsidP="00B91E78">
            <w:pPr>
              <w:ind w:left="30"/>
            </w:pPr>
          </w:p>
          <w:p w14:paraId="71318012" w14:textId="77777777" w:rsidR="006649A8" w:rsidRDefault="006649A8" w:rsidP="00B91E78">
            <w:pPr>
              <w:ind w:left="30"/>
            </w:pPr>
          </w:p>
          <w:p w14:paraId="2E9560FC" w14:textId="77777777" w:rsidR="006649A8" w:rsidRDefault="006649A8" w:rsidP="00B91E78">
            <w:pPr>
              <w:ind w:left="30"/>
            </w:pPr>
          </w:p>
          <w:p w14:paraId="21DBF080" w14:textId="4C608F28" w:rsidR="00B91E78" w:rsidRDefault="00B91E78" w:rsidP="00B91E78">
            <w:pPr>
              <w:ind w:left="30"/>
            </w:pPr>
          </w:p>
          <w:p w14:paraId="7ABD481F" w14:textId="005E6461" w:rsidR="006649A8" w:rsidRDefault="00BD4B79">
            <w:pPr>
              <w:ind w:left="-5"/>
            </w:pPr>
            <w:r>
              <w:rPr>
                <w:noProof/>
              </w:rPr>
              <w:lastRenderedPageBreak/>
              <w:drawing>
                <wp:anchor distT="0" distB="0" distL="114300" distR="114300" simplePos="0" relativeHeight="251692544" behindDoc="0" locked="0" layoutInCell="1" allowOverlap="1" wp14:anchorId="793441BD" wp14:editId="5EF902E4">
                  <wp:simplePos x="0" y="0"/>
                  <wp:positionH relativeFrom="column">
                    <wp:posOffset>3604171</wp:posOffset>
                  </wp:positionH>
                  <wp:positionV relativeFrom="paragraph">
                    <wp:posOffset>316195</wp:posOffset>
                  </wp:positionV>
                  <wp:extent cx="2228850" cy="1952625"/>
                  <wp:effectExtent l="0" t="0" r="0" b="9525"/>
                  <wp:wrapNone/>
                  <wp:docPr id="262639228" name="Picture 262639228"/>
                  <wp:cNvGraphicFramePr/>
                  <a:graphic xmlns:a="http://schemas.openxmlformats.org/drawingml/2006/main">
                    <a:graphicData uri="http://schemas.openxmlformats.org/drawingml/2006/picture">
                      <pic:pic xmlns:pic="http://schemas.openxmlformats.org/drawingml/2006/picture">
                        <pic:nvPicPr>
                          <pic:cNvPr id="391" name="Picture 39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28850" cy="19526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376" behindDoc="0" locked="0" layoutInCell="1" allowOverlap="1" wp14:anchorId="65A2D6CD" wp14:editId="13FCB8A2">
                  <wp:simplePos x="0" y="0"/>
                  <wp:positionH relativeFrom="column">
                    <wp:posOffset>695960</wp:posOffset>
                  </wp:positionH>
                  <wp:positionV relativeFrom="paragraph">
                    <wp:posOffset>339725</wp:posOffset>
                  </wp:positionV>
                  <wp:extent cx="2157730" cy="1982470"/>
                  <wp:effectExtent l="0" t="0" r="0" b="0"/>
                  <wp:wrapNone/>
                  <wp:docPr id="1473863006" name="Picture 1"/>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37"/>
                          <a:stretch>
                            <a:fillRect/>
                          </a:stretch>
                        </pic:blipFill>
                        <pic:spPr>
                          <a:xfrm>
                            <a:off x="0" y="0"/>
                            <a:ext cx="2157730" cy="1982470"/>
                          </a:xfrm>
                          <a:prstGeom prst="rect">
                            <a:avLst/>
                          </a:prstGeom>
                        </pic:spPr>
                      </pic:pic>
                    </a:graphicData>
                  </a:graphic>
                </wp:anchor>
              </w:drawing>
            </w:r>
          </w:p>
          <w:p w14:paraId="64EA930B" w14:textId="516A09A4" w:rsidR="006649A8" w:rsidRDefault="006649A8">
            <w:pPr>
              <w:ind w:left="-5"/>
            </w:pPr>
          </w:p>
          <w:p w14:paraId="3074F518" w14:textId="197218AC" w:rsidR="006649A8" w:rsidRDefault="006649A8">
            <w:pPr>
              <w:ind w:left="-5"/>
            </w:pPr>
          </w:p>
          <w:p w14:paraId="0DA68A30" w14:textId="07DE8B60" w:rsidR="006649A8" w:rsidRDefault="006649A8">
            <w:pPr>
              <w:ind w:left="-5"/>
            </w:pPr>
          </w:p>
          <w:p w14:paraId="09F10DA3" w14:textId="318ABD56" w:rsidR="006649A8" w:rsidRDefault="006649A8">
            <w:pPr>
              <w:ind w:left="-5"/>
            </w:pPr>
          </w:p>
          <w:p w14:paraId="718B151E" w14:textId="4727A116" w:rsidR="006649A8" w:rsidRDefault="006649A8">
            <w:pPr>
              <w:ind w:left="-5"/>
            </w:pPr>
          </w:p>
          <w:p w14:paraId="0795E73B" w14:textId="27F7E468" w:rsidR="006649A8" w:rsidRDefault="006649A8">
            <w:pPr>
              <w:ind w:left="-5"/>
            </w:pPr>
          </w:p>
          <w:p w14:paraId="0DA63100" w14:textId="4DF5769B" w:rsidR="00B91E78" w:rsidRDefault="00BD4B79">
            <w:pPr>
              <w:ind w:left="-5"/>
            </w:pPr>
            <w:r>
              <w:rPr>
                <w:noProof/>
              </w:rPr>
              <w:drawing>
                <wp:anchor distT="0" distB="0" distL="114300" distR="114300" simplePos="0" relativeHeight="251700736" behindDoc="0" locked="0" layoutInCell="1" allowOverlap="1" wp14:anchorId="4A2B56D3" wp14:editId="60277896">
                  <wp:simplePos x="0" y="0"/>
                  <wp:positionH relativeFrom="column">
                    <wp:posOffset>3764942</wp:posOffset>
                  </wp:positionH>
                  <wp:positionV relativeFrom="paragraph">
                    <wp:posOffset>509923</wp:posOffset>
                  </wp:positionV>
                  <wp:extent cx="2209800" cy="2143125"/>
                  <wp:effectExtent l="0" t="0" r="0" b="9525"/>
                  <wp:wrapNone/>
                  <wp:docPr id="393" name="Picture 393"/>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09800" cy="2143125"/>
                          </a:xfrm>
                          <a:prstGeom prst="rect">
                            <a:avLst/>
                          </a:prstGeom>
                        </pic:spPr>
                      </pic:pic>
                    </a:graphicData>
                  </a:graphic>
                  <wp14:sizeRelH relativeFrom="page">
                    <wp14:pctWidth>0</wp14:pctWidth>
                  </wp14:sizeRelH>
                  <wp14:sizeRelV relativeFrom="page">
                    <wp14:pctHeight>0</wp14:pctHeight>
                  </wp14:sizeRelV>
                </wp:anchor>
              </w:drawing>
            </w:r>
            <w:r w:rsidR="00B91E78">
              <w:t xml:space="preserve">Two days later eight of us helped set up food and serve to 100 plus participants that took part in the Loveland Lake to Lake Triathlon. We’ve been involved with this for 20 years. </w:t>
            </w:r>
          </w:p>
          <w:p w14:paraId="3BB296F4" w14:textId="2AB92A4C" w:rsidR="00B91E78" w:rsidRDefault="00BD4B79">
            <w:r>
              <w:rPr>
                <w:noProof/>
              </w:rPr>
              <w:drawing>
                <wp:anchor distT="0" distB="0" distL="114300" distR="114300" simplePos="0" relativeHeight="251668992" behindDoc="0" locked="0" layoutInCell="1" allowOverlap="1" wp14:anchorId="64EBE2C9" wp14:editId="0CB8ABAF">
                  <wp:simplePos x="0" y="0"/>
                  <wp:positionH relativeFrom="column">
                    <wp:posOffset>1041203</wp:posOffset>
                  </wp:positionH>
                  <wp:positionV relativeFrom="paragraph">
                    <wp:posOffset>58035</wp:posOffset>
                  </wp:positionV>
                  <wp:extent cx="2459736" cy="2075688"/>
                  <wp:effectExtent l="0" t="0" r="0" b="1270"/>
                  <wp:wrapNone/>
                  <wp:docPr id="578" name="Picture 578"/>
                  <wp:cNvGraphicFramePr/>
                  <a:graphic xmlns:a="http://schemas.openxmlformats.org/drawingml/2006/main">
                    <a:graphicData uri="http://schemas.openxmlformats.org/drawingml/2006/picture">
                      <pic:pic xmlns:pic="http://schemas.openxmlformats.org/drawingml/2006/picture">
                        <pic:nvPicPr>
                          <pic:cNvPr id="578" name="Picture 57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59736" cy="2075688"/>
                          </a:xfrm>
                          <a:prstGeom prst="rect">
                            <a:avLst/>
                          </a:prstGeom>
                        </pic:spPr>
                      </pic:pic>
                    </a:graphicData>
                  </a:graphic>
                  <wp14:sizeRelH relativeFrom="page">
                    <wp14:pctWidth>0</wp14:pctWidth>
                  </wp14:sizeRelH>
                  <wp14:sizeRelV relativeFrom="page">
                    <wp14:pctHeight>0</wp14:pctHeight>
                  </wp14:sizeRelV>
                </wp:anchor>
              </w:drawing>
            </w:r>
            <w:r w:rsidR="00B91E78">
              <w:t xml:space="preserve"> </w:t>
            </w:r>
          </w:p>
          <w:p w14:paraId="2F7CAB00" w14:textId="37328ACD" w:rsidR="00B91E78" w:rsidRDefault="00B91E78" w:rsidP="00B91E78">
            <w:pPr>
              <w:ind w:right="4451"/>
            </w:pPr>
            <w:r>
              <w:t xml:space="preserve">  </w:t>
            </w:r>
            <w:r>
              <w:rPr>
                <w:noProof/>
              </w:rPr>
              <w:t xml:space="preserve">                                          </w:t>
            </w:r>
            <w:r>
              <w:t xml:space="preserve"> </w:t>
            </w:r>
            <w:r>
              <w:rPr>
                <w:noProof/>
              </w:rPr>
              <w:t xml:space="preserve">                                      </w:t>
            </w:r>
          </w:p>
          <w:p w14:paraId="21CB6B89" w14:textId="2396D193" w:rsidR="00BD4B79" w:rsidRDefault="00BD4B79">
            <w:pPr>
              <w:ind w:left="-5"/>
            </w:pPr>
          </w:p>
          <w:p w14:paraId="75D6788C" w14:textId="77777777" w:rsidR="00BD4B79" w:rsidRDefault="00BD4B79">
            <w:pPr>
              <w:ind w:left="-5"/>
            </w:pPr>
          </w:p>
          <w:p w14:paraId="667A54FD" w14:textId="77777777" w:rsidR="00BD4B79" w:rsidRDefault="00BD4B79">
            <w:pPr>
              <w:ind w:left="-5"/>
            </w:pPr>
          </w:p>
          <w:p w14:paraId="78E133CE" w14:textId="3C7A494B" w:rsidR="00BD4B79" w:rsidRDefault="00BD4B79">
            <w:pPr>
              <w:ind w:left="-5"/>
            </w:pPr>
          </w:p>
          <w:p w14:paraId="34B5E936" w14:textId="77777777" w:rsidR="00BD4B79" w:rsidRDefault="00BD4B79">
            <w:pPr>
              <w:ind w:left="-5"/>
            </w:pPr>
          </w:p>
          <w:p w14:paraId="72E1249D" w14:textId="50939954" w:rsidR="00B91E78" w:rsidRDefault="00B91E78">
            <w:pPr>
              <w:ind w:left="-5"/>
            </w:pPr>
            <w:r>
              <w:t xml:space="preserve">We serve weekly at the Community Kitchen and once a month at the Food Bank. It’s summer time so we also take care of the flowers around one of the sculptures in </w:t>
            </w:r>
            <w:proofErr w:type="gramStart"/>
            <w:r>
              <w:t>the Benson</w:t>
            </w:r>
            <w:proofErr w:type="gramEnd"/>
            <w:r>
              <w:t xml:space="preserve"> Sculpture Park. </w:t>
            </w:r>
          </w:p>
          <w:p w14:paraId="7FD0671F" w14:textId="3D9EC8AF" w:rsidR="00B91E78" w:rsidRDefault="00B91E78" w:rsidP="00BD4B79">
            <w:pPr>
              <w:spacing w:after="22"/>
            </w:pPr>
            <w:r>
              <w:t xml:space="preserve"> </w:t>
            </w:r>
            <w:proofErr w:type="gramStart"/>
            <w:r>
              <w:t>The</w:t>
            </w:r>
            <w:proofErr w:type="gramEnd"/>
            <w:r>
              <w:t xml:space="preserve"> last day of </w:t>
            </w:r>
            <w:proofErr w:type="gramStart"/>
            <w:r>
              <w:t>July</w:t>
            </w:r>
            <w:proofErr w:type="gramEnd"/>
            <w:r>
              <w:t xml:space="preserve"> three of us woke up early and set up for the #3 Exchange of the Wild West Relay at </w:t>
            </w:r>
            <w:proofErr w:type="gramStart"/>
            <w:r>
              <w:t>the Wellington</w:t>
            </w:r>
            <w:proofErr w:type="gramEnd"/>
            <w:r>
              <w:t xml:space="preserve">/Waverly Fire Station. Thirty-six teams were entered and they ran from North Fort Collins to Steamboat Springs. You can tell we don’t take selfies very often.               </w:t>
            </w:r>
          </w:p>
          <w:p w14:paraId="63C058D7" w14:textId="61BFBA50" w:rsidR="00B91E78" w:rsidRDefault="00BD4B79">
            <w:pPr>
              <w:spacing w:after="22"/>
              <w:ind w:right="4361"/>
              <w:jc w:val="center"/>
            </w:pPr>
            <w:r>
              <w:rPr>
                <w:noProof/>
              </w:rPr>
              <w:drawing>
                <wp:anchor distT="0" distB="0" distL="114300" distR="114300" simplePos="0" relativeHeight="251716608" behindDoc="1" locked="0" layoutInCell="1" allowOverlap="1" wp14:anchorId="007C22AC" wp14:editId="0BF564C4">
                  <wp:simplePos x="0" y="0"/>
                  <wp:positionH relativeFrom="column">
                    <wp:posOffset>732343</wp:posOffset>
                  </wp:positionH>
                  <wp:positionV relativeFrom="paragraph">
                    <wp:posOffset>151175</wp:posOffset>
                  </wp:positionV>
                  <wp:extent cx="2466975" cy="1924050"/>
                  <wp:effectExtent l="0" t="0" r="9525" b="0"/>
                  <wp:wrapNone/>
                  <wp:docPr id="640" name="Pictu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66975" cy="192405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B91E78">
              <w:t xml:space="preserve">                                                     </w:t>
            </w:r>
          </w:p>
          <w:p w14:paraId="651D10C3" w14:textId="7FB97AE9" w:rsidR="00B91E78" w:rsidRDefault="00B91E78">
            <w:pPr>
              <w:spacing w:after="22"/>
            </w:pPr>
            <w:r>
              <w:t xml:space="preserve"> </w:t>
            </w:r>
          </w:p>
          <w:p w14:paraId="3A3CED47" w14:textId="77777777" w:rsidR="00BD4B79" w:rsidRDefault="00BD4B79">
            <w:pPr>
              <w:spacing w:after="22"/>
            </w:pPr>
          </w:p>
          <w:p w14:paraId="788045B5" w14:textId="77777777" w:rsidR="00BD4B79" w:rsidRDefault="00BD4B79">
            <w:pPr>
              <w:spacing w:after="22"/>
            </w:pPr>
          </w:p>
          <w:p w14:paraId="38287733" w14:textId="77777777" w:rsidR="00BD4B79" w:rsidRDefault="00BD4B79">
            <w:pPr>
              <w:spacing w:after="22"/>
            </w:pPr>
          </w:p>
          <w:p w14:paraId="3C34A495" w14:textId="77777777" w:rsidR="00BD4B79" w:rsidRDefault="00BD4B79">
            <w:pPr>
              <w:spacing w:after="22"/>
            </w:pPr>
          </w:p>
          <w:p w14:paraId="2718EED2" w14:textId="77777777" w:rsidR="00B91E78" w:rsidRDefault="00B91E78">
            <w:pPr>
              <w:ind w:left="-5"/>
            </w:pPr>
            <w:r>
              <w:t xml:space="preserve">Gamma Chi hopes all of you continue to have a good summer and still get to do some fun activities and trips. </w:t>
            </w:r>
          </w:p>
          <w:p w14:paraId="028EA9F0" w14:textId="72D1BFC6" w:rsidR="00B91E78" w:rsidRDefault="00B91E78">
            <w:pPr>
              <w:spacing w:after="22"/>
            </w:pPr>
            <w:r>
              <w:t xml:space="preserve"> </w:t>
            </w:r>
          </w:p>
          <w:p w14:paraId="1E7659DA" w14:textId="2C09CB3B" w:rsidR="00B91E78" w:rsidRDefault="00B91E78">
            <w:pPr>
              <w:spacing w:after="22"/>
              <w:rPr>
                <w:rFonts w:ascii="Imprint MT Shadow" w:eastAsia="Verdana" w:hAnsi="Imprint MT Shadow" w:cs="Verdana"/>
                <w:sz w:val="40"/>
                <w:szCs w:val="40"/>
              </w:rPr>
            </w:pPr>
            <w:r>
              <w:lastRenderedPageBreak/>
              <w:t xml:space="preserve"> </w:t>
            </w:r>
            <w:r w:rsidRPr="00772F39">
              <w:rPr>
                <w:rFonts w:ascii="Garamond" w:hAnsi="Garamond"/>
                <w:sz w:val="20"/>
                <w:szCs w:val="20"/>
              </w:rPr>
              <w:t xml:space="preserve"> </w:t>
            </w:r>
            <w:r w:rsidR="00F30D10">
              <w:rPr>
                <w:rFonts w:ascii="Garamond" w:hAnsi="Garamond"/>
                <w:sz w:val="20"/>
                <w:szCs w:val="20"/>
              </w:rPr>
              <w:t xml:space="preserve">                                  </w:t>
            </w:r>
            <w:r>
              <w:rPr>
                <w:rFonts w:ascii="Garamond" w:hAnsi="Garamond"/>
                <w:sz w:val="20"/>
                <w:szCs w:val="20"/>
              </w:rPr>
              <w:t xml:space="preserve"> </w:t>
            </w:r>
            <w:r>
              <w:rPr>
                <w:rFonts w:ascii="Imprint MT Shadow" w:eastAsia="Verdana" w:hAnsi="Imprint MT Shadow" w:cs="Verdana"/>
                <w:sz w:val="40"/>
                <w:szCs w:val="40"/>
              </w:rPr>
              <w:t xml:space="preserve">Chapter News </w:t>
            </w:r>
            <w:r>
              <w:rPr>
                <w:rFonts w:ascii="Imprint MT Shadow" w:eastAsia="Verdana" w:hAnsi="Imprint MT Shadow" w:cs="Verdana"/>
                <w:noProof/>
                <w:sz w:val="40"/>
                <w:szCs w:val="40"/>
              </w:rPr>
              <w:drawing>
                <wp:inline distT="0" distB="0" distL="0" distR="0" wp14:anchorId="61DCDA3D" wp14:editId="02188572">
                  <wp:extent cx="772858" cy="571500"/>
                  <wp:effectExtent l="0" t="0" r="8255" b="0"/>
                  <wp:docPr id="1510963686" name="Picture 44" descr="The image is a vibrant, black-and-white illustration of a butterfly with striking purple w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4" name="Picture 44" descr="The image is a vibrant, black-and-white illustration of a butterfly with striking purple wings.&#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85771" cy="581049"/>
                          </a:xfrm>
                          <a:prstGeom prst="rect">
                            <a:avLst/>
                          </a:prstGeom>
                        </pic:spPr>
                      </pic:pic>
                    </a:graphicData>
                  </a:graphic>
                </wp:inline>
              </w:drawing>
            </w:r>
            <w:r>
              <w:rPr>
                <w:rFonts w:ascii="Garamond" w:hAnsi="Garamond"/>
                <w:sz w:val="20"/>
                <w:szCs w:val="20"/>
              </w:rPr>
              <w:t xml:space="preserve">    </w:t>
            </w:r>
            <w:r>
              <w:rPr>
                <w:rFonts w:ascii="Imprint MT Shadow" w:eastAsia="Verdana" w:hAnsi="Imprint MT Shadow" w:cs="Verdana"/>
                <w:sz w:val="40"/>
                <w:szCs w:val="40"/>
              </w:rPr>
              <w:t>Beta Zeta #3149</w:t>
            </w:r>
          </w:p>
          <w:p w14:paraId="5AA8AE8D" w14:textId="1B587AA8" w:rsidR="00835D58" w:rsidRDefault="00835D58">
            <w:pPr>
              <w:spacing w:after="22"/>
              <w:rPr>
                <w:rFonts w:ascii="Arial" w:eastAsia="Verdana" w:hAnsi="Arial" w:cs="Arial"/>
                <w:sz w:val="24"/>
                <w:szCs w:val="24"/>
              </w:rPr>
            </w:pPr>
            <w:r w:rsidRPr="00835D58">
              <w:rPr>
                <w:rFonts w:ascii="Arial" w:eastAsia="Verdana" w:hAnsi="Arial" w:cs="Arial"/>
                <w:sz w:val="24"/>
                <w:szCs w:val="24"/>
              </w:rPr>
              <w:t xml:space="preserve">Beta Zeta is such a busy chapter! They are hosting </w:t>
            </w:r>
            <w:r>
              <w:rPr>
                <w:rFonts w:ascii="Arial" w:eastAsia="Verdana" w:hAnsi="Arial" w:cs="Arial"/>
                <w:sz w:val="24"/>
                <w:szCs w:val="24"/>
              </w:rPr>
              <w:t>their Soup, Salad and Shopping Event for the 10</w:t>
            </w:r>
            <w:r w:rsidRPr="00835D58">
              <w:rPr>
                <w:rFonts w:ascii="Arial" w:eastAsia="Verdana" w:hAnsi="Arial" w:cs="Arial"/>
                <w:sz w:val="24"/>
                <w:szCs w:val="24"/>
                <w:vertAlign w:val="superscript"/>
              </w:rPr>
              <w:t>th</w:t>
            </w:r>
            <w:r>
              <w:rPr>
                <w:rFonts w:ascii="Arial" w:eastAsia="Verdana" w:hAnsi="Arial" w:cs="Arial"/>
                <w:sz w:val="24"/>
                <w:szCs w:val="24"/>
              </w:rPr>
              <w:t xml:space="preserve"> year! And according to Carol Dunn, “</w:t>
            </w:r>
            <w:r>
              <w:rPr>
                <w:rFonts w:ascii="Arial" w:hAnsi="Arial" w:cs="Arial"/>
                <w:color w:val="222222"/>
                <w:shd w:val="clear" w:color="auto" w:fill="FFFFFF"/>
              </w:rPr>
              <w:t>With such a great group of friends, we make everything fun!</w:t>
            </w:r>
            <w:r>
              <w:rPr>
                <w:rFonts w:ascii="Arial" w:hAnsi="Arial" w:cs="Arial"/>
                <w:color w:val="222222"/>
                <w:shd w:val="clear" w:color="auto" w:fill="FFFFFF"/>
              </w:rPr>
              <w:t>”</w:t>
            </w:r>
            <w:r>
              <w:rPr>
                <w:rFonts w:ascii="Arial" w:hAnsi="Arial" w:cs="Arial"/>
                <w:color w:val="222222"/>
                <w:shd w:val="clear" w:color="auto" w:fill="FFFFFF"/>
              </w:rPr>
              <w:t> </w:t>
            </w:r>
          </w:p>
          <w:p w14:paraId="4AD3CE32" w14:textId="77777777" w:rsidR="00835D58" w:rsidRPr="00835D58" w:rsidRDefault="00835D58" w:rsidP="00835D58">
            <w:pPr>
              <w:pStyle w:val="NoSpacing"/>
            </w:pPr>
          </w:p>
          <w:p w14:paraId="1D615A51" w14:textId="77777777" w:rsidR="00835D58" w:rsidRPr="00835D58" w:rsidRDefault="00835D58" w:rsidP="00835D58">
            <w:pPr>
              <w:shd w:val="clear" w:color="auto" w:fill="FFFFFF"/>
              <w:spacing w:before="0" w:line="240" w:lineRule="auto"/>
              <w:rPr>
                <w:rFonts w:ascii="Arial" w:eastAsia="Times New Roman" w:hAnsi="Arial" w:cs="Arial"/>
                <w:color w:val="222222"/>
                <w:sz w:val="24"/>
                <w:szCs w:val="24"/>
              </w:rPr>
            </w:pPr>
            <w:r w:rsidRPr="00835D58">
              <w:rPr>
                <w:rFonts w:ascii="Arial" w:eastAsia="Times New Roman" w:hAnsi="Arial" w:cs="Arial"/>
                <w:color w:val="222222"/>
                <w:sz w:val="24"/>
                <w:szCs w:val="24"/>
              </w:rPr>
              <w:t>Local charities that Beta Zeta supports are: Cañon Literacy Center; Christmas gifts for teens in foster care; Court Appointed Special Advocates (CASA); Dolly Parton’s Imagination Library; Senior Services Solutions, Fremont Regional Hospice; Green Thumb Initiative; Meals on Wheels; Orchard of Hope Foundation; Sangre de Cristo Community Care, and scholarships for seniors at Cañon City High School.</w:t>
            </w:r>
          </w:p>
          <w:p w14:paraId="3AD29C15" w14:textId="77777777" w:rsidR="00835D58" w:rsidRPr="00835D58" w:rsidRDefault="00835D58" w:rsidP="00835D58">
            <w:pPr>
              <w:shd w:val="clear" w:color="auto" w:fill="FFFFFF"/>
              <w:spacing w:before="0" w:line="240" w:lineRule="auto"/>
              <w:rPr>
                <w:rFonts w:ascii="Arial" w:eastAsia="Times New Roman" w:hAnsi="Arial" w:cs="Arial"/>
                <w:color w:val="222222"/>
                <w:sz w:val="24"/>
                <w:szCs w:val="24"/>
              </w:rPr>
            </w:pPr>
            <w:r w:rsidRPr="00835D58">
              <w:rPr>
                <w:rFonts w:ascii="Arial" w:eastAsia="Times New Roman" w:hAnsi="Arial" w:cs="Arial"/>
                <w:color w:val="222222"/>
                <w:sz w:val="24"/>
                <w:szCs w:val="24"/>
              </w:rPr>
              <w:t> </w:t>
            </w:r>
          </w:p>
          <w:p w14:paraId="3CBAB67C" w14:textId="77777777" w:rsidR="00835D58" w:rsidRPr="00835D58" w:rsidRDefault="00835D58" w:rsidP="00835D58">
            <w:pPr>
              <w:shd w:val="clear" w:color="auto" w:fill="FFFFFF"/>
              <w:spacing w:before="0" w:line="240" w:lineRule="auto"/>
              <w:rPr>
                <w:rFonts w:ascii="Arial" w:eastAsia="Times New Roman" w:hAnsi="Arial" w:cs="Arial"/>
                <w:color w:val="222222"/>
                <w:sz w:val="24"/>
                <w:szCs w:val="24"/>
              </w:rPr>
            </w:pPr>
            <w:r w:rsidRPr="00835D58">
              <w:rPr>
                <w:rFonts w:ascii="Arial" w:eastAsia="Times New Roman" w:hAnsi="Arial" w:cs="Arial"/>
                <w:color w:val="222222"/>
                <w:sz w:val="24"/>
                <w:szCs w:val="24"/>
              </w:rPr>
              <w:t>National charities it supports are St. Jude’s Children’s Hospital, Easterseals, ESA Foundation, and ESA Disaster Fund.</w:t>
            </w:r>
          </w:p>
          <w:p w14:paraId="61F77941" w14:textId="77777777" w:rsidR="00835D58" w:rsidRPr="00835D58" w:rsidRDefault="00835D58" w:rsidP="00835D58">
            <w:pPr>
              <w:shd w:val="clear" w:color="auto" w:fill="FFFFFF"/>
              <w:spacing w:before="0" w:line="240" w:lineRule="auto"/>
              <w:rPr>
                <w:rFonts w:ascii="Arial" w:eastAsia="Times New Roman" w:hAnsi="Arial" w:cs="Arial"/>
                <w:color w:val="222222"/>
                <w:sz w:val="24"/>
                <w:szCs w:val="24"/>
              </w:rPr>
            </w:pPr>
            <w:r w:rsidRPr="00835D58">
              <w:rPr>
                <w:rFonts w:ascii="Arial" w:eastAsia="Times New Roman" w:hAnsi="Arial" w:cs="Arial"/>
                <w:color w:val="222222"/>
                <w:sz w:val="24"/>
                <w:szCs w:val="24"/>
              </w:rPr>
              <w:t>Beta Zeta also prepares and serves a meal of biscuits and gravy and fresh fruit at the free annual Senior Breakfast at the Fremont County Fair.</w:t>
            </w:r>
          </w:p>
          <w:p w14:paraId="2730510D" w14:textId="77777777" w:rsidR="00F91D29" w:rsidRDefault="00F91D29">
            <w:pPr>
              <w:spacing w:after="22"/>
            </w:pPr>
          </w:p>
          <w:p w14:paraId="3D61C189" w14:textId="02A4A96B" w:rsidR="00B91E78" w:rsidRDefault="00B91E78">
            <w:pPr>
              <w:spacing w:after="22"/>
            </w:pPr>
            <w:r>
              <w:t xml:space="preserve"> </w:t>
            </w:r>
            <w:r w:rsidR="00F91D29">
              <w:rPr>
                <w:noProof/>
              </w:rPr>
              <w:drawing>
                <wp:inline distT="0" distB="0" distL="0" distR="0" wp14:anchorId="02041536" wp14:editId="69AE5C14">
                  <wp:extent cx="6105525" cy="4714205"/>
                  <wp:effectExtent l="0" t="0" r="0" b="0"/>
                  <wp:docPr id="142214681" name="Picture 5" descr="The image is an orange flyer announcing an event, featuring a fall leaf motif, and includes details about a Soup, Salad, and Shopping gathering on September 26, 2026, at Christ First Fellowship H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4681" name="Picture 5" descr="The image is an orange flyer announcing an event, featuring a fall leaf motif, and includes details about a Soup, Salad, and Shopping gathering on September 26, 2026, at Christ First Fellowship Hall.&#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6116633" cy="4722782"/>
                          </a:xfrm>
                          <a:prstGeom prst="rect">
                            <a:avLst/>
                          </a:prstGeom>
                        </pic:spPr>
                      </pic:pic>
                    </a:graphicData>
                  </a:graphic>
                </wp:inline>
              </w:drawing>
            </w:r>
          </w:p>
          <w:p w14:paraId="6A4A673B" w14:textId="77777777" w:rsidR="00B91E78" w:rsidRDefault="00B91E78">
            <w:pPr>
              <w:spacing w:after="22"/>
            </w:pPr>
            <w:r>
              <w:t xml:space="preserve"> </w:t>
            </w:r>
          </w:p>
          <w:p w14:paraId="66B4309D" w14:textId="360C313F" w:rsidR="00B91E78" w:rsidRDefault="00B91E78" w:rsidP="00835D58">
            <w:pPr>
              <w:spacing w:after="22"/>
            </w:pPr>
            <w:r>
              <w:t xml:space="preserve">   </w:t>
            </w:r>
            <w:r w:rsidR="005342AA">
              <w:t xml:space="preserve">                                                                                                     -14-</w:t>
            </w:r>
          </w:p>
          <w:p w14:paraId="29B9F54A" w14:textId="7F17894D" w:rsidR="00B91E78" w:rsidRDefault="00B91E78">
            <w:pPr>
              <w:spacing w:after="22"/>
              <w:jc w:val="both"/>
            </w:pPr>
            <w:r>
              <w:lastRenderedPageBreak/>
              <w:t xml:space="preserve"> </w:t>
            </w:r>
          </w:p>
          <w:p w14:paraId="41EDB999" w14:textId="1A9E3724" w:rsidR="00772F39" w:rsidRPr="000A4B4F" w:rsidRDefault="00B91E78" w:rsidP="00F91D29">
            <w:pPr>
              <w:spacing w:after="22"/>
              <w:jc w:val="both"/>
              <w:rPr>
                <w:rFonts w:ascii="Candara" w:hAnsi="Candara"/>
                <w:sz w:val="24"/>
                <w:szCs w:val="24"/>
              </w:rPr>
            </w:pPr>
            <w:r>
              <w:t xml:space="preserve"> </w:t>
            </w:r>
            <w:r w:rsidR="00F91D29">
              <w:t xml:space="preserve">                             </w:t>
            </w:r>
            <w:r w:rsidR="004B5B2D">
              <w:rPr>
                <w:rFonts w:ascii="Imprint MT Shadow" w:eastAsia="Verdana" w:hAnsi="Imprint MT Shadow" w:cs="Verdana"/>
                <w:sz w:val="40"/>
                <w:szCs w:val="40"/>
              </w:rPr>
              <w:t xml:space="preserve">Chapter News </w:t>
            </w:r>
            <w:r w:rsidR="004B5B2D">
              <w:rPr>
                <w:rFonts w:ascii="Imprint MT Shadow" w:eastAsia="Verdana" w:hAnsi="Imprint MT Shadow" w:cs="Verdana"/>
                <w:noProof/>
                <w:sz w:val="40"/>
                <w:szCs w:val="40"/>
              </w:rPr>
              <w:drawing>
                <wp:inline distT="0" distB="0" distL="0" distR="0" wp14:anchorId="33D4F0D6" wp14:editId="0B2817C3">
                  <wp:extent cx="772858" cy="571500"/>
                  <wp:effectExtent l="0" t="0" r="8255" b="0"/>
                  <wp:docPr id="1920944" name="Picture 44" descr="The image is a vibrant, black-and-white illustration of a butterfly with striking purple w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4" name="Picture 44" descr="The image is a vibrant, black-and-white illustration of a butterfly with striking purple wings.&#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85771" cy="581049"/>
                          </a:xfrm>
                          <a:prstGeom prst="rect">
                            <a:avLst/>
                          </a:prstGeom>
                        </pic:spPr>
                      </pic:pic>
                    </a:graphicData>
                  </a:graphic>
                </wp:inline>
              </w:drawing>
            </w:r>
            <w:r w:rsidR="004B5B2D">
              <w:rPr>
                <w:rFonts w:ascii="Imprint MT Shadow" w:eastAsia="Verdana" w:hAnsi="Imprint MT Shadow" w:cs="Verdana"/>
                <w:sz w:val="40"/>
                <w:szCs w:val="40"/>
              </w:rPr>
              <w:t xml:space="preserve">   </w:t>
            </w:r>
            <w:r w:rsidR="00224D62">
              <w:rPr>
                <w:rFonts w:ascii="Imprint MT Shadow" w:eastAsia="Verdana" w:hAnsi="Imprint MT Shadow" w:cs="Verdana"/>
                <w:sz w:val="40"/>
                <w:szCs w:val="40"/>
              </w:rPr>
              <w:t>Zeta Nu #5608</w:t>
            </w:r>
          </w:p>
          <w:p w14:paraId="0A6E5A50" w14:textId="186AD8C4" w:rsidR="00B91E78" w:rsidRPr="00F91D29" w:rsidRDefault="00224D62" w:rsidP="00EC1D3A">
            <w:pPr>
              <w:rPr>
                <w:rFonts w:ascii="Candara" w:hAnsi="Candara"/>
                <w:sz w:val="24"/>
                <w:szCs w:val="24"/>
              </w:rPr>
            </w:pPr>
            <w:r w:rsidRPr="00F91D29">
              <w:rPr>
                <w:rFonts w:ascii="Candara" w:hAnsi="Candara"/>
                <w:sz w:val="24"/>
                <w:szCs w:val="24"/>
              </w:rPr>
              <w:t xml:space="preserve"> </w:t>
            </w:r>
            <w:r w:rsidR="00EC1D3A" w:rsidRPr="00F91D29">
              <w:rPr>
                <w:rFonts w:ascii="Candara" w:hAnsi="Candara"/>
                <w:sz w:val="24"/>
                <w:szCs w:val="24"/>
              </w:rPr>
              <w:t xml:space="preserve">Zeta Nu is busy getting ready for the annual craft show event hosted by the Banning Lewis Retirees Neighborhood. We first did it last year and had a wonderful day selling our wares. We were able to raise enough money to pay for the Ronald McDonald house meals that we provide. So, we are replenishing our ways and means fund again for this coming year. It’s such a nice time to spend with our chapter members. </w:t>
            </w:r>
          </w:p>
          <w:p w14:paraId="70906330" w14:textId="7948776A" w:rsidR="00EC1D3A" w:rsidRDefault="00EC1D3A" w:rsidP="00EC1D3A">
            <w:pPr>
              <w:rPr>
                <w:rFonts w:ascii="Candara" w:hAnsi="Candara"/>
                <w:sz w:val="24"/>
                <w:szCs w:val="24"/>
              </w:rPr>
            </w:pPr>
            <w:r w:rsidRPr="00F91D29">
              <w:rPr>
                <w:rFonts w:ascii="Candara" w:hAnsi="Candara"/>
                <w:sz w:val="24"/>
                <w:szCs w:val="24"/>
              </w:rPr>
              <w:t>We strive to make unique items and offer for sale. The event is being held on September 12</w:t>
            </w:r>
            <w:r w:rsidR="00473640" w:rsidRPr="00F91D29">
              <w:rPr>
                <w:rFonts w:ascii="Candara" w:hAnsi="Candara"/>
                <w:sz w:val="24"/>
                <w:szCs w:val="24"/>
              </w:rPr>
              <w:t xml:space="preserve">. </w:t>
            </w:r>
          </w:p>
          <w:p w14:paraId="6BEB2492" w14:textId="77777777" w:rsidR="008B2860" w:rsidRDefault="008B2860" w:rsidP="00EC1D3A">
            <w:pPr>
              <w:rPr>
                <w:rFonts w:ascii="Candara" w:hAnsi="Candara"/>
                <w:sz w:val="24"/>
                <w:szCs w:val="24"/>
              </w:rPr>
            </w:pPr>
          </w:p>
          <w:p w14:paraId="637914A2" w14:textId="0BCE8AAD" w:rsidR="000C7060" w:rsidRDefault="000C7060" w:rsidP="00EC1D3A">
            <w:pPr>
              <w:rPr>
                <w:rFonts w:ascii="Candara" w:hAnsi="Candara"/>
                <w:sz w:val="24"/>
                <w:szCs w:val="24"/>
              </w:rPr>
            </w:pPr>
            <w:r>
              <w:rPr>
                <w:rFonts w:ascii="Candara" w:hAnsi="Candara"/>
                <w:noProof/>
                <w:sz w:val="24"/>
                <w:szCs w:val="24"/>
              </w:rPr>
              <w:drawing>
                <wp:inline distT="0" distB="0" distL="0" distR="0" wp14:anchorId="376DC986" wp14:editId="7A20C7C9">
                  <wp:extent cx="1814101" cy="2123440"/>
                  <wp:effectExtent l="0" t="0" r="0" b="0"/>
                  <wp:docPr id="1231469139" name="Picture 11" descr="A small painted clay pot features a vibrant, painted scene of two yellow birds perched on a tree branch against a floral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69139" name="Picture 11" descr="A small painted clay pot features a vibrant, painted scene of two yellow birds perched on a tree branch against a floral background.&#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28103" cy="2139830"/>
                          </a:xfrm>
                          <a:prstGeom prst="rect">
                            <a:avLst/>
                          </a:prstGeom>
                        </pic:spPr>
                      </pic:pic>
                    </a:graphicData>
                  </a:graphic>
                </wp:inline>
              </w:drawing>
            </w:r>
            <w:r w:rsidR="00F91D29">
              <w:rPr>
                <w:rFonts w:ascii="Candara" w:hAnsi="Candara"/>
                <w:sz w:val="24"/>
                <w:szCs w:val="24"/>
              </w:rPr>
              <w:t xml:space="preserve">     </w:t>
            </w:r>
            <w:r>
              <w:rPr>
                <w:rFonts w:ascii="Candara" w:hAnsi="Candara"/>
                <w:noProof/>
                <w:sz w:val="24"/>
                <w:szCs w:val="24"/>
              </w:rPr>
              <w:drawing>
                <wp:inline distT="0" distB="0" distL="0" distR="0" wp14:anchorId="585C8693" wp14:editId="3CBDE331">
                  <wp:extent cx="2466975" cy="1503210"/>
                  <wp:effectExtent l="0" t="0" r="0" b="1905"/>
                  <wp:docPr id="559058219" name="Picture 8" descr="The image shows two colorful, hand-painted clay flower pots, one with a blue sky and flowers, and the other with a red, orange, and yellow gradient, placed on a wooden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8219" name="Picture 8" descr="The image shows two colorful, hand-painted clay flower pots, one with a blue sky and flowers, and the other with a red, orange, and yellow gradient, placed on a wooden surface.&#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85302" cy="1514377"/>
                          </a:xfrm>
                          <a:prstGeom prst="rect">
                            <a:avLst/>
                          </a:prstGeom>
                        </pic:spPr>
                      </pic:pic>
                    </a:graphicData>
                  </a:graphic>
                </wp:inline>
              </w:drawing>
            </w:r>
            <w:r w:rsidR="00F91D29">
              <w:rPr>
                <w:rFonts w:ascii="Candara" w:hAnsi="Candara"/>
                <w:sz w:val="24"/>
                <w:szCs w:val="24"/>
              </w:rPr>
              <w:t xml:space="preserve"> </w:t>
            </w:r>
            <w:r w:rsidR="008B2860">
              <w:rPr>
                <w:rFonts w:ascii="Candara" w:hAnsi="Candara"/>
                <w:sz w:val="24"/>
                <w:szCs w:val="24"/>
              </w:rPr>
              <w:t xml:space="preserve">     </w:t>
            </w:r>
            <w:r>
              <w:rPr>
                <w:rFonts w:ascii="Candara" w:hAnsi="Candara"/>
                <w:noProof/>
                <w:sz w:val="24"/>
                <w:szCs w:val="24"/>
              </w:rPr>
              <w:drawing>
                <wp:inline distT="0" distB="0" distL="0" distR="0" wp14:anchorId="12E48250" wp14:editId="0069E91E">
                  <wp:extent cx="1419225" cy="2091292"/>
                  <wp:effectExtent l="0" t="0" r="0" b="4445"/>
                  <wp:docPr id="1945038995" name="Picture 12" descr="Three animal-themed glass tiles featuring a fox, a deer, and a snowm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38995" name="Picture 12" descr="Three animal-themed glass tiles featuring a fox, a deer, and a snowman.&#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29659" cy="2106667"/>
                          </a:xfrm>
                          <a:prstGeom prst="rect">
                            <a:avLst/>
                          </a:prstGeom>
                        </pic:spPr>
                      </pic:pic>
                    </a:graphicData>
                  </a:graphic>
                </wp:inline>
              </w:drawing>
            </w:r>
          </w:p>
          <w:p w14:paraId="611CC97B" w14:textId="28261444" w:rsidR="00F91D29" w:rsidRPr="00F91D29" w:rsidRDefault="00F91D29" w:rsidP="00EC1D3A">
            <w:pPr>
              <w:rPr>
                <w:rFonts w:ascii="Candara" w:hAnsi="Candara"/>
                <w:sz w:val="24"/>
                <w:szCs w:val="24"/>
              </w:rPr>
            </w:pPr>
            <w:r>
              <w:rPr>
                <w:rFonts w:ascii="Candara" w:hAnsi="Candara"/>
                <w:sz w:val="24"/>
                <w:szCs w:val="24"/>
              </w:rPr>
              <w:t xml:space="preserve"> </w:t>
            </w:r>
            <w:r>
              <w:rPr>
                <w:rFonts w:ascii="Candara" w:hAnsi="Candara"/>
                <w:noProof/>
                <w:sz w:val="24"/>
                <w:szCs w:val="24"/>
              </w:rPr>
              <w:drawing>
                <wp:inline distT="0" distB="0" distL="0" distR="0" wp14:anchorId="7C94B5BF" wp14:editId="7353B364">
                  <wp:extent cx="2026852" cy="2074595"/>
                  <wp:effectExtent l="0" t="0" r="0" b="1905"/>
                  <wp:docPr id="1356418748" name="Picture 9" descr="Four beautifully crafted mosaic tiles display vibrant floral patterns, each with distinct designs, arranged neatly on a wooden fr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18748" name="Picture 9" descr="Four beautifully crafted mosaic tiles display vibrant floral patterns, each with distinct designs, arranged neatly on a wooden frame.&#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2046969" cy="2095185"/>
                          </a:xfrm>
                          <a:prstGeom prst="rect">
                            <a:avLst/>
                          </a:prstGeom>
                        </pic:spPr>
                      </pic:pic>
                    </a:graphicData>
                  </a:graphic>
                </wp:inline>
              </w:drawing>
            </w:r>
            <w:r w:rsidR="000C7060">
              <w:rPr>
                <w:rFonts w:ascii="Candara" w:hAnsi="Candara"/>
                <w:sz w:val="24"/>
                <w:szCs w:val="24"/>
              </w:rPr>
              <w:t xml:space="preserve">       </w:t>
            </w:r>
            <w:r w:rsidR="000C7060">
              <w:rPr>
                <w:rFonts w:ascii="Candara" w:hAnsi="Candara"/>
                <w:noProof/>
                <w:sz w:val="24"/>
                <w:szCs w:val="24"/>
              </w:rPr>
              <w:drawing>
                <wp:inline distT="0" distB="0" distL="0" distR="0" wp14:anchorId="29F08EA9" wp14:editId="504A2C03">
                  <wp:extent cx="1863024" cy="2084705"/>
                  <wp:effectExtent l="0" t="0" r="4445" b="0"/>
                  <wp:docPr id="995071787" name="Picture 7" descr="The image shows a whimsical garden gnome with a blue hat, a colorful, multi-layered mushroom, and a flower stem, all set against a textured ro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71787" name="Picture 7" descr="The image shows a whimsical garden gnome with a blue hat, a colorful, multi-layered mushroom, and a flower stem, all set against a textured rock surfac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89309" cy="2114118"/>
                          </a:xfrm>
                          <a:prstGeom prst="rect">
                            <a:avLst/>
                          </a:prstGeom>
                        </pic:spPr>
                      </pic:pic>
                    </a:graphicData>
                  </a:graphic>
                </wp:inline>
              </w:drawing>
            </w:r>
            <w:r w:rsidR="000C7060">
              <w:rPr>
                <w:rFonts w:ascii="Candara" w:hAnsi="Candara"/>
                <w:sz w:val="24"/>
                <w:szCs w:val="24"/>
              </w:rPr>
              <w:t xml:space="preserve">       </w:t>
            </w:r>
            <w:r w:rsidR="000C7060">
              <w:rPr>
                <w:rFonts w:ascii="Candara" w:hAnsi="Candara"/>
                <w:noProof/>
                <w:sz w:val="24"/>
                <w:szCs w:val="24"/>
              </w:rPr>
              <w:drawing>
                <wp:inline distT="0" distB="0" distL="0" distR="0" wp14:anchorId="22A47E25" wp14:editId="508FEE82">
                  <wp:extent cx="1820716" cy="2209540"/>
                  <wp:effectExtent l="0" t="0" r="8255" b="635"/>
                  <wp:docPr id="2005810595" name="Picture 10" descr="The image shows a red ladybug-shaped stone nestled among a bed of green, grassy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10595" name="Picture 10" descr="The image shows a red ladybug-shaped stone nestled among a bed of green, grassy grass.&#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30765" cy="2221735"/>
                          </a:xfrm>
                          <a:prstGeom prst="rect">
                            <a:avLst/>
                          </a:prstGeom>
                        </pic:spPr>
                      </pic:pic>
                    </a:graphicData>
                  </a:graphic>
                </wp:inline>
              </w:drawing>
            </w:r>
          </w:p>
          <w:p w14:paraId="468B6037" w14:textId="21A7704F" w:rsidR="00B91E78" w:rsidRDefault="00B91E78" w:rsidP="00BD4B79">
            <w:pPr>
              <w:jc w:val="center"/>
              <w:rPr>
                <w:rFonts w:ascii="Imprint MT Shadow" w:hAnsi="Imprint MT Shadow"/>
                <w:sz w:val="40"/>
                <w:szCs w:val="40"/>
              </w:rPr>
            </w:pPr>
          </w:p>
          <w:p w14:paraId="75060162" w14:textId="77777777" w:rsidR="00BD4B79" w:rsidRDefault="00772F39" w:rsidP="002F7B46">
            <w:pPr>
              <w:rPr>
                <w:rFonts w:ascii="Garamond" w:hAnsi="Garamond"/>
                <w:sz w:val="20"/>
                <w:szCs w:val="20"/>
              </w:rPr>
            </w:pPr>
            <w:r w:rsidRPr="00772F39">
              <w:rPr>
                <w:rFonts w:ascii="Garamond" w:hAnsi="Garamond"/>
                <w:sz w:val="20"/>
                <w:szCs w:val="20"/>
              </w:rPr>
              <w:t xml:space="preserve">                                                                </w:t>
            </w:r>
            <w:r>
              <w:rPr>
                <w:rFonts w:ascii="Garamond" w:hAnsi="Garamond"/>
                <w:sz w:val="20"/>
                <w:szCs w:val="20"/>
              </w:rPr>
              <w:t xml:space="preserve">                 </w:t>
            </w:r>
            <w:r w:rsidRPr="00772F39">
              <w:rPr>
                <w:rFonts w:ascii="Garamond" w:hAnsi="Garamond"/>
                <w:sz w:val="20"/>
                <w:szCs w:val="20"/>
              </w:rPr>
              <w:t xml:space="preserve">        </w:t>
            </w:r>
          </w:p>
          <w:p w14:paraId="1D830536" w14:textId="77777777" w:rsidR="00BD4B79" w:rsidRDefault="00BD4B79" w:rsidP="002F7B46">
            <w:pPr>
              <w:rPr>
                <w:rFonts w:ascii="Garamond" w:hAnsi="Garamond"/>
                <w:sz w:val="20"/>
                <w:szCs w:val="20"/>
              </w:rPr>
            </w:pPr>
          </w:p>
          <w:p w14:paraId="2C38ABE6" w14:textId="77777777" w:rsidR="00BD4B79" w:rsidRDefault="00BD4B79" w:rsidP="002F7B46">
            <w:pPr>
              <w:rPr>
                <w:rFonts w:ascii="Garamond" w:hAnsi="Garamond"/>
                <w:sz w:val="20"/>
                <w:szCs w:val="20"/>
              </w:rPr>
            </w:pPr>
          </w:p>
          <w:p w14:paraId="6330B2C0" w14:textId="09EE2B69" w:rsidR="00BD4B79" w:rsidRDefault="00521C02" w:rsidP="002F7B46">
            <w:pPr>
              <w:rPr>
                <w:rFonts w:ascii="Imprint MT Shadow" w:hAnsi="Imprint MT Shadow"/>
                <w:color w:val="C0504D" w:themeColor="accent2"/>
                <w:sz w:val="40"/>
                <w:szCs w:val="40"/>
              </w:rPr>
            </w:pPr>
            <w:r w:rsidRPr="00D42F35">
              <w:rPr>
                <w:rFonts w:ascii="Imprint MT Shadow" w:hAnsi="Imprint MT Shadow"/>
                <w:color w:val="C0504D" w:themeColor="accent2"/>
                <w:sz w:val="40"/>
                <w:szCs w:val="40"/>
              </w:rPr>
              <w:lastRenderedPageBreak/>
              <w:t>Birdie’s Bazaar</w:t>
            </w:r>
            <w:r w:rsidR="00D42F35" w:rsidRPr="00D42F35">
              <w:rPr>
                <w:rFonts w:ascii="Imprint MT Shadow" w:hAnsi="Imprint MT Shadow"/>
                <w:color w:val="C0504D" w:themeColor="accent2"/>
                <w:sz w:val="40"/>
                <w:szCs w:val="40"/>
              </w:rPr>
              <w:t xml:space="preserve">            </w:t>
            </w:r>
            <w:r w:rsidR="00D42F35">
              <w:rPr>
                <w:noProof/>
              </w:rPr>
              <w:drawing>
                <wp:inline distT="0" distB="0" distL="114300" distR="114300" wp14:anchorId="1103FFF0" wp14:editId="772A2231">
                  <wp:extent cx="2152650" cy="1454785"/>
                  <wp:effectExtent l="0" t="0" r="0" b="0"/>
                  <wp:docPr id="1" name="Picture 1" descr="Birdies Baz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rdies Bazaar"/>
                          <pic:cNvPicPr>
                            <a:picLocks noChangeAspect="1"/>
                          </pic:cNvPicPr>
                        </pic:nvPicPr>
                        <pic:blipFill>
                          <a:blip r:embed="rId48"/>
                          <a:stretch>
                            <a:fillRect/>
                          </a:stretch>
                        </pic:blipFill>
                        <pic:spPr>
                          <a:xfrm>
                            <a:off x="0" y="0"/>
                            <a:ext cx="2162783" cy="1461633"/>
                          </a:xfrm>
                          <a:prstGeom prst="rect">
                            <a:avLst/>
                          </a:prstGeom>
                        </pic:spPr>
                      </pic:pic>
                    </a:graphicData>
                  </a:graphic>
                </wp:inline>
              </w:drawing>
            </w:r>
          </w:p>
          <w:p w14:paraId="7D3F3763" w14:textId="77777777" w:rsidR="00D42F35" w:rsidRDefault="00D42F35" w:rsidP="00D42F35">
            <w:pPr>
              <w:pStyle w:val="NoSpacing"/>
              <w:rPr>
                <w:rFonts w:ascii="Arial" w:hAnsi="Arial" w:cs="Arial"/>
                <w:sz w:val="24"/>
                <w:szCs w:val="24"/>
              </w:rPr>
            </w:pPr>
          </w:p>
          <w:p w14:paraId="1FBB981C" w14:textId="47EB0B62" w:rsidR="00D42F35" w:rsidRDefault="00D42F35" w:rsidP="00D42F35">
            <w:pPr>
              <w:pStyle w:val="NoSpacing"/>
              <w:rPr>
                <w:rFonts w:ascii="Arial" w:hAnsi="Arial" w:cs="Arial"/>
                <w:sz w:val="24"/>
                <w:szCs w:val="24"/>
              </w:rPr>
            </w:pPr>
            <w:r w:rsidRPr="00D42F35">
              <w:rPr>
                <w:rFonts w:ascii="Arial" w:hAnsi="Arial" w:cs="Arial"/>
                <w:sz w:val="24"/>
                <w:szCs w:val="24"/>
              </w:rPr>
              <w:t xml:space="preserve">Birdie’s Bazaar is a way to raise $$ for the ESA/St Jude $5 Million in 4 Years event </w:t>
            </w:r>
            <w:r>
              <w:rPr>
                <w:rFonts w:ascii="Arial" w:hAnsi="Arial" w:cs="Arial"/>
                <w:sz w:val="24"/>
                <w:szCs w:val="24"/>
              </w:rPr>
              <w:t>–</w:t>
            </w:r>
            <w:r w:rsidRPr="00D42F35">
              <w:rPr>
                <w:rFonts w:ascii="Arial" w:hAnsi="Arial" w:cs="Arial"/>
                <w:sz w:val="24"/>
                <w:szCs w:val="24"/>
              </w:rPr>
              <w:t xml:space="preserve"> </w:t>
            </w:r>
          </w:p>
          <w:p w14:paraId="7944BE91" w14:textId="3EC0EF8A" w:rsidR="00D42F35" w:rsidRDefault="00D42F35" w:rsidP="00D42F35">
            <w:pPr>
              <w:pStyle w:val="NoSpacing"/>
              <w:rPr>
                <w:rFonts w:ascii="Arial" w:hAnsi="Arial" w:cs="Arial"/>
                <w:sz w:val="24"/>
                <w:szCs w:val="24"/>
              </w:rPr>
            </w:pPr>
            <w:r>
              <w:rPr>
                <w:rFonts w:ascii="Arial" w:hAnsi="Arial" w:cs="Arial"/>
                <w:sz w:val="24"/>
                <w:szCs w:val="24"/>
              </w:rPr>
              <w:t xml:space="preserve">The </w:t>
            </w:r>
            <w:r w:rsidRPr="00D42F35">
              <w:rPr>
                <w:rFonts w:ascii="Arial" w:hAnsi="Arial" w:cs="Arial"/>
                <w:sz w:val="24"/>
                <w:szCs w:val="24"/>
              </w:rPr>
              <w:t>Colorado</w:t>
            </w:r>
            <w:r>
              <w:rPr>
                <w:rFonts w:ascii="Arial" w:hAnsi="Arial" w:cs="Arial"/>
                <w:sz w:val="24"/>
                <w:szCs w:val="24"/>
              </w:rPr>
              <w:t xml:space="preserve"> </w:t>
            </w:r>
            <w:r w:rsidRPr="00D42F35">
              <w:rPr>
                <w:rFonts w:ascii="Arial" w:hAnsi="Arial" w:cs="Arial"/>
                <w:sz w:val="24"/>
                <w:szCs w:val="24"/>
              </w:rPr>
              <w:t>State President’s philanthropic project.</w:t>
            </w:r>
          </w:p>
          <w:p w14:paraId="75A9A786" w14:textId="77777777" w:rsidR="00D42F35" w:rsidRPr="00D42F35" w:rsidRDefault="00D42F35" w:rsidP="00D42F35">
            <w:pPr>
              <w:pStyle w:val="NoSpacing"/>
              <w:rPr>
                <w:rFonts w:ascii="Arial" w:hAnsi="Arial" w:cs="Arial"/>
                <w:sz w:val="24"/>
                <w:szCs w:val="24"/>
              </w:rPr>
            </w:pPr>
          </w:p>
          <w:p w14:paraId="5D4FB56A" w14:textId="77777777" w:rsidR="00D42F35" w:rsidRPr="00D42F35" w:rsidRDefault="00D42F35" w:rsidP="00D42F35">
            <w:pPr>
              <w:pStyle w:val="NoSpacing"/>
              <w:rPr>
                <w:rFonts w:ascii="Arial" w:hAnsi="Arial" w:cs="Arial"/>
                <w:sz w:val="24"/>
                <w:szCs w:val="24"/>
              </w:rPr>
            </w:pPr>
            <w:r w:rsidRPr="00D42F35">
              <w:rPr>
                <w:rFonts w:ascii="Arial" w:hAnsi="Arial" w:cs="Arial"/>
                <w:sz w:val="24"/>
                <w:szCs w:val="24"/>
              </w:rPr>
              <w:t>ESA members can collect (buy) posted items or post (donate) items listed in the Golden</w:t>
            </w:r>
          </w:p>
          <w:p w14:paraId="55EF7D59" w14:textId="77777777" w:rsidR="00D42F35" w:rsidRDefault="00D42F35" w:rsidP="00D42F35">
            <w:pPr>
              <w:pStyle w:val="NoSpacing"/>
              <w:rPr>
                <w:rFonts w:ascii="Arial" w:hAnsi="Arial" w:cs="Arial"/>
                <w:sz w:val="24"/>
                <w:szCs w:val="24"/>
              </w:rPr>
            </w:pPr>
            <w:r w:rsidRPr="00D42F35">
              <w:rPr>
                <w:rFonts w:ascii="Arial" w:hAnsi="Arial" w:cs="Arial"/>
                <w:sz w:val="24"/>
                <w:szCs w:val="24"/>
              </w:rPr>
              <w:t>Lamp issues on a DONATION BASIS.</w:t>
            </w:r>
          </w:p>
          <w:p w14:paraId="1B3F8C20" w14:textId="77777777" w:rsidR="00D42F35" w:rsidRPr="00D42F35" w:rsidRDefault="00D42F35" w:rsidP="00D42F35">
            <w:pPr>
              <w:pStyle w:val="NoSpacing"/>
              <w:rPr>
                <w:rFonts w:ascii="Arial" w:hAnsi="Arial" w:cs="Arial"/>
                <w:sz w:val="24"/>
                <w:szCs w:val="24"/>
              </w:rPr>
            </w:pPr>
          </w:p>
          <w:p w14:paraId="5FA89101" w14:textId="77777777" w:rsidR="00D42F35" w:rsidRPr="00D42F35" w:rsidRDefault="00D42F35" w:rsidP="00D42F35">
            <w:pPr>
              <w:pStyle w:val="NoSpacing"/>
              <w:rPr>
                <w:rFonts w:ascii="Arial" w:hAnsi="Arial" w:cs="Arial"/>
                <w:sz w:val="24"/>
                <w:szCs w:val="24"/>
              </w:rPr>
            </w:pPr>
            <w:r w:rsidRPr="00D42F35">
              <w:rPr>
                <w:rFonts w:ascii="Arial" w:hAnsi="Arial" w:cs="Arial"/>
                <w:sz w:val="24"/>
                <w:szCs w:val="24"/>
              </w:rPr>
              <w:t>Items go to the first person to contact the donor by phone, text or email.</w:t>
            </w:r>
          </w:p>
          <w:p w14:paraId="60CFACC0" w14:textId="6CE60583" w:rsidR="00D42F35" w:rsidRDefault="00D42F35" w:rsidP="00D42F35">
            <w:pPr>
              <w:pStyle w:val="NoSpacing"/>
              <w:rPr>
                <w:rFonts w:ascii="Arial" w:hAnsi="Arial" w:cs="Arial"/>
                <w:sz w:val="24"/>
                <w:szCs w:val="24"/>
              </w:rPr>
            </w:pPr>
            <w:r w:rsidRPr="00D42F35">
              <w:rPr>
                <w:rFonts w:ascii="Arial" w:hAnsi="Arial" w:cs="Arial"/>
                <w:sz w:val="24"/>
                <w:szCs w:val="24"/>
              </w:rPr>
              <w:t xml:space="preserve">Delivery of </w:t>
            </w:r>
            <w:r w:rsidRPr="00D42F35">
              <w:rPr>
                <w:rFonts w:ascii="Arial" w:hAnsi="Arial" w:cs="Arial"/>
                <w:sz w:val="24"/>
                <w:szCs w:val="24"/>
              </w:rPr>
              <w:t>items</w:t>
            </w:r>
            <w:r w:rsidRPr="00D42F35">
              <w:rPr>
                <w:rFonts w:ascii="Arial" w:hAnsi="Arial" w:cs="Arial"/>
                <w:sz w:val="24"/>
                <w:szCs w:val="24"/>
              </w:rPr>
              <w:t xml:space="preserve"> is arranged between the buyer and donor.</w:t>
            </w:r>
          </w:p>
          <w:p w14:paraId="568ADD4B" w14:textId="77777777" w:rsidR="00D42F35" w:rsidRPr="00D42F35" w:rsidRDefault="00D42F35" w:rsidP="00D42F35">
            <w:pPr>
              <w:pStyle w:val="NoSpacing"/>
              <w:rPr>
                <w:rFonts w:ascii="Arial" w:hAnsi="Arial" w:cs="Arial"/>
                <w:sz w:val="24"/>
                <w:szCs w:val="24"/>
              </w:rPr>
            </w:pPr>
          </w:p>
          <w:p w14:paraId="1A233657" w14:textId="77777777" w:rsidR="00D42F35" w:rsidRPr="00D42F35" w:rsidRDefault="00D42F35" w:rsidP="00D42F35">
            <w:pPr>
              <w:pStyle w:val="NoSpacing"/>
              <w:rPr>
                <w:rFonts w:ascii="Arial" w:hAnsi="Arial" w:cs="Arial"/>
                <w:sz w:val="24"/>
                <w:szCs w:val="24"/>
              </w:rPr>
            </w:pPr>
            <w:r w:rsidRPr="00D42F35">
              <w:rPr>
                <w:rFonts w:ascii="Arial" w:hAnsi="Arial" w:cs="Arial"/>
                <w:sz w:val="24"/>
                <w:szCs w:val="24"/>
              </w:rPr>
              <w:t>Donation payment for the item is to be sent to the “Birdie’s Bazaar for St. Jude” project. This</w:t>
            </w:r>
          </w:p>
          <w:p w14:paraId="53E8735B" w14:textId="77777777" w:rsidR="00D42F35" w:rsidRDefault="00D42F35" w:rsidP="00D42F35">
            <w:pPr>
              <w:pStyle w:val="NoSpacing"/>
              <w:rPr>
                <w:rFonts w:ascii="Arial" w:hAnsi="Arial" w:cs="Arial"/>
                <w:sz w:val="24"/>
                <w:szCs w:val="24"/>
              </w:rPr>
            </w:pPr>
            <w:r w:rsidRPr="00D42F35">
              <w:rPr>
                <w:rFonts w:ascii="Arial" w:hAnsi="Arial" w:cs="Arial"/>
                <w:sz w:val="24"/>
                <w:szCs w:val="24"/>
              </w:rPr>
              <w:t>will be a donation to St Jude’s by the buyer.</w:t>
            </w:r>
          </w:p>
          <w:p w14:paraId="6099271A" w14:textId="77777777" w:rsidR="00D42F35" w:rsidRPr="00D42F35" w:rsidRDefault="00D42F35" w:rsidP="00D42F35">
            <w:pPr>
              <w:pStyle w:val="NoSpacing"/>
              <w:rPr>
                <w:rFonts w:ascii="Arial" w:hAnsi="Arial" w:cs="Arial"/>
                <w:sz w:val="24"/>
                <w:szCs w:val="24"/>
              </w:rPr>
            </w:pPr>
          </w:p>
          <w:p w14:paraId="179E5C67" w14:textId="77777777" w:rsidR="00D42F35" w:rsidRPr="00D42F35" w:rsidRDefault="00D42F35" w:rsidP="00D42F35">
            <w:pPr>
              <w:pStyle w:val="NoSpacing"/>
              <w:rPr>
                <w:rFonts w:ascii="Arial" w:hAnsi="Arial" w:cs="Arial"/>
                <w:sz w:val="24"/>
                <w:szCs w:val="24"/>
              </w:rPr>
            </w:pPr>
            <w:r w:rsidRPr="00D42F35">
              <w:rPr>
                <w:rFonts w:ascii="Arial" w:hAnsi="Arial" w:cs="Arial"/>
                <w:sz w:val="24"/>
                <w:szCs w:val="24"/>
              </w:rPr>
              <w:t>Please send checks to Nancy Cameron to forward to Birdie’s Account until further notice.</w:t>
            </w:r>
          </w:p>
          <w:p w14:paraId="314B95F0" w14:textId="77777777" w:rsidR="00D42F35" w:rsidRPr="00D42F35" w:rsidRDefault="00D42F35" w:rsidP="00D42F35">
            <w:pPr>
              <w:pStyle w:val="NoSpacing"/>
              <w:rPr>
                <w:rFonts w:ascii="Arial" w:hAnsi="Arial" w:cs="Arial"/>
                <w:sz w:val="24"/>
                <w:szCs w:val="24"/>
              </w:rPr>
            </w:pPr>
            <w:r w:rsidRPr="00D42F35">
              <w:rPr>
                <w:rFonts w:ascii="Arial" w:hAnsi="Arial" w:cs="Arial"/>
                <w:sz w:val="24"/>
                <w:szCs w:val="24"/>
              </w:rPr>
              <w:t>(Portal for sending payment to this project is still under construction. Notice will be</w:t>
            </w:r>
          </w:p>
          <w:p w14:paraId="3BC3ECB5" w14:textId="77777777" w:rsidR="00D42F35" w:rsidRDefault="00D42F35" w:rsidP="00D42F35">
            <w:pPr>
              <w:pStyle w:val="NoSpacing"/>
              <w:rPr>
                <w:rFonts w:ascii="Arial" w:hAnsi="Arial" w:cs="Arial"/>
                <w:sz w:val="24"/>
                <w:szCs w:val="24"/>
              </w:rPr>
            </w:pPr>
            <w:r w:rsidRPr="00D42F35">
              <w:rPr>
                <w:rFonts w:ascii="Arial" w:hAnsi="Arial" w:cs="Arial"/>
                <w:sz w:val="24"/>
                <w:szCs w:val="24"/>
              </w:rPr>
              <w:t>published as soon as completed.)</w:t>
            </w:r>
          </w:p>
          <w:p w14:paraId="74576D3A" w14:textId="77777777" w:rsidR="00D42F35" w:rsidRPr="00D42F35" w:rsidRDefault="00D42F35" w:rsidP="00D42F35">
            <w:pPr>
              <w:pStyle w:val="NoSpacing"/>
              <w:rPr>
                <w:rFonts w:ascii="Arial" w:hAnsi="Arial" w:cs="Arial"/>
                <w:sz w:val="24"/>
                <w:szCs w:val="24"/>
              </w:rPr>
            </w:pPr>
          </w:p>
          <w:p w14:paraId="665CB165" w14:textId="77777777" w:rsidR="00D42F35" w:rsidRPr="00D42F35" w:rsidRDefault="00D42F35" w:rsidP="00D42F35">
            <w:pPr>
              <w:pStyle w:val="NoSpacing"/>
              <w:rPr>
                <w:rFonts w:ascii="Arial" w:hAnsi="Arial" w:cs="Arial"/>
                <w:sz w:val="24"/>
                <w:szCs w:val="24"/>
              </w:rPr>
            </w:pPr>
            <w:r w:rsidRPr="00D42F35">
              <w:rPr>
                <w:rFonts w:ascii="Arial" w:hAnsi="Arial" w:cs="Arial"/>
                <w:sz w:val="24"/>
                <w:szCs w:val="24"/>
              </w:rPr>
              <w:t>Listing items - Send photo, brief description and your contact info to Karen Addison -</w:t>
            </w:r>
          </w:p>
          <w:p w14:paraId="5D8ADD25" w14:textId="37A38BA6" w:rsidR="00D42F35" w:rsidRPr="00D42F35" w:rsidRDefault="00D42F35" w:rsidP="00D42F35">
            <w:pPr>
              <w:pStyle w:val="NoSpacing"/>
              <w:rPr>
                <w:rFonts w:ascii="Arial" w:hAnsi="Arial" w:cs="Arial"/>
                <w:sz w:val="24"/>
                <w:szCs w:val="24"/>
              </w:rPr>
            </w:pPr>
            <w:r>
              <w:rPr>
                <w:rFonts w:ascii="Arial" w:hAnsi="Arial" w:cs="Arial"/>
                <w:sz w:val="24"/>
                <w:szCs w:val="24"/>
              </w:rPr>
              <w:t xml:space="preserve"> </w:t>
            </w:r>
          </w:p>
          <w:p w14:paraId="4537B546" w14:textId="787757F5" w:rsidR="00D42F35" w:rsidRDefault="00D42F35" w:rsidP="00D42F35">
            <w:pPr>
              <w:pStyle w:val="NoSpacing"/>
              <w:rPr>
                <w:rFonts w:ascii="Arial" w:hAnsi="Arial" w:cs="Arial"/>
                <w:sz w:val="24"/>
                <w:szCs w:val="24"/>
              </w:rPr>
            </w:pPr>
            <w:r w:rsidRPr="00D42F35">
              <w:rPr>
                <w:rFonts w:ascii="Arial" w:hAnsi="Arial" w:cs="Arial"/>
                <w:sz w:val="24"/>
                <w:szCs w:val="24"/>
              </w:rPr>
              <w:t>Thank you from Birdie &amp; Nancy for supporting the St Jude Kids!!</w:t>
            </w:r>
          </w:p>
          <w:p w14:paraId="738DB76B" w14:textId="77777777" w:rsidR="00D42F35" w:rsidRDefault="00D42F35" w:rsidP="00D42F35">
            <w:pPr>
              <w:pStyle w:val="NoSpacing"/>
              <w:rPr>
                <w:rFonts w:ascii="Arial" w:hAnsi="Arial" w:cs="Arial"/>
                <w:sz w:val="24"/>
                <w:szCs w:val="24"/>
              </w:rPr>
            </w:pPr>
          </w:p>
          <w:p w14:paraId="23E4E62C" w14:textId="27228750" w:rsidR="00D42F35" w:rsidRPr="00D42F35" w:rsidRDefault="00D42F35" w:rsidP="00D42F35">
            <w:pPr>
              <w:pStyle w:val="NoSpacing"/>
              <w:rPr>
                <w:rFonts w:ascii="Arial" w:hAnsi="Arial" w:cs="Arial"/>
                <w:sz w:val="24"/>
                <w:szCs w:val="24"/>
              </w:rPr>
            </w:pPr>
            <w:r>
              <w:rPr>
                <w:rFonts w:ascii="Arial" w:hAnsi="Arial" w:cs="Arial"/>
                <w:sz w:val="24"/>
                <w:szCs w:val="24"/>
              </w:rPr>
              <w:t>Here are some items that can be purchased</w:t>
            </w:r>
            <w:r w:rsidR="0069378D">
              <w:rPr>
                <w:rFonts w:ascii="Arial" w:hAnsi="Arial" w:cs="Arial"/>
                <w:sz w:val="24"/>
                <w:szCs w:val="24"/>
              </w:rPr>
              <w:t xml:space="preserve">.         Contact Nancy to purchase items. </w:t>
            </w:r>
          </w:p>
          <w:p w14:paraId="3D4D3364" w14:textId="77777777" w:rsidR="00D42F35" w:rsidRDefault="00D42F35" w:rsidP="00D42F35">
            <w:pPr>
              <w:pStyle w:val="NoSpacing"/>
              <w:rPr>
                <w:rFonts w:ascii="Imprint MT Shadow" w:hAnsi="Imprint MT Shadow"/>
                <w:color w:val="0070C0"/>
                <w:sz w:val="40"/>
                <w:szCs w:val="40"/>
              </w:rPr>
            </w:pPr>
          </w:p>
          <w:p w14:paraId="34F88156" w14:textId="5CA0D930" w:rsidR="00535F3C" w:rsidRDefault="00535F3C" w:rsidP="00D42F35">
            <w:pPr>
              <w:pStyle w:val="NoSpacing"/>
              <w:rPr>
                <w:rFonts w:ascii="Imprint MT Shadow" w:hAnsi="Imprint MT Shadow"/>
                <w:color w:val="0070C0"/>
                <w:sz w:val="40"/>
                <w:szCs w:val="40"/>
              </w:rPr>
            </w:pPr>
            <w:r>
              <w:rPr>
                <w:rFonts w:ascii="Imprint MT Shadow" w:hAnsi="Imprint MT Shadow"/>
                <w:noProof/>
                <w:color w:val="0070C0"/>
                <w:sz w:val="40"/>
                <w:szCs w:val="40"/>
              </w:rPr>
              <w:drawing>
                <wp:inline distT="0" distB="0" distL="0" distR="0" wp14:anchorId="6EC22EC7" wp14:editId="1653C84F">
                  <wp:extent cx="3037552" cy="2266950"/>
                  <wp:effectExtent l="0" t="0" r="0" b="0"/>
                  <wp:docPr id="1294833285" name="Picture 14" descr="The image shows two ceramic animal figures, a mouse holding a red tool and a cat with a smiling face, standing side by side on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33285" name="Picture 14" descr="The image shows two ceramic animal figures, a mouse holding a red tool and a cat with a smiling face, standing side by side on a shelf.&#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8253" cy="2274936"/>
                          </a:xfrm>
                          <a:prstGeom prst="rect">
                            <a:avLst/>
                          </a:prstGeom>
                        </pic:spPr>
                      </pic:pic>
                    </a:graphicData>
                  </a:graphic>
                </wp:inline>
              </w:drawing>
            </w:r>
            <w:r>
              <w:rPr>
                <w:rFonts w:ascii="Imprint MT Shadow" w:hAnsi="Imprint MT Shadow"/>
                <w:color w:val="0070C0"/>
                <w:sz w:val="40"/>
                <w:szCs w:val="40"/>
              </w:rPr>
              <w:t xml:space="preserve">       </w:t>
            </w:r>
            <w:r>
              <w:rPr>
                <w:rFonts w:ascii="Imprint MT Shadow" w:hAnsi="Imprint MT Shadow"/>
                <w:noProof/>
                <w:color w:val="0070C0"/>
                <w:sz w:val="40"/>
                <w:szCs w:val="40"/>
              </w:rPr>
              <w:drawing>
                <wp:inline distT="0" distB="0" distL="0" distR="0" wp14:anchorId="21B8E500" wp14:editId="7C96CAF1">
                  <wp:extent cx="2647780" cy="2196609"/>
                  <wp:effectExtent l="0" t="0" r="635" b="0"/>
                  <wp:docPr id="675931992" name="Picture 15" descr="The image shows a small, ornate gold pendant, set in a clear plastic case, with a chain and black fabric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31992" name="Picture 15" descr="The image shows a small, ornate gold pendant, set in a clear plastic case, with a chain and black fabric background.&#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2661502" cy="2207993"/>
                          </a:xfrm>
                          <a:prstGeom prst="rect">
                            <a:avLst/>
                          </a:prstGeom>
                        </pic:spPr>
                      </pic:pic>
                    </a:graphicData>
                  </a:graphic>
                </wp:inline>
              </w:drawing>
            </w:r>
          </w:p>
          <w:p w14:paraId="463181A6" w14:textId="6FFCA088" w:rsidR="00535F3C" w:rsidRDefault="00535F3C" w:rsidP="00D42F35">
            <w:pPr>
              <w:pStyle w:val="NoSpacing"/>
              <w:rPr>
                <w:rFonts w:ascii="Candara" w:hAnsi="Candara"/>
                <w:color w:val="7030A0"/>
                <w:sz w:val="28"/>
                <w:szCs w:val="28"/>
              </w:rPr>
            </w:pPr>
            <w:r>
              <w:rPr>
                <w:rFonts w:ascii="Candara" w:hAnsi="Candara"/>
                <w:color w:val="7030A0"/>
                <w:sz w:val="28"/>
                <w:szCs w:val="28"/>
              </w:rPr>
              <w:t xml:space="preserve">            </w:t>
            </w:r>
            <w:r w:rsidRPr="00535F3C">
              <w:rPr>
                <w:rFonts w:ascii="Candara" w:hAnsi="Candara"/>
                <w:color w:val="7030A0"/>
                <w:sz w:val="28"/>
                <w:szCs w:val="28"/>
              </w:rPr>
              <w:t>Cat and Mouse Bookends</w:t>
            </w:r>
            <w:r>
              <w:rPr>
                <w:rFonts w:ascii="Candara" w:hAnsi="Candara"/>
                <w:color w:val="7030A0"/>
                <w:sz w:val="28"/>
                <w:szCs w:val="28"/>
              </w:rPr>
              <w:t xml:space="preserve">                                                       ESA Pin</w:t>
            </w:r>
          </w:p>
          <w:p w14:paraId="359DA377" w14:textId="77777777" w:rsidR="00835D58" w:rsidRDefault="00835D58" w:rsidP="00D42F35">
            <w:pPr>
              <w:pStyle w:val="NoSpacing"/>
              <w:rPr>
                <w:rFonts w:ascii="Candara" w:hAnsi="Candara"/>
                <w:color w:val="7030A0"/>
                <w:sz w:val="28"/>
                <w:szCs w:val="28"/>
              </w:rPr>
            </w:pPr>
          </w:p>
          <w:p w14:paraId="162661EF" w14:textId="77777777" w:rsidR="00835D58" w:rsidRDefault="00835D58" w:rsidP="00D42F35">
            <w:pPr>
              <w:pStyle w:val="NoSpacing"/>
              <w:rPr>
                <w:rFonts w:ascii="Candara" w:hAnsi="Candara"/>
                <w:color w:val="7030A0"/>
                <w:sz w:val="28"/>
                <w:szCs w:val="28"/>
              </w:rPr>
            </w:pPr>
          </w:p>
          <w:p w14:paraId="4BAD0F00" w14:textId="32D106ED" w:rsidR="00835D58" w:rsidRPr="00835D58" w:rsidRDefault="00835D58" w:rsidP="00D42F35">
            <w:pPr>
              <w:pStyle w:val="NoSpacing"/>
              <w:rPr>
                <w:rFonts w:ascii="Candara" w:hAnsi="Candara"/>
                <w:color w:val="000000" w:themeColor="text1"/>
              </w:rPr>
            </w:pPr>
            <w:r w:rsidRPr="00835D58">
              <w:rPr>
                <w:rFonts w:ascii="Candara" w:hAnsi="Candara"/>
                <w:color w:val="000000" w:themeColor="text1"/>
              </w:rPr>
              <w:t xml:space="preserve">                                                                       </w:t>
            </w:r>
            <w:r>
              <w:rPr>
                <w:rFonts w:ascii="Candara" w:hAnsi="Candara"/>
                <w:color w:val="000000" w:themeColor="text1"/>
              </w:rPr>
              <w:t xml:space="preserve">                  </w:t>
            </w:r>
            <w:r w:rsidRPr="00835D58">
              <w:rPr>
                <w:rFonts w:ascii="Candara" w:hAnsi="Candara"/>
                <w:color w:val="000000" w:themeColor="text1"/>
              </w:rPr>
              <w:t xml:space="preserve">           -16-</w:t>
            </w:r>
          </w:p>
          <w:p w14:paraId="212E8DB5" w14:textId="5BD39FC4" w:rsidR="00D42F35" w:rsidRDefault="00D42F35" w:rsidP="00D42F35">
            <w:pPr>
              <w:pStyle w:val="NoSpacing"/>
              <w:rPr>
                <w:rFonts w:ascii="Imprint MT Shadow" w:hAnsi="Imprint MT Shadow"/>
                <w:color w:val="0070C0"/>
                <w:sz w:val="40"/>
                <w:szCs w:val="40"/>
              </w:rPr>
            </w:pPr>
            <w:r>
              <w:rPr>
                <w:rFonts w:ascii="Imprint MT Shadow" w:hAnsi="Imprint MT Shadow"/>
                <w:noProof/>
                <w:color w:val="0070C0"/>
                <w:sz w:val="40"/>
                <w:szCs w:val="40"/>
              </w:rPr>
              <w:lastRenderedPageBreak/>
              <w:drawing>
                <wp:inline distT="0" distB="0" distL="0" distR="0" wp14:anchorId="54F4F3DE" wp14:editId="59A7D2EE">
                  <wp:extent cx="2286000" cy="3912803"/>
                  <wp:effectExtent l="0" t="0" r="0" b="0"/>
                  <wp:docPr id="258152661" name="Picture 13" descr="The image depicts a beautifully decorated wooden carousel horse, standing on a pole with a vibrant, multi-colored saddle and a delicate, pastel-colored m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52661" name="Picture 13" descr="The image depicts a beautifully decorated wooden carousel horse, standing on a pole with a vibrant, multi-colored saddle and a delicate, pastel-colored mane.&#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07169" cy="3949036"/>
                          </a:xfrm>
                          <a:prstGeom prst="rect">
                            <a:avLst/>
                          </a:prstGeom>
                        </pic:spPr>
                      </pic:pic>
                    </a:graphicData>
                  </a:graphic>
                </wp:inline>
              </w:drawing>
            </w:r>
            <w:r>
              <w:rPr>
                <w:rFonts w:ascii="Imprint MT Shadow" w:hAnsi="Imprint MT Shadow"/>
                <w:color w:val="0070C0"/>
                <w:sz w:val="40"/>
                <w:szCs w:val="40"/>
              </w:rPr>
              <w:t xml:space="preserve">    </w:t>
            </w:r>
            <w:r w:rsidR="00535F3C">
              <w:rPr>
                <w:rFonts w:ascii="Imprint MT Shadow" w:hAnsi="Imprint MT Shadow"/>
                <w:color w:val="0070C0"/>
                <w:sz w:val="40"/>
                <w:szCs w:val="40"/>
              </w:rPr>
              <w:t xml:space="preserve">        </w:t>
            </w:r>
            <w:r w:rsidR="000407BC">
              <w:rPr>
                <w:rFonts w:ascii="Imprint MT Shadow" w:hAnsi="Imprint MT Shadow"/>
                <w:noProof/>
                <w:color w:val="0070C0"/>
                <w:sz w:val="40"/>
                <w:szCs w:val="40"/>
              </w:rPr>
              <w:drawing>
                <wp:inline distT="0" distB="0" distL="0" distR="0" wp14:anchorId="60A50568" wp14:editId="1FD20BBA">
                  <wp:extent cx="2958482" cy="3343275"/>
                  <wp:effectExtent l="0" t="0" r="0" b="0"/>
                  <wp:docPr id="1705710179" name="Picture 16" descr="The image shows a collection of whimsically painted porcelain figurines depicting various characters, including a man in a bowler hat, a boy in a red suit, and a green and yellow cre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10179" name="Picture 16" descr="The image shows a collection of whimsically painted porcelain figurines depicting various characters, including a man in a bowler hat, a boy in a red suit, and a green and yellow creature.&#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63999" cy="3349510"/>
                          </a:xfrm>
                          <a:prstGeom prst="rect">
                            <a:avLst/>
                          </a:prstGeom>
                        </pic:spPr>
                      </pic:pic>
                    </a:graphicData>
                  </a:graphic>
                </wp:inline>
              </w:drawing>
            </w:r>
            <w:r>
              <w:rPr>
                <w:rFonts w:ascii="Imprint MT Shadow" w:hAnsi="Imprint MT Shadow"/>
                <w:color w:val="0070C0"/>
                <w:sz w:val="40"/>
                <w:szCs w:val="40"/>
              </w:rPr>
              <w:t xml:space="preserve">  </w:t>
            </w:r>
          </w:p>
          <w:p w14:paraId="5E7B49CA" w14:textId="18BF8C16" w:rsidR="00535F3C" w:rsidRDefault="00535F3C" w:rsidP="00D42F35">
            <w:pPr>
              <w:pStyle w:val="NoSpacing"/>
              <w:rPr>
                <w:rFonts w:ascii="Candara" w:hAnsi="Candara" w:cs="Arial"/>
                <w:color w:val="7030A0"/>
                <w:sz w:val="28"/>
                <w:szCs w:val="28"/>
              </w:rPr>
            </w:pPr>
            <w:r>
              <w:rPr>
                <w:rFonts w:ascii="Arial" w:hAnsi="Arial" w:cs="Arial"/>
                <w:color w:val="000000" w:themeColor="text1"/>
                <w:sz w:val="32"/>
                <w:szCs w:val="32"/>
              </w:rPr>
              <w:t xml:space="preserve">         </w:t>
            </w:r>
            <w:r w:rsidRPr="00535F3C">
              <w:rPr>
                <w:rFonts w:ascii="Candara" w:hAnsi="Candara" w:cs="Arial"/>
                <w:color w:val="7030A0"/>
                <w:sz w:val="28"/>
                <w:szCs w:val="28"/>
              </w:rPr>
              <w:t>Carousel Horse</w:t>
            </w:r>
            <w:r w:rsidR="000407BC">
              <w:rPr>
                <w:rFonts w:ascii="Candara" w:hAnsi="Candara" w:cs="Arial"/>
                <w:color w:val="7030A0"/>
                <w:sz w:val="28"/>
                <w:szCs w:val="28"/>
              </w:rPr>
              <w:t xml:space="preserve">                                                                Clowns</w:t>
            </w:r>
          </w:p>
          <w:p w14:paraId="1BD72449" w14:textId="77777777" w:rsidR="000407BC" w:rsidRDefault="000407BC" w:rsidP="00D42F35">
            <w:pPr>
              <w:pStyle w:val="NoSpacing"/>
              <w:rPr>
                <w:rFonts w:ascii="Candara" w:hAnsi="Candara" w:cs="Arial"/>
                <w:color w:val="7030A0"/>
                <w:sz w:val="28"/>
                <w:szCs w:val="28"/>
              </w:rPr>
            </w:pPr>
          </w:p>
          <w:p w14:paraId="0634D860" w14:textId="77777777" w:rsidR="000407BC" w:rsidRDefault="000407BC" w:rsidP="00D42F35">
            <w:pPr>
              <w:pStyle w:val="NoSpacing"/>
              <w:rPr>
                <w:rFonts w:ascii="Candara" w:hAnsi="Candara" w:cs="Arial"/>
                <w:color w:val="7030A0"/>
                <w:sz w:val="28"/>
                <w:szCs w:val="28"/>
              </w:rPr>
            </w:pPr>
          </w:p>
          <w:p w14:paraId="06080EE7" w14:textId="25135139" w:rsidR="000407BC" w:rsidRPr="00535F3C" w:rsidRDefault="000407BC" w:rsidP="00D42F35">
            <w:pPr>
              <w:pStyle w:val="NoSpacing"/>
              <w:rPr>
                <w:rFonts w:ascii="Candara" w:hAnsi="Candara" w:cs="Arial"/>
                <w:color w:val="000000" w:themeColor="text1"/>
                <w:sz w:val="28"/>
                <w:szCs w:val="28"/>
              </w:rPr>
            </w:pPr>
            <w:r>
              <w:rPr>
                <w:rFonts w:ascii="Candara" w:hAnsi="Candara" w:cs="Arial"/>
                <w:noProof/>
                <w:color w:val="000000" w:themeColor="text1"/>
                <w:sz w:val="28"/>
                <w:szCs w:val="28"/>
              </w:rPr>
              <w:drawing>
                <wp:inline distT="0" distB="0" distL="0" distR="0" wp14:anchorId="39876394" wp14:editId="4885330C">
                  <wp:extent cx="2755843" cy="3105150"/>
                  <wp:effectExtent l="0" t="0" r="6985" b="0"/>
                  <wp:docPr id="353384754" name="Picture 17" descr="The image depicts a ceramic plate with a serene landscape featuring a stream meandering through a forested area, leading to a mountain range under a sky with a hint of bl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84754" name="Picture 17" descr="The image depicts a ceramic plate with a serene landscape featuring a stream meandering through a forested area, leading to a mountain range under a sky with a hint of blue.&#10;&#10;AI-generated content may be incorrect."/>
                          <pic:cNvPicPr/>
                        </pic:nvPicPr>
                        <pic:blipFill>
                          <a:blip r:embed="rId53">
                            <a:extLst>
                              <a:ext uri="{28A0092B-C50C-407E-A947-70E740481C1C}">
                                <a14:useLocalDpi xmlns:a14="http://schemas.microsoft.com/office/drawing/2010/main" val="0"/>
                              </a:ext>
                            </a:extLst>
                          </a:blip>
                          <a:stretch>
                            <a:fillRect/>
                          </a:stretch>
                        </pic:blipFill>
                        <pic:spPr>
                          <a:xfrm>
                            <a:off x="0" y="0"/>
                            <a:ext cx="2762437" cy="3112580"/>
                          </a:xfrm>
                          <a:prstGeom prst="rect">
                            <a:avLst/>
                          </a:prstGeom>
                        </pic:spPr>
                      </pic:pic>
                    </a:graphicData>
                  </a:graphic>
                </wp:inline>
              </w:drawing>
            </w:r>
            <w:r>
              <w:rPr>
                <w:rFonts w:ascii="Candara" w:hAnsi="Candara" w:cs="Arial"/>
                <w:color w:val="000000" w:themeColor="text1"/>
                <w:sz w:val="28"/>
                <w:szCs w:val="28"/>
              </w:rPr>
              <w:t xml:space="preserve">   </w:t>
            </w:r>
            <w:r>
              <w:rPr>
                <w:rFonts w:ascii="Candara" w:hAnsi="Candara" w:cs="Arial"/>
                <w:noProof/>
                <w:color w:val="000000" w:themeColor="text1"/>
                <w:sz w:val="28"/>
                <w:szCs w:val="28"/>
              </w:rPr>
              <w:drawing>
                <wp:inline distT="0" distB="0" distL="0" distR="0" wp14:anchorId="255A4854" wp14:editId="5FB885A2">
                  <wp:extent cx="1493639" cy="3676650"/>
                  <wp:effectExtent l="0" t="0" r="0" b="0"/>
                  <wp:docPr id="2077234975" name="Picture 18" descr="The image shows a wine bottle with a black and yellow label, featuring the Greek letters Epsilon (E), Sigma (S), and Alpha (A) prominently display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34975" name="Picture 18" descr="The image shows a wine bottle with a black and yellow label, featuring the Greek letters Epsilon (E), Sigma (S), and Alpha (A) prominently displayed.&#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1503554" cy="3701056"/>
                          </a:xfrm>
                          <a:prstGeom prst="rect">
                            <a:avLst/>
                          </a:prstGeom>
                        </pic:spPr>
                      </pic:pic>
                    </a:graphicData>
                  </a:graphic>
                </wp:inline>
              </w:drawing>
            </w:r>
            <w:r>
              <w:rPr>
                <w:rFonts w:ascii="Candara" w:hAnsi="Candara" w:cs="Arial"/>
                <w:color w:val="000000" w:themeColor="text1"/>
                <w:sz w:val="28"/>
                <w:szCs w:val="28"/>
              </w:rPr>
              <w:t xml:space="preserve">   </w:t>
            </w:r>
            <w:r>
              <w:rPr>
                <w:rFonts w:ascii="Candara" w:hAnsi="Candara" w:cs="Arial"/>
                <w:noProof/>
                <w:color w:val="000000" w:themeColor="text1"/>
                <w:sz w:val="28"/>
                <w:szCs w:val="28"/>
              </w:rPr>
              <w:drawing>
                <wp:inline distT="0" distB="0" distL="0" distR="0" wp14:anchorId="711FCD33" wp14:editId="61CA7754">
                  <wp:extent cx="1880473" cy="3646976"/>
                  <wp:effectExtent l="0" t="0" r="5715" b="0"/>
                  <wp:docPr id="823684945" name="Picture 19" descr="The image shows a white ceramic vase with a green foliage arrangement and long, thin stalks of dried gr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84945" name="Picture 19" descr="The image shows a white ceramic vase with a green foliage arrangement and long, thin stalks of dried grasses.&#10;&#10;AI-generated content may be incorrect."/>
                          <pic:cNvPicPr/>
                        </pic:nvPicPr>
                        <pic:blipFill>
                          <a:blip r:embed="rId55">
                            <a:extLst>
                              <a:ext uri="{28A0092B-C50C-407E-A947-70E740481C1C}">
                                <a14:useLocalDpi xmlns:a14="http://schemas.microsoft.com/office/drawing/2010/main" val="0"/>
                              </a:ext>
                            </a:extLst>
                          </a:blip>
                          <a:stretch>
                            <a:fillRect/>
                          </a:stretch>
                        </pic:blipFill>
                        <pic:spPr>
                          <a:xfrm>
                            <a:off x="0" y="0"/>
                            <a:ext cx="1889520" cy="3664522"/>
                          </a:xfrm>
                          <a:prstGeom prst="rect">
                            <a:avLst/>
                          </a:prstGeom>
                        </pic:spPr>
                      </pic:pic>
                    </a:graphicData>
                  </a:graphic>
                </wp:inline>
              </w:drawing>
            </w:r>
          </w:p>
          <w:p w14:paraId="1C9B43F5" w14:textId="579D67C6" w:rsidR="00521C02" w:rsidRPr="000407BC" w:rsidRDefault="000407BC" w:rsidP="002F7B46">
            <w:pPr>
              <w:rPr>
                <w:rFonts w:ascii="Candara" w:hAnsi="Candara"/>
                <w:color w:val="7030A0"/>
                <w:sz w:val="28"/>
                <w:szCs w:val="28"/>
              </w:rPr>
            </w:pPr>
            <w:r>
              <w:rPr>
                <w:rFonts w:ascii="Candara" w:hAnsi="Candara"/>
                <w:color w:val="7030A0"/>
                <w:sz w:val="28"/>
                <w:szCs w:val="28"/>
              </w:rPr>
              <w:t xml:space="preserve">                    </w:t>
            </w:r>
            <w:r w:rsidRPr="000407BC">
              <w:rPr>
                <w:rFonts w:ascii="Candara" w:hAnsi="Candara"/>
                <w:color w:val="7030A0"/>
                <w:sz w:val="28"/>
                <w:szCs w:val="28"/>
              </w:rPr>
              <w:t xml:space="preserve">Ceramic Plate     </w:t>
            </w:r>
            <w:r>
              <w:rPr>
                <w:rFonts w:ascii="Candara" w:hAnsi="Candara"/>
                <w:color w:val="7030A0"/>
                <w:sz w:val="28"/>
                <w:szCs w:val="28"/>
              </w:rPr>
              <w:t xml:space="preserve">                  </w:t>
            </w:r>
            <w:r w:rsidRPr="000407BC">
              <w:rPr>
                <w:rFonts w:ascii="Candara" w:hAnsi="Candara"/>
                <w:color w:val="7030A0"/>
                <w:sz w:val="28"/>
                <w:szCs w:val="28"/>
              </w:rPr>
              <w:t xml:space="preserve">ESA Lighted Wine Bottle  </w:t>
            </w:r>
            <w:r>
              <w:rPr>
                <w:rFonts w:ascii="Candara" w:hAnsi="Candara"/>
                <w:color w:val="7030A0"/>
                <w:sz w:val="28"/>
                <w:szCs w:val="28"/>
              </w:rPr>
              <w:t xml:space="preserve">          </w:t>
            </w:r>
            <w:r w:rsidRPr="000407BC">
              <w:rPr>
                <w:rFonts w:ascii="Candara" w:hAnsi="Candara"/>
                <w:color w:val="7030A0"/>
                <w:sz w:val="28"/>
                <w:szCs w:val="28"/>
              </w:rPr>
              <w:t>Flower Vase</w:t>
            </w:r>
          </w:p>
          <w:p w14:paraId="33D48C92" w14:textId="47D10644" w:rsidR="00476565" w:rsidRPr="00772F39" w:rsidRDefault="00476565" w:rsidP="002F7B46">
            <w:pPr>
              <w:rPr>
                <w:rFonts w:ascii="Garamond" w:hAnsi="Garamond"/>
                <w:sz w:val="20"/>
                <w:szCs w:val="20"/>
              </w:rPr>
            </w:pPr>
          </w:p>
        </w:tc>
      </w:tr>
    </w:tbl>
    <w:p w14:paraId="7A05CE3C" w14:textId="38EA34B9" w:rsidR="00233605" w:rsidRDefault="00233605"/>
    <w:p w14:paraId="0A6726CC" w14:textId="77777777" w:rsidR="00455140" w:rsidRDefault="00455140"/>
    <w:p w14:paraId="671B8B6C" w14:textId="42158241" w:rsidR="008F62C2" w:rsidRDefault="008F62C2" w:rsidP="00DF1D5B">
      <w:pPr>
        <w:spacing w:before="0" w:line="240" w:lineRule="auto"/>
        <w:jc w:val="center"/>
        <w:rPr>
          <w:rFonts w:ascii="Gabriola" w:eastAsia="Times New Roman" w:hAnsi="Gabriola" w:cs="Arial"/>
          <w:color w:val="000000"/>
          <w:sz w:val="28"/>
          <w:szCs w:val="28"/>
        </w:rPr>
      </w:pPr>
    </w:p>
    <w:p w14:paraId="1A040958" w14:textId="77777777" w:rsidR="00C461A7" w:rsidRDefault="00C461A7">
      <w:pPr>
        <w:rPr>
          <w:rFonts w:ascii="Cambria" w:hAnsi="Cambria"/>
          <w:sz w:val="28"/>
          <w:szCs w:val="28"/>
        </w:rPr>
      </w:pPr>
      <w:r>
        <w:rPr>
          <w:noProof/>
        </w:rPr>
        <w:drawing>
          <wp:anchor distT="0" distB="0" distL="114300" distR="114300" simplePos="0" relativeHeight="251665408" behindDoc="1" locked="0" layoutInCell="1" allowOverlap="1" wp14:anchorId="08AAC8C7" wp14:editId="2020BA7A">
            <wp:simplePos x="0" y="0"/>
            <wp:positionH relativeFrom="column">
              <wp:posOffset>4968240</wp:posOffset>
            </wp:positionH>
            <wp:positionV relativeFrom="paragraph">
              <wp:posOffset>-499110</wp:posOffset>
            </wp:positionV>
            <wp:extent cx="560070" cy="73215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0070" cy="732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62F788CF" wp14:editId="79251EEF">
            <wp:simplePos x="0" y="0"/>
            <wp:positionH relativeFrom="column">
              <wp:posOffset>690880</wp:posOffset>
            </wp:positionH>
            <wp:positionV relativeFrom="paragraph">
              <wp:posOffset>-619760</wp:posOffset>
            </wp:positionV>
            <wp:extent cx="752475" cy="685165"/>
            <wp:effectExtent l="0" t="0" r="0" b="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52475" cy="685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4583B" w14:textId="77777777" w:rsidR="00C461A7" w:rsidRDefault="00C461A7" w:rsidP="00C461A7">
      <w:pPr>
        <w:rPr>
          <w:rFonts w:ascii="Cambria" w:hAnsi="Cambria"/>
          <w:sz w:val="28"/>
          <w:szCs w:val="28"/>
        </w:rPr>
      </w:pPr>
      <w:r w:rsidRPr="00996D93">
        <w:rPr>
          <w:rFonts w:ascii="Cambria" w:hAnsi="Cambria"/>
          <w:sz w:val="28"/>
          <w:szCs w:val="28"/>
        </w:rPr>
        <w:t>The New Mexico State Council of Epsilon Sigma Alpha International invites you to attend….</w:t>
      </w:r>
    </w:p>
    <w:p w14:paraId="6D451C6E" w14:textId="68B6D004" w:rsidR="00C461A7" w:rsidRPr="00996D93" w:rsidRDefault="00C461A7" w:rsidP="00C461A7">
      <w:pPr>
        <w:rPr>
          <w:rFonts w:ascii="Cambria" w:hAnsi="Cambria"/>
          <w:b/>
          <w:sz w:val="36"/>
          <w:szCs w:val="36"/>
        </w:rPr>
      </w:pPr>
      <w:r>
        <w:rPr>
          <w:rFonts w:ascii="Cambria" w:hAnsi="Cambria"/>
          <w:sz w:val="28"/>
          <w:szCs w:val="28"/>
        </w:rPr>
        <w:t xml:space="preserve">                                     </w:t>
      </w:r>
      <w:r w:rsidRPr="00996D93">
        <w:rPr>
          <w:rFonts w:ascii="Cambria" w:hAnsi="Cambria"/>
          <w:b/>
          <w:sz w:val="36"/>
          <w:szCs w:val="36"/>
        </w:rPr>
        <w:t>20</w:t>
      </w:r>
      <w:r>
        <w:rPr>
          <w:rFonts w:ascii="Cambria" w:hAnsi="Cambria"/>
          <w:b/>
          <w:sz w:val="36"/>
          <w:szCs w:val="36"/>
        </w:rPr>
        <w:t>2</w:t>
      </w:r>
      <w:r w:rsidRPr="00996D93">
        <w:rPr>
          <w:rFonts w:ascii="Cambria" w:hAnsi="Cambria"/>
          <w:b/>
          <w:sz w:val="36"/>
          <w:szCs w:val="36"/>
        </w:rPr>
        <w:t>6 Rocky Mountain Regional Roundup</w:t>
      </w:r>
    </w:p>
    <w:p w14:paraId="0F609848" w14:textId="77777777" w:rsidR="00C461A7" w:rsidRPr="00996D93" w:rsidRDefault="00C461A7">
      <w:pPr>
        <w:jc w:val="center"/>
        <w:rPr>
          <w:rFonts w:ascii="Cambria" w:hAnsi="Cambria"/>
          <w:b/>
          <w:sz w:val="36"/>
          <w:szCs w:val="36"/>
        </w:rPr>
      </w:pPr>
      <w:r w:rsidRPr="00996D93">
        <w:rPr>
          <w:rFonts w:ascii="Cambria" w:hAnsi="Cambria"/>
          <w:b/>
          <w:sz w:val="36"/>
          <w:szCs w:val="36"/>
        </w:rPr>
        <w:t xml:space="preserve">August </w:t>
      </w:r>
      <w:r>
        <w:rPr>
          <w:rFonts w:ascii="Cambria" w:hAnsi="Cambria"/>
          <w:b/>
          <w:sz w:val="36"/>
          <w:szCs w:val="36"/>
        </w:rPr>
        <w:t>28-30</w:t>
      </w:r>
      <w:r w:rsidRPr="00996D93">
        <w:rPr>
          <w:rFonts w:ascii="Cambria" w:hAnsi="Cambria"/>
          <w:b/>
          <w:sz w:val="36"/>
          <w:szCs w:val="36"/>
        </w:rPr>
        <w:t>, 20</w:t>
      </w:r>
      <w:r>
        <w:rPr>
          <w:rFonts w:ascii="Cambria" w:hAnsi="Cambria"/>
          <w:b/>
          <w:sz w:val="36"/>
          <w:szCs w:val="36"/>
        </w:rPr>
        <w:t>26</w:t>
      </w:r>
    </w:p>
    <w:p w14:paraId="07BEC06D" w14:textId="77777777" w:rsidR="00C461A7" w:rsidRPr="00996D93" w:rsidRDefault="00C461A7">
      <w:pPr>
        <w:jc w:val="center"/>
        <w:rPr>
          <w:rFonts w:ascii="Cambria" w:hAnsi="Cambria"/>
          <w:b/>
          <w:sz w:val="36"/>
          <w:szCs w:val="36"/>
        </w:rPr>
      </w:pPr>
      <w:r w:rsidRPr="00996D93">
        <w:rPr>
          <w:rFonts w:ascii="Cambria" w:hAnsi="Cambria"/>
          <w:b/>
          <w:sz w:val="36"/>
          <w:szCs w:val="36"/>
        </w:rPr>
        <w:t>NRA WHITTINGTON CENTER</w:t>
      </w:r>
    </w:p>
    <w:p w14:paraId="6C235352" w14:textId="48571B45" w:rsidR="00C461A7" w:rsidRPr="00996D93" w:rsidRDefault="00C461A7">
      <w:pPr>
        <w:jc w:val="center"/>
        <w:rPr>
          <w:rFonts w:ascii="Cambria" w:hAnsi="Cambria" w:cs="Arial"/>
          <w:b/>
          <w:sz w:val="36"/>
          <w:szCs w:val="36"/>
          <w:lang w:val="en"/>
        </w:rPr>
      </w:pPr>
      <w:r w:rsidRPr="00996D93">
        <w:rPr>
          <w:rFonts w:ascii="Cambria" w:hAnsi="Cambria" w:cs="Arial"/>
          <w:b/>
          <w:sz w:val="36"/>
          <w:szCs w:val="36"/>
          <w:lang w:val="en"/>
        </w:rPr>
        <w:t>Raton, New Mexico</w:t>
      </w:r>
    </w:p>
    <w:p w14:paraId="224074F7" w14:textId="77777777" w:rsidR="00C461A7" w:rsidRPr="00996D93" w:rsidRDefault="00C461A7">
      <w:pPr>
        <w:widowControl w:val="0"/>
        <w:autoSpaceDE w:val="0"/>
        <w:autoSpaceDN w:val="0"/>
        <w:adjustRightInd w:val="0"/>
        <w:jc w:val="center"/>
        <w:rPr>
          <w:rFonts w:ascii="Cambria" w:hAnsi="Cambria" w:cs="Times"/>
          <w:sz w:val="28"/>
          <w:szCs w:val="28"/>
        </w:rPr>
      </w:pPr>
      <w:r w:rsidRPr="00996D93">
        <w:rPr>
          <w:rFonts w:ascii="Cambria" w:hAnsi="Cambria" w:cs="Times"/>
          <w:sz w:val="28"/>
          <w:szCs w:val="28"/>
        </w:rPr>
        <w:t>DIRECTIONS</w:t>
      </w:r>
    </w:p>
    <w:p w14:paraId="65EEB682" w14:textId="50BDFC88" w:rsidR="00C461A7" w:rsidRPr="00571BD9" w:rsidRDefault="00C461A7">
      <w:pPr>
        <w:widowControl w:val="0"/>
        <w:autoSpaceDE w:val="0"/>
        <w:autoSpaceDN w:val="0"/>
        <w:adjustRightInd w:val="0"/>
        <w:rPr>
          <w:rFonts w:ascii="Cambria" w:hAnsi="Cambria" w:cs="Helvetica"/>
          <w:color w:val="1A1A1A"/>
          <w:sz w:val="24"/>
          <w:szCs w:val="24"/>
        </w:rPr>
      </w:pPr>
      <w:r w:rsidRPr="00571BD9">
        <w:rPr>
          <w:rFonts w:ascii="Cambria" w:hAnsi="Cambria" w:cs="Helvetica"/>
          <w:color w:val="1A1A1A"/>
          <w:sz w:val="24"/>
          <w:szCs w:val="24"/>
        </w:rPr>
        <w:t>Located just off Interstate Highway 25</w:t>
      </w:r>
      <w:r>
        <w:rPr>
          <w:rFonts w:ascii="Cambria" w:hAnsi="Cambria" w:cs="Helvetica"/>
          <w:color w:val="1A1A1A"/>
          <w:sz w:val="24"/>
          <w:szCs w:val="24"/>
        </w:rPr>
        <w:t>, north out of Albuquerque and south out of Raton</w:t>
      </w:r>
      <w:r w:rsidRPr="00571BD9">
        <w:rPr>
          <w:rFonts w:ascii="Cambria" w:hAnsi="Cambria" w:cs="Helvetica"/>
          <w:color w:val="1A1A1A"/>
          <w:sz w:val="24"/>
          <w:szCs w:val="24"/>
        </w:rPr>
        <w:t xml:space="preserve">. </w:t>
      </w:r>
      <w:r>
        <w:rPr>
          <w:rFonts w:ascii="Cambria" w:hAnsi="Cambria" w:cs="Helvetica"/>
          <w:color w:val="1A1A1A"/>
          <w:sz w:val="24"/>
          <w:szCs w:val="24"/>
        </w:rPr>
        <w:t xml:space="preserve"> At </w:t>
      </w:r>
      <w:r w:rsidRPr="00571BD9">
        <w:rPr>
          <w:rFonts w:ascii="Cambria" w:hAnsi="Cambria" w:cs="Helvetica"/>
          <w:color w:val="1A1A1A"/>
          <w:sz w:val="24"/>
          <w:szCs w:val="24"/>
        </w:rPr>
        <w:t>New Mexico Exit 446</w:t>
      </w:r>
      <w:r>
        <w:rPr>
          <w:rFonts w:ascii="Cambria" w:hAnsi="Cambria" w:cs="Helvetica"/>
          <w:color w:val="1A1A1A"/>
          <w:sz w:val="24"/>
          <w:szCs w:val="24"/>
        </w:rPr>
        <w:t xml:space="preserve"> t</w:t>
      </w:r>
      <w:r w:rsidRPr="00571BD9">
        <w:rPr>
          <w:rFonts w:ascii="Cambria" w:hAnsi="Cambria" w:cs="Helvetica"/>
          <w:color w:val="1A1A1A"/>
          <w:sz w:val="24"/>
          <w:szCs w:val="24"/>
        </w:rPr>
        <w:t>urn west onto State Highway 64. The NRA Whittington Center is 4 miles down the road on the right side.  Everyone entering the facilities must sign in at the gate.</w:t>
      </w:r>
    </w:p>
    <w:p w14:paraId="5273569F" w14:textId="238DDEC6" w:rsidR="00C461A7" w:rsidRDefault="00C461A7">
      <w:pPr>
        <w:rPr>
          <w:rFonts w:ascii="Cambria" w:hAnsi="Cambria" w:cs="Arial"/>
          <w:u w:val="single"/>
        </w:rPr>
      </w:pPr>
      <w:r w:rsidRPr="00571BD9">
        <w:rPr>
          <w:rFonts w:ascii="Cambria" w:hAnsi="Cambria" w:cs="Helvetica"/>
          <w:color w:val="1A1A1A"/>
        </w:rPr>
        <w:t>The building we will be using has a central lobby with three separate wings. Each wing contains five bedrooms, each with two single beds, a kitchenette and two separate bathrooms with showers.  There are no bunk beds</w:t>
      </w:r>
      <w:r>
        <w:rPr>
          <w:rFonts w:ascii="Cambria" w:hAnsi="Cambria" w:cs="Helvetica"/>
          <w:color w:val="1A1A1A"/>
        </w:rPr>
        <w:t>,</w:t>
      </w:r>
      <w:r w:rsidRPr="00571BD9">
        <w:rPr>
          <w:rFonts w:ascii="Cambria" w:hAnsi="Cambria" w:cs="Helvetica"/>
          <w:color w:val="1A1A1A"/>
        </w:rPr>
        <w:t xml:space="preserve"> and </w:t>
      </w:r>
      <w:r>
        <w:rPr>
          <w:rFonts w:ascii="Cambria" w:hAnsi="Cambria" w:cs="Helvetica"/>
          <w:color w:val="1A1A1A"/>
        </w:rPr>
        <w:t>all rooms are on the same floor</w:t>
      </w:r>
      <w:r w:rsidRPr="00571BD9">
        <w:rPr>
          <w:rFonts w:ascii="Cambria" w:hAnsi="Cambria" w:cs="Helvetica"/>
          <w:color w:val="1A1A1A"/>
        </w:rPr>
        <w:t>.</w:t>
      </w:r>
      <w:r w:rsidRPr="00571BD9">
        <w:rPr>
          <w:rFonts w:ascii="Cambria" w:hAnsi="Cambria" w:cs="Arial"/>
        </w:rPr>
        <w:t xml:space="preserve">  </w:t>
      </w:r>
      <w:r w:rsidRPr="00571BD9">
        <w:rPr>
          <w:rFonts w:ascii="Cambria" w:hAnsi="Cambria" w:cs="Arial"/>
          <w:u w:val="single"/>
        </w:rPr>
        <w:t>Bedding provided.  Bring your own towels and toiletries</w:t>
      </w:r>
    </w:p>
    <w:p w14:paraId="3E9A85C4" w14:textId="1F2FBEF4" w:rsidR="00C461A7" w:rsidRPr="005264F3" w:rsidRDefault="00C461A7">
      <w:pPr>
        <w:rPr>
          <w:rFonts w:ascii="Cambria" w:hAnsi="Cambria" w:cs="Arial"/>
        </w:rPr>
      </w:pPr>
      <w:r>
        <w:rPr>
          <w:rFonts w:ascii="Cambria" w:hAnsi="Cambria" w:cs="Arial"/>
        </w:rPr>
        <w:t>We have housing for 30 people.  Husbands or Guests may stay in the building as long as we do not exceed 30 total.  They should register the same as a member.  If we exceed 30 we will check into other options.</w:t>
      </w:r>
    </w:p>
    <w:p w14:paraId="53CBD8DC" w14:textId="0C2C4239" w:rsidR="00C461A7" w:rsidRDefault="00C461A7">
      <w:pPr>
        <w:rPr>
          <w:rFonts w:ascii="Cambria" w:hAnsi="Cambria"/>
          <w:sz w:val="24"/>
          <w:szCs w:val="24"/>
        </w:rPr>
      </w:pPr>
      <w:r w:rsidRPr="00996D93">
        <w:rPr>
          <w:rFonts w:ascii="Cambria" w:hAnsi="Cambria"/>
          <w:sz w:val="24"/>
          <w:szCs w:val="24"/>
        </w:rPr>
        <w:t>Send Registration to:</w:t>
      </w:r>
      <w:r w:rsidRPr="00996D93">
        <w:rPr>
          <w:rFonts w:ascii="Cambria" w:hAnsi="Cambria"/>
          <w:sz w:val="24"/>
          <w:szCs w:val="24"/>
        </w:rPr>
        <w:tab/>
        <w:t>Bobbie Massey</w:t>
      </w:r>
      <w:r w:rsidRPr="00996D93">
        <w:rPr>
          <w:rFonts w:ascii="Cambria" w:hAnsi="Cambria"/>
          <w:sz w:val="24"/>
          <w:szCs w:val="24"/>
        </w:rPr>
        <w:tab/>
      </w:r>
      <w:r w:rsidRPr="00996D93">
        <w:rPr>
          <w:rFonts w:ascii="Cambria" w:hAnsi="Cambria"/>
          <w:sz w:val="24"/>
          <w:szCs w:val="24"/>
        </w:rPr>
        <w:tab/>
        <w:t xml:space="preserve">For information contact Bobbie </w:t>
      </w:r>
      <w:r w:rsidRPr="00996D93">
        <w:rPr>
          <w:rFonts w:ascii="Cambria" w:hAnsi="Cambria"/>
          <w:sz w:val="24"/>
          <w:szCs w:val="24"/>
        </w:rPr>
        <w:tab/>
      </w:r>
      <w:r w:rsidRPr="00996D93">
        <w:rPr>
          <w:rFonts w:ascii="Cambria" w:hAnsi="Cambria"/>
          <w:sz w:val="24"/>
          <w:szCs w:val="24"/>
        </w:rPr>
        <w:tab/>
      </w:r>
      <w:r w:rsidRPr="00996D93">
        <w:rPr>
          <w:rFonts w:ascii="Cambria" w:hAnsi="Cambria"/>
          <w:sz w:val="24"/>
          <w:szCs w:val="24"/>
        </w:rPr>
        <w:tab/>
      </w:r>
      <w:r w:rsidRPr="00996D93">
        <w:rPr>
          <w:rFonts w:ascii="Cambria" w:hAnsi="Cambria"/>
          <w:sz w:val="24"/>
          <w:szCs w:val="24"/>
        </w:rPr>
        <w:tab/>
      </w:r>
      <w:r>
        <w:rPr>
          <w:rFonts w:ascii="Cambria" w:hAnsi="Cambria"/>
          <w:sz w:val="24"/>
          <w:szCs w:val="24"/>
        </w:rPr>
        <w:tab/>
      </w:r>
      <w:r w:rsidRPr="00C97827">
        <w:rPr>
          <w:rFonts w:ascii="Cambria" w:hAnsi="Cambria"/>
          <w:sz w:val="24"/>
          <w:szCs w:val="24"/>
        </w:rPr>
        <w:t>PO Box 316</w:t>
      </w:r>
      <w:r w:rsidRPr="00996D93">
        <w:rPr>
          <w:rFonts w:ascii="Cambria" w:hAnsi="Cambria"/>
          <w:sz w:val="24"/>
          <w:szCs w:val="24"/>
        </w:rPr>
        <w:tab/>
      </w:r>
      <w:r w:rsidRPr="00996D93">
        <w:rPr>
          <w:rFonts w:ascii="Cambria" w:hAnsi="Cambria"/>
          <w:sz w:val="24"/>
          <w:szCs w:val="24"/>
        </w:rPr>
        <w:tab/>
      </w:r>
      <w:r w:rsidRPr="00996D93">
        <w:rPr>
          <w:rFonts w:ascii="Cambria" w:hAnsi="Cambria"/>
          <w:sz w:val="24"/>
          <w:szCs w:val="24"/>
        </w:rPr>
        <w:tab/>
      </w:r>
      <w:r>
        <w:rPr>
          <w:rFonts w:ascii="Cambria" w:hAnsi="Cambria"/>
          <w:sz w:val="24"/>
          <w:szCs w:val="24"/>
        </w:rPr>
        <w:t xml:space="preserve">                                       </w:t>
      </w:r>
      <w:r w:rsidRPr="00996D93">
        <w:rPr>
          <w:rFonts w:ascii="Cambria" w:hAnsi="Cambria"/>
          <w:sz w:val="24"/>
          <w:szCs w:val="24"/>
        </w:rPr>
        <w:t>575-640-2370 (cell)</w:t>
      </w:r>
      <w:r>
        <w:rPr>
          <w:rFonts w:ascii="Cambria" w:hAnsi="Cambria"/>
          <w:sz w:val="24"/>
          <w:szCs w:val="24"/>
        </w:rPr>
        <w:t xml:space="preserve">        </w:t>
      </w:r>
      <w:r w:rsidRPr="00996D93">
        <w:rPr>
          <w:rFonts w:ascii="Cambria" w:hAnsi="Cambria"/>
          <w:sz w:val="24"/>
          <w:szCs w:val="24"/>
        </w:rPr>
        <w:tab/>
      </w:r>
      <w:r>
        <w:rPr>
          <w:rFonts w:ascii="Cambria" w:hAnsi="Cambria"/>
          <w:sz w:val="24"/>
          <w:szCs w:val="24"/>
        </w:rPr>
        <w:t xml:space="preserve">               </w:t>
      </w:r>
      <w:r w:rsidRPr="00996D93">
        <w:rPr>
          <w:rFonts w:ascii="Cambria" w:hAnsi="Cambria"/>
          <w:sz w:val="24"/>
          <w:szCs w:val="24"/>
        </w:rPr>
        <w:tab/>
      </w:r>
      <w:r w:rsidRPr="00996D93">
        <w:rPr>
          <w:rFonts w:ascii="Cambria" w:hAnsi="Cambria"/>
          <w:sz w:val="24"/>
          <w:szCs w:val="24"/>
        </w:rPr>
        <w:tab/>
      </w:r>
      <w:r>
        <w:rPr>
          <w:rFonts w:ascii="Cambria" w:hAnsi="Cambria"/>
          <w:sz w:val="24"/>
          <w:szCs w:val="24"/>
        </w:rPr>
        <w:t xml:space="preserve">Las </w:t>
      </w:r>
      <w:r w:rsidRPr="00061EAD">
        <w:rPr>
          <w:rFonts w:ascii="Cambria" w:hAnsi="Cambria"/>
          <w:sz w:val="24"/>
          <w:szCs w:val="24"/>
        </w:rPr>
        <w:t>Animas, NM 88020</w:t>
      </w:r>
      <w:r w:rsidRPr="00996D93">
        <w:rPr>
          <w:rFonts w:ascii="Cambria" w:hAnsi="Cambria"/>
          <w:sz w:val="24"/>
          <w:szCs w:val="24"/>
        </w:rPr>
        <w:tab/>
      </w:r>
      <w:r w:rsidRPr="00996D93">
        <w:rPr>
          <w:rFonts w:ascii="Cambria" w:hAnsi="Cambria"/>
          <w:sz w:val="24"/>
          <w:szCs w:val="24"/>
        </w:rPr>
        <w:tab/>
      </w:r>
      <w:r>
        <w:rPr>
          <w:rFonts w:ascii="Cambria" w:hAnsi="Cambria"/>
          <w:sz w:val="24"/>
          <w:szCs w:val="24"/>
        </w:rPr>
        <w:t xml:space="preserve">                      </w:t>
      </w:r>
      <w:r w:rsidRPr="00996D93">
        <w:rPr>
          <w:rFonts w:ascii="Cambria" w:hAnsi="Cambria"/>
          <w:sz w:val="24"/>
          <w:szCs w:val="24"/>
        </w:rPr>
        <w:t>bjmassey@vtc.net</w:t>
      </w:r>
      <w:r w:rsidRPr="00996D93">
        <w:rPr>
          <w:rFonts w:ascii="Cambria" w:hAnsi="Cambria"/>
          <w:sz w:val="24"/>
          <w:szCs w:val="24"/>
        </w:rPr>
        <w:tab/>
      </w:r>
    </w:p>
    <w:p w14:paraId="3CC08854" w14:textId="18F53D21" w:rsidR="00C461A7" w:rsidRPr="00996D93" w:rsidRDefault="00C461A7">
      <w:pPr>
        <w:jc w:val="center"/>
        <w:rPr>
          <w:rFonts w:ascii="Cambria" w:hAnsi="Cambria"/>
          <w:b/>
          <w:sz w:val="16"/>
          <w:szCs w:val="16"/>
        </w:rPr>
      </w:pPr>
      <w:r w:rsidRPr="00996D93">
        <w:rPr>
          <w:rFonts w:ascii="Cambria" w:hAnsi="Cambria"/>
          <w:b/>
          <w:sz w:val="24"/>
          <w:szCs w:val="24"/>
        </w:rPr>
        <w:t>RESGISTRATION FORM</w:t>
      </w:r>
    </w:p>
    <w:p w14:paraId="413AC2DA" w14:textId="4D6F91C2" w:rsidR="00C461A7" w:rsidRPr="00996D93" w:rsidRDefault="00C461A7">
      <w:pPr>
        <w:rPr>
          <w:rFonts w:ascii="Cambria" w:hAnsi="Cambria"/>
          <w:b/>
          <w:sz w:val="24"/>
          <w:szCs w:val="24"/>
        </w:rPr>
      </w:pPr>
      <w:r w:rsidRPr="00996D93">
        <w:rPr>
          <w:rFonts w:ascii="Cambria" w:hAnsi="Cambria"/>
          <w:b/>
          <w:sz w:val="24"/>
          <w:szCs w:val="24"/>
        </w:rPr>
        <w:t xml:space="preserve">Registration Deadline: </w:t>
      </w:r>
      <w:r>
        <w:rPr>
          <w:rFonts w:ascii="Cambria" w:hAnsi="Cambria"/>
          <w:b/>
          <w:sz w:val="24"/>
          <w:szCs w:val="24"/>
          <w:u w:val="single"/>
        </w:rPr>
        <w:t>August 7</w:t>
      </w:r>
      <w:r w:rsidRPr="00996D93">
        <w:rPr>
          <w:rFonts w:ascii="Cambria" w:hAnsi="Cambria"/>
          <w:b/>
          <w:sz w:val="24"/>
          <w:szCs w:val="24"/>
          <w:u w:val="single"/>
        </w:rPr>
        <w:t>, 20</w:t>
      </w:r>
      <w:r>
        <w:rPr>
          <w:rFonts w:ascii="Cambria" w:hAnsi="Cambria"/>
          <w:b/>
          <w:sz w:val="24"/>
          <w:szCs w:val="24"/>
          <w:u w:val="single"/>
        </w:rPr>
        <w:t>2</w:t>
      </w:r>
      <w:r w:rsidRPr="00996D93">
        <w:rPr>
          <w:rFonts w:ascii="Cambria" w:hAnsi="Cambria"/>
          <w:b/>
          <w:sz w:val="24"/>
          <w:szCs w:val="24"/>
          <w:u w:val="single"/>
        </w:rPr>
        <w:t>6</w:t>
      </w:r>
      <w:r w:rsidRPr="00996D93">
        <w:rPr>
          <w:rFonts w:ascii="Cambria" w:hAnsi="Cambria"/>
          <w:b/>
          <w:sz w:val="24"/>
          <w:szCs w:val="24"/>
        </w:rPr>
        <w:t xml:space="preserve">   </w:t>
      </w:r>
    </w:p>
    <w:p w14:paraId="10B7E4B5" w14:textId="040EEC45" w:rsidR="00C461A7" w:rsidRPr="00996D93" w:rsidRDefault="00C461A7">
      <w:pPr>
        <w:rPr>
          <w:rFonts w:ascii="Cambria" w:hAnsi="Cambria"/>
          <w:sz w:val="24"/>
          <w:szCs w:val="24"/>
        </w:rPr>
      </w:pPr>
      <w:r w:rsidRPr="00996D93">
        <w:rPr>
          <w:rFonts w:ascii="Cambria" w:hAnsi="Cambria"/>
          <w:sz w:val="24"/>
          <w:szCs w:val="24"/>
        </w:rPr>
        <w:t>Registration: $1</w:t>
      </w:r>
      <w:r>
        <w:rPr>
          <w:rFonts w:ascii="Cambria" w:hAnsi="Cambria"/>
          <w:sz w:val="24"/>
          <w:szCs w:val="24"/>
        </w:rPr>
        <w:t>2</w:t>
      </w:r>
      <w:r w:rsidRPr="00996D93">
        <w:rPr>
          <w:rFonts w:ascii="Cambria" w:hAnsi="Cambria"/>
          <w:sz w:val="24"/>
          <w:szCs w:val="24"/>
        </w:rPr>
        <w:t>5.00 per person, $1</w:t>
      </w:r>
      <w:r>
        <w:rPr>
          <w:rFonts w:ascii="Cambria" w:hAnsi="Cambria"/>
          <w:sz w:val="24"/>
          <w:szCs w:val="24"/>
        </w:rPr>
        <w:t>30</w:t>
      </w:r>
      <w:r w:rsidRPr="00996D93">
        <w:rPr>
          <w:rFonts w:ascii="Cambria" w:hAnsi="Cambria"/>
          <w:sz w:val="24"/>
          <w:szCs w:val="24"/>
        </w:rPr>
        <w:t xml:space="preserve">.00 late.  </w:t>
      </w:r>
      <w:r w:rsidR="002F7B46">
        <w:rPr>
          <w:rFonts w:ascii="Cambria" w:hAnsi="Cambria"/>
          <w:sz w:val="24"/>
          <w:szCs w:val="24"/>
        </w:rPr>
        <w:t xml:space="preserve">  </w:t>
      </w:r>
      <w:r w:rsidRPr="00996D93">
        <w:rPr>
          <w:rFonts w:ascii="Cambria" w:hAnsi="Cambria"/>
          <w:sz w:val="24"/>
          <w:szCs w:val="24"/>
        </w:rPr>
        <w:t>Includes 5 meals and 2 nights lodging.</w:t>
      </w:r>
      <w:r w:rsidRPr="00996D93">
        <w:rPr>
          <w:rFonts w:ascii="Cambria" w:hAnsi="Cambria"/>
          <w:sz w:val="24"/>
          <w:szCs w:val="24"/>
        </w:rPr>
        <w:tab/>
      </w:r>
    </w:p>
    <w:p w14:paraId="60FA1B16" w14:textId="77777777" w:rsidR="00C461A7" w:rsidRPr="00996D93" w:rsidRDefault="00C461A7">
      <w:pPr>
        <w:rPr>
          <w:rFonts w:ascii="Cambria" w:hAnsi="Cambria"/>
          <w:sz w:val="24"/>
          <w:szCs w:val="24"/>
          <w:u w:val="single"/>
        </w:rPr>
      </w:pPr>
      <w:r w:rsidRPr="00996D93">
        <w:rPr>
          <w:rFonts w:ascii="Cambria" w:hAnsi="Cambria"/>
          <w:sz w:val="24"/>
          <w:szCs w:val="24"/>
        </w:rPr>
        <w:t>Name:</w:t>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rPr>
        <w:tab/>
        <w:t>State:</w:t>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p>
    <w:p w14:paraId="495FACCE" w14:textId="77777777" w:rsidR="00C461A7" w:rsidRPr="00996D93" w:rsidRDefault="00C461A7">
      <w:pPr>
        <w:rPr>
          <w:rFonts w:ascii="Cambria" w:hAnsi="Cambria"/>
          <w:sz w:val="24"/>
          <w:szCs w:val="24"/>
          <w:u w:val="single"/>
        </w:rPr>
      </w:pPr>
      <w:r w:rsidRPr="00996D93">
        <w:rPr>
          <w:rFonts w:ascii="Cambria" w:hAnsi="Cambria"/>
          <w:sz w:val="24"/>
          <w:szCs w:val="24"/>
        </w:rPr>
        <w:t>Address:</w:t>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p>
    <w:p w14:paraId="071CBD6C" w14:textId="77777777" w:rsidR="00C461A7" w:rsidRPr="00996D93" w:rsidRDefault="00C461A7">
      <w:pPr>
        <w:rPr>
          <w:rFonts w:ascii="Cambria" w:hAnsi="Cambria"/>
          <w:sz w:val="24"/>
          <w:szCs w:val="24"/>
          <w:u w:val="single"/>
        </w:rPr>
      </w:pPr>
      <w:r w:rsidRPr="00996D93">
        <w:rPr>
          <w:rFonts w:ascii="Cambria" w:hAnsi="Cambria"/>
          <w:sz w:val="24"/>
          <w:szCs w:val="24"/>
        </w:rPr>
        <w:t xml:space="preserve">Phone Number: </w:t>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rPr>
        <w:tab/>
        <w:t>Email:</w:t>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p>
    <w:p w14:paraId="103A008C" w14:textId="77777777" w:rsidR="00C461A7" w:rsidRDefault="00C461A7">
      <w:pPr>
        <w:rPr>
          <w:sz w:val="24"/>
          <w:szCs w:val="24"/>
          <w:u w:val="single"/>
        </w:rPr>
      </w:pPr>
      <w:r w:rsidRPr="00996D93">
        <w:rPr>
          <w:rFonts w:ascii="Cambria" w:hAnsi="Cambria"/>
          <w:sz w:val="24"/>
          <w:szCs w:val="24"/>
        </w:rPr>
        <w:t xml:space="preserve">Special Dietary Needs: </w:t>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sidRPr="00996D93">
        <w:rPr>
          <w:rFonts w:ascii="Cambria" w:hAnsi="Cambria"/>
          <w:sz w:val="24"/>
          <w:szCs w:val="24"/>
          <w:u w:val="single"/>
        </w:rPr>
        <w:tab/>
      </w:r>
      <w:r>
        <w:rPr>
          <w:sz w:val="24"/>
          <w:szCs w:val="24"/>
          <w:u w:val="single"/>
        </w:rPr>
        <w:tab/>
      </w:r>
    </w:p>
    <w:p w14:paraId="1C33C21E" w14:textId="77777777" w:rsidR="00C461A7" w:rsidRPr="0083797D" w:rsidRDefault="00C461A7">
      <w:pPr>
        <w:rPr>
          <w:rFonts w:ascii="Cambria" w:hAnsi="Cambria"/>
          <w:sz w:val="24"/>
          <w:szCs w:val="24"/>
        </w:rPr>
      </w:pPr>
      <w:r w:rsidRPr="00996D93">
        <w:rPr>
          <w:rFonts w:ascii="Cambria" w:hAnsi="Cambria"/>
          <w:sz w:val="24"/>
          <w:szCs w:val="24"/>
        </w:rPr>
        <w:lastRenderedPageBreak/>
        <w:t xml:space="preserve">  </w:t>
      </w:r>
    </w:p>
    <w:p w14:paraId="24D7BA86" w14:textId="77777777" w:rsidR="00224D62" w:rsidRPr="004276D1" w:rsidRDefault="00604281" w:rsidP="00224D62">
      <w:pPr>
        <w:shd w:val="clear" w:color="auto" w:fill="FFFFFF"/>
        <w:spacing w:line="495" w:lineRule="atLeast"/>
        <w:outlineLvl w:val="2"/>
        <w:rPr>
          <w:rFonts w:ascii="Imprint MT Shadow" w:eastAsia="Times New Roman" w:hAnsi="Imprint MT Shadow" w:cs="Times New Roman"/>
          <w:b/>
          <w:bCs/>
          <w:color w:val="000000"/>
          <w:spacing w:val="8"/>
          <w:sz w:val="48"/>
          <w:szCs w:val="48"/>
        </w:rPr>
      </w:pPr>
      <w:r>
        <w:rPr>
          <w:rFonts w:ascii="Garamond" w:eastAsia="Times New Roman" w:hAnsi="Garamond" w:cs="Times New Roman"/>
          <w:color w:val="000000"/>
          <w:sz w:val="24"/>
          <w:szCs w:val="24"/>
        </w:rPr>
        <w:t xml:space="preserve">  </w:t>
      </w:r>
      <w:r w:rsidR="00224D62" w:rsidRPr="004276D1">
        <w:rPr>
          <w:rFonts w:ascii="Imprint MT Shadow" w:eastAsia="Times New Roman" w:hAnsi="Imprint MT Shadow" w:cs="Times New Roman"/>
          <w:b/>
          <w:bCs/>
          <w:color w:val="000000"/>
          <w:spacing w:val="8"/>
          <w:sz w:val="48"/>
          <w:szCs w:val="48"/>
        </w:rPr>
        <w:t>News of the Weird</w:t>
      </w:r>
    </w:p>
    <w:p w14:paraId="031B5F08" w14:textId="77777777" w:rsidR="00224D62" w:rsidRDefault="00224D62" w:rsidP="00224D62">
      <w:pPr>
        <w:shd w:val="clear" w:color="auto" w:fill="FFFFFF"/>
        <w:spacing w:line="495" w:lineRule="atLeast"/>
        <w:outlineLvl w:val="2"/>
        <w:rPr>
          <w:rFonts w:ascii="Times New Roman" w:eastAsia="Times New Roman" w:hAnsi="Times New Roman" w:cs="Times New Roman"/>
          <w:b/>
          <w:bCs/>
          <w:color w:val="000000"/>
          <w:spacing w:val="8"/>
          <w:sz w:val="27"/>
          <w:szCs w:val="27"/>
        </w:rPr>
      </w:pPr>
    </w:p>
    <w:p w14:paraId="4C1959CC" w14:textId="77777777" w:rsidR="00224D62" w:rsidRPr="008A2364" w:rsidRDefault="00224D62" w:rsidP="00224D62">
      <w:pPr>
        <w:shd w:val="clear" w:color="auto" w:fill="FFFFFF"/>
        <w:spacing w:line="495" w:lineRule="atLeast"/>
        <w:outlineLvl w:val="2"/>
        <w:rPr>
          <w:rFonts w:ascii="Times New Roman" w:eastAsia="Times New Roman" w:hAnsi="Times New Roman" w:cs="Times New Roman"/>
          <w:b/>
          <w:bCs/>
          <w:color w:val="000000"/>
          <w:spacing w:val="8"/>
          <w:sz w:val="27"/>
          <w:szCs w:val="27"/>
        </w:rPr>
      </w:pPr>
      <w:r w:rsidRPr="008A2364">
        <w:rPr>
          <w:rFonts w:ascii="Times New Roman" w:eastAsia="Times New Roman" w:hAnsi="Times New Roman" w:cs="Times New Roman"/>
          <w:b/>
          <w:bCs/>
          <w:color w:val="000000"/>
          <w:spacing w:val="8"/>
          <w:sz w:val="27"/>
          <w:szCs w:val="27"/>
        </w:rPr>
        <w:t>Nature Gone Wild</w:t>
      </w:r>
    </w:p>
    <w:p w14:paraId="0396C12E" w14:textId="77777777" w:rsidR="00224D62" w:rsidRPr="008A2364" w:rsidRDefault="00224D62" w:rsidP="00224D62">
      <w:pPr>
        <w:shd w:val="clear" w:color="auto" w:fill="FFFFFF"/>
        <w:spacing w:after="300" w:line="240" w:lineRule="auto"/>
        <w:rPr>
          <w:rFonts w:ascii="Libre Baskerville" w:eastAsia="Times New Roman" w:hAnsi="Libre Baskerville" w:cs="Times New Roman"/>
          <w:color w:val="000000"/>
        </w:rPr>
      </w:pPr>
      <w:r>
        <w:rPr>
          <w:rFonts w:ascii="Libre Baskerville" w:eastAsia="Times New Roman" w:hAnsi="Libre Baskerville" w:cs="Times New Roman"/>
          <w:color w:val="000000"/>
        </w:rPr>
        <w:t xml:space="preserve"> </w:t>
      </w:r>
      <w:r w:rsidRPr="008A2364">
        <w:rPr>
          <w:rFonts w:ascii="Libre Baskerville" w:eastAsia="Times New Roman" w:hAnsi="Libre Baskerville" w:cs="Times New Roman"/>
          <w:color w:val="000000"/>
        </w:rPr>
        <w:t>              -- In Douglas County, Colorado, sheriff's deputies responded to a call about a break-in, only to discover the culprits weren't of the human variety: Two cubs had found their way into the home through an open window, UPI reported on July 27. After exploring the home, the bears settled on a dinner of cat food. Colorado Parks and Wildlife responded and assisted deputies in directing the bears out of the home and into the woods. [UPI, 7/27/26]</w:t>
      </w:r>
    </w:p>
    <w:p w14:paraId="497DB290" w14:textId="77777777" w:rsidR="00224D62" w:rsidRDefault="00224D62" w:rsidP="00224D62">
      <w:pPr>
        <w:shd w:val="clear" w:color="auto" w:fill="FFFFFF"/>
        <w:spacing w:after="300" w:line="240" w:lineRule="auto"/>
        <w:rPr>
          <w:rFonts w:ascii="Libre Baskerville" w:eastAsia="Times New Roman" w:hAnsi="Libre Baskerville" w:cs="Times New Roman"/>
          <w:color w:val="000000"/>
        </w:rPr>
      </w:pPr>
      <w:r w:rsidRPr="008A2364">
        <w:rPr>
          <w:rFonts w:ascii="Libre Baskerville" w:eastAsia="Times New Roman" w:hAnsi="Libre Baskerville" w:cs="Times New Roman"/>
          <w:color w:val="000000"/>
        </w:rPr>
        <w:t xml:space="preserve">              -- Meanwhile, over in Gold Hill, Colorado, a bear broke into an unlocked car overnight and, unable to get out, </w:t>
      </w:r>
      <w:proofErr w:type="gramStart"/>
      <w:r w:rsidRPr="008A2364">
        <w:rPr>
          <w:rFonts w:ascii="Libre Baskerville" w:eastAsia="Times New Roman" w:hAnsi="Libre Baskerville" w:cs="Times New Roman"/>
          <w:color w:val="000000"/>
        </w:rPr>
        <w:t>laid</w:t>
      </w:r>
      <w:proofErr w:type="gramEnd"/>
      <w:r w:rsidRPr="008A2364">
        <w:rPr>
          <w:rFonts w:ascii="Libre Baskerville" w:eastAsia="Times New Roman" w:hAnsi="Libre Baskerville" w:cs="Times New Roman"/>
          <w:color w:val="000000"/>
        </w:rPr>
        <w:t xml:space="preserve"> on the horn. All night. KOSI reported on July 22 that when the owner came upon his car the next morning, he saw the driver's side airbag had been deployed and the interior ransacked. Afraid to get too close, he devised a plan, no doubt inspired by parents of children with loose teeth: He tied a rope around the car door handle, walked a safe distance away ... and yanked. The door flew open and the bear ambled out and into the woods. [KOSI, 7/22/26]</w:t>
      </w:r>
    </w:p>
    <w:p w14:paraId="763828A2" w14:textId="77777777" w:rsidR="00224D62" w:rsidRDefault="00224D62" w:rsidP="00224D62">
      <w:pPr>
        <w:shd w:val="clear" w:color="auto" w:fill="FFFFFF"/>
        <w:spacing w:after="300" w:line="240" w:lineRule="auto"/>
        <w:rPr>
          <w:rFonts w:ascii="Libre Baskerville" w:hAnsi="Libre Baskerville"/>
          <w:color w:val="000000"/>
          <w:shd w:val="clear" w:color="auto" w:fill="FFFFFF"/>
        </w:rPr>
      </w:pPr>
      <w:r>
        <w:rPr>
          <w:rFonts w:ascii="Libre Baskerville" w:hAnsi="Libre Baskerville"/>
          <w:color w:val="000000"/>
          <w:shd w:val="clear" w:color="auto" w:fill="FFFFFF"/>
        </w:rPr>
        <w:t xml:space="preserve">                 --The summer heat isn't only getting to the humans. Just ask Katie Cole. On July 16, KDVR reported that she found a black bear cooling off in her kiddie pool. While the pool is </w:t>
      </w:r>
      <w:proofErr w:type="gramStart"/>
      <w:r>
        <w:rPr>
          <w:rFonts w:ascii="Libre Baskerville" w:hAnsi="Libre Baskerville"/>
          <w:color w:val="000000"/>
          <w:shd w:val="clear" w:color="auto" w:fill="FFFFFF"/>
        </w:rPr>
        <w:t>actually for</w:t>
      </w:r>
      <w:proofErr w:type="gramEnd"/>
      <w:r>
        <w:rPr>
          <w:rFonts w:ascii="Libre Baskerville" w:hAnsi="Libre Baskerville"/>
          <w:color w:val="000000"/>
          <w:shd w:val="clear" w:color="auto" w:fill="FFFFFF"/>
        </w:rPr>
        <w:t xml:space="preserve"> her dogs, Cole said she was glad the bear had a chance to go for a dip and cool down since the weather in that area has been so hot and dry. Colorado Parks and Wildlife said that compared to last year, there have been 1,000 more bear sightings, which they attribute to drought. [KDVR, 7/17/2026]</w:t>
      </w:r>
    </w:p>
    <w:p w14:paraId="637BC563" w14:textId="02A7A7E3" w:rsidR="00224D62" w:rsidRPr="008A2364" w:rsidRDefault="00224D62" w:rsidP="00224D62">
      <w:pPr>
        <w:shd w:val="clear" w:color="auto" w:fill="FFFFFF"/>
        <w:spacing w:after="300" w:line="240" w:lineRule="auto"/>
        <w:rPr>
          <w:rFonts w:ascii="Libre Baskerville" w:eastAsia="Times New Roman" w:hAnsi="Libre Baskerville" w:cs="Times New Roman"/>
          <w:color w:val="000000"/>
        </w:rPr>
      </w:pPr>
      <w:r>
        <w:rPr>
          <w:rFonts w:ascii="Libre Baskerville" w:hAnsi="Libre Baskerville"/>
          <w:color w:val="000000"/>
          <w:shd w:val="clear" w:color="auto" w:fill="FFFFFF"/>
        </w:rPr>
        <w:t xml:space="preserve">                -- Customers and employees at a shopping mall at Joint Base Elmendorf-Richardson in Anchorage, Alaska, were surprised when a black bear triggered the automatic doors and wandered in, stole a peach and defecated on the floor before leaving, KTUU reported on July 7. "My coworker, who is cutting hair in front of me</w:t>
      </w:r>
      <w:r w:rsidR="007B3F8A">
        <w:rPr>
          <w:rFonts w:ascii="Libre Baskerville" w:hAnsi="Libre Baskerville"/>
          <w:color w:val="000000"/>
          <w:shd w:val="clear" w:color="auto" w:fill="FFFFFF"/>
        </w:rPr>
        <w:t>,</w:t>
      </w:r>
      <w:r>
        <w:rPr>
          <w:rFonts w:ascii="Libre Baskerville" w:hAnsi="Libre Baskerville"/>
          <w:color w:val="000000"/>
          <w:shd w:val="clear" w:color="auto" w:fill="FFFFFF"/>
        </w:rPr>
        <w:t xml:space="preserve"> yelled, 'Bear!' And I looked up from my phone, and the bear was walking into the barber shop right in front of me," barber Kory Godbout said. "And we all ran into the break room and shut the door behind us." Conservation Law Enforcement officers were able to herd the bear into the woods, away from the mall. [KTUU, 7/7/26] </w:t>
      </w:r>
    </w:p>
    <w:p w14:paraId="513496F1" w14:textId="77777777" w:rsidR="008B2860" w:rsidRDefault="008B2860" w:rsidP="00DD5E36">
      <w:pPr>
        <w:shd w:val="clear" w:color="auto" w:fill="FFFFFF"/>
        <w:spacing w:before="0" w:after="300" w:line="240" w:lineRule="auto"/>
        <w:rPr>
          <w:rFonts w:ascii="Garamond" w:eastAsia="Times New Roman" w:hAnsi="Garamond" w:cs="Times New Roman"/>
          <w:color w:val="000000"/>
          <w:sz w:val="24"/>
          <w:szCs w:val="24"/>
        </w:rPr>
      </w:pPr>
      <w:r>
        <w:rPr>
          <w:rFonts w:ascii="Garamond" w:eastAsia="Times New Roman" w:hAnsi="Garamond" w:cs="Times New Roman"/>
          <w:color w:val="000000"/>
          <w:sz w:val="24"/>
          <w:szCs w:val="24"/>
        </w:rPr>
        <w:t xml:space="preserve">         </w:t>
      </w:r>
    </w:p>
    <w:p w14:paraId="2C43DD2A" w14:textId="6877A652" w:rsidR="00DD5E36" w:rsidRPr="00DD5E36" w:rsidRDefault="008B2860" w:rsidP="00DD5E36">
      <w:pPr>
        <w:shd w:val="clear" w:color="auto" w:fill="FFFFFF"/>
        <w:spacing w:before="0" w:after="300" w:line="240" w:lineRule="auto"/>
        <w:rPr>
          <w:rFonts w:ascii="Garamond" w:eastAsia="Times New Roman" w:hAnsi="Garamond" w:cs="Times New Roman"/>
          <w:color w:val="000000"/>
          <w:sz w:val="24"/>
          <w:szCs w:val="24"/>
        </w:rPr>
      </w:pPr>
      <w:r>
        <w:rPr>
          <w:rFonts w:ascii="Garamond" w:eastAsia="Times New Roman" w:hAnsi="Garamond" w:cs="Times New Roman"/>
          <w:color w:val="000000"/>
          <w:sz w:val="24"/>
          <w:szCs w:val="24"/>
        </w:rPr>
        <w:lastRenderedPageBreak/>
        <w:t xml:space="preserve"> </w:t>
      </w:r>
      <w:r w:rsidR="00224D62">
        <w:rPr>
          <w:noProof/>
        </w:rPr>
        <w:drawing>
          <wp:inline distT="0" distB="0" distL="0" distR="0" wp14:anchorId="08F76D85" wp14:editId="071C16BF">
            <wp:extent cx="6010275" cy="8500721"/>
            <wp:effectExtent l="0" t="0" r="0" b="0"/>
            <wp:docPr id="571836576" name="Picture 1" descr="Free Printable Boggle Worksheet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Printable Boggle Worksheet [PD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24068" cy="8520229"/>
                    </a:xfrm>
                    <a:prstGeom prst="rect">
                      <a:avLst/>
                    </a:prstGeom>
                    <a:noFill/>
                    <a:ln>
                      <a:noFill/>
                    </a:ln>
                  </pic:spPr>
                </pic:pic>
              </a:graphicData>
            </a:graphic>
          </wp:inline>
        </w:drawing>
      </w:r>
      <w:r w:rsidR="00604281">
        <w:rPr>
          <w:rFonts w:ascii="Garamond" w:eastAsia="Times New Roman" w:hAnsi="Garamond" w:cs="Times New Roman"/>
          <w:color w:val="000000"/>
          <w:sz w:val="24"/>
          <w:szCs w:val="24"/>
        </w:rPr>
        <w:t xml:space="preserve">                 </w:t>
      </w:r>
    </w:p>
    <w:p w14:paraId="79159EDC" w14:textId="5765B76C" w:rsidR="009241D7" w:rsidRDefault="008B2860" w:rsidP="00772F39">
      <w:pPr>
        <w:pStyle w:val="NoSpacing"/>
      </w:pPr>
      <w:r>
        <w:t xml:space="preserve">  </w:t>
      </w:r>
    </w:p>
    <w:p w14:paraId="5A7AEAEE" w14:textId="77777777" w:rsidR="00303D5A" w:rsidRDefault="00303D5A" w:rsidP="00772F39">
      <w:pPr>
        <w:pStyle w:val="NoSpacing"/>
      </w:pPr>
    </w:p>
    <w:p w14:paraId="40E8C437" w14:textId="77777777" w:rsidR="007B3F8A" w:rsidRDefault="007B3F8A" w:rsidP="00772F39">
      <w:pPr>
        <w:pStyle w:val="NoSpacing"/>
        <w:rPr>
          <w:rFonts w:ascii="Bradley Hand ITC" w:hAnsi="Bradley Hand ITC"/>
          <w:b/>
          <w:bCs/>
          <w:color w:val="0070C0"/>
          <w:sz w:val="56"/>
          <w:szCs w:val="56"/>
        </w:rPr>
      </w:pPr>
    </w:p>
    <w:p w14:paraId="110C6D32" w14:textId="3CBC5B68" w:rsidR="00303D5A" w:rsidRDefault="005342AA" w:rsidP="00772F39">
      <w:pPr>
        <w:pStyle w:val="NoSpacing"/>
        <w:rPr>
          <w:rFonts w:ascii="Bradley Hand ITC" w:hAnsi="Bradley Hand ITC"/>
          <w:b/>
          <w:bCs/>
          <w:color w:val="0070C0"/>
          <w:sz w:val="56"/>
          <w:szCs w:val="56"/>
        </w:rPr>
      </w:pPr>
      <w:r w:rsidRPr="005342AA">
        <w:rPr>
          <w:rFonts w:ascii="Bradley Hand ITC" w:hAnsi="Bradley Hand ITC"/>
          <w:b/>
          <w:bCs/>
          <w:color w:val="0070C0"/>
          <w:sz w:val="56"/>
          <w:szCs w:val="56"/>
        </w:rPr>
        <w:t>Sunday Funnies</w:t>
      </w:r>
    </w:p>
    <w:p w14:paraId="252DF0E1" w14:textId="77777777" w:rsidR="007B3F8A" w:rsidRPr="005342AA" w:rsidRDefault="007B3F8A" w:rsidP="00772F39">
      <w:pPr>
        <w:pStyle w:val="NoSpacing"/>
        <w:rPr>
          <w:rFonts w:ascii="Bradley Hand ITC" w:hAnsi="Bradley Hand ITC"/>
          <w:b/>
          <w:bCs/>
          <w:color w:val="0070C0"/>
          <w:sz w:val="56"/>
          <w:szCs w:val="56"/>
        </w:rPr>
      </w:pPr>
    </w:p>
    <w:p w14:paraId="59EBD026" w14:textId="77777777" w:rsidR="005342AA" w:rsidRDefault="005342AA" w:rsidP="00772F39">
      <w:pPr>
        <w:pStyle w:val="NoSpacing"/>
      </w:pPr>
    </w:p>
    <w:p w14:paraId="5506EFB6" w14:textId="60B65D86" w:rsidR="00303D5A" w:rsidRDefault="008B2860" w:rsidP="00772F39">
      <w:pPr>
        <w:pStyle w:val="NoSpacing"/>
      </w:pPr>
      <w:r>
        <w:rPr>
          <w:noProof/>
        </w:rPr>
        <w:drawing>
          <wp:inline distT="0" distB="0" distL="0" distR="0" wp14:anchorId="4F2EB917" wp14:editId="0ABD4FAF">
            <wp:extent cx="6858000" cy="2153523"/>
            <wp:effectExtent l="0" t="0" r="0" b="0"/>
            <wp:docPr id="1430778282" name="Picture 1" descr="The image humorously illustrates a bird pockets its beak in a brick wall, with a comic tone and a humorous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78282" name="Picture 1" descr="The image humorously illustrates a bird pockets its beak in a brick wall, with a comic tone and a humorous message.&#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858000" cy="2153523"/>
                    </a:xfrm>
                    <a:prstGeom prst="rect">
                      <a:avLst/>
                    </a:prstGeom>
                    <a:noFill/>
                    <a:ln>
                      <a:noFill/>
                    </a:ln>
                  </pic:spPr>
                </pic:pic>
              </a:graphicData>
            </a:graphic>
          </wp:inline>
        </w:drawing>
      </w:r>
    </w:p>
    <w:p w14:paraId="63A17585" w14:textId="77777777" w:rsidR="008B2860" w:rsidRDefault="008B2860" w:rsidP="00772F39">
      <w:pPr>
        <w:pStyle w:val="NoSpacing"/>
      </w:pPr>
    </w:p>
    <w:p w14:paraId="07256C19" w14:textId="510EEB31" w:rsidR="00772F39" w:rsidRDefault="007B3F8A" w:rsidP="007B3F8A">
      <w:pPr>
        <w:pStyle w:val="NoSpacing"/>
      </w:pPr>
      <w:r>
        <w:rPr>
          <w:noProof/>
        </w:rPr>
        <w:drawing>
          <wp:inline distT="0" distB="0" distL="0" distR="0" wp14:anchorId="4461A120" wp14:editId="4F7334B2">
            <wp:extent cx="6858000" cy="2156460"/>
            <wp:effectExtent l="0" t="0" r="0" b="0"/>
            <wp:docPr id="407394520" name="Picture 1" descr="Pickles on August 11,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kles on August 11, 202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58000" cy="2156460"/>
                    </a:xfrm>
                    <a:prstGeom prst="rect">
                      <a:avLst/>
                    </a:prstGeom>
                    <a:noFill/>
                    <a:ln>
                      <a:noFill/>
                    </a:ln>
                  </pic:spPr>
                </pic:pic>
              </a:graphicData>
            </a:graphic>
          </wp:inline>
        </w:drawing>
      </w:r>
    </w:p>
    <w:p w14:paraId="26E2FC95" w14:textId="77777777" w:rsidR="007B3F8A" w:rsidRDefault="007B3F8A" w:rsidP="007B3F8A">
      <w:pPr>
        <w:pStyle w:val="NoSpacing"/>
      </w:pPr>
    </w:p>
    <w:p w14:paraId="4DB20A5F" w14:textId="77777777" w:rsidR="007B3F8A" w:rsidRDefault="007B3F8A" w:rsidP="007B3F8A">
      <w:pPr>
        <w:pStyle w:val="NoSpacing"/>
      </w:pPr>
    </w:p>
    <w:p w14:paraId="62DC954B" w14:textId="155C6970" w:rsidR="007B3F8A" w:rsidRPr="007B3F8A" w:rsidRDefault="007B3F8A" w:rsidP="007B3F8A">
      <w:pPr>
        <w:pStyle w:val="NoSpacing"/>
      </w:pPr>
      <w:r>
        <w:rPr>
          <w:noProof/>
        </w:rPr>
        <w:drawing>
          <wp:inline distT="0" distB="0" distL="0" distR="0" wp14:anchorId="1545B6F8" wp14:editId="31AAD0A0">
            <wp:extent cx="6858000" cy="1965960"/>
            <wp:effectExtent l="0" t="0" r="0" b="0"/>
            <wp:docPr id="1726890831" name="Picture 3" descr="Garfield on August 11,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rfield on August 11, 20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858000" cy="1965960"/>
                    </a:xfrm>
                    <a:prstGeom prst="rect">
                      <a:avLst/>
                    </a:prstGeom>
                    <a:noFill/>
                    <a:ln>
                      <a:noFill/>
                    </a:ln>
                  </pic:spPr>
                </pic:pic>
              </a:graphicData>
            </a:graphic>
          </wp:inline>
        </w:drawing>
      </w:r>
    </w:p>
    <w:p w14:paraId="6C297C50" w14:textId="164BE607" w:rsidR="00F02E0E" w:rsidRDefault="00C461A7" w:rsidP="00772F39">
      <w:pPr>
        <w:pStyle w:val="NoSpacing"/>
        <w:rPr>
          <w:rFonts w:ascii="Arial" w:hAnsi="Arial"/>
        </w:rPr>
      </w:pPr>
      <w:r>
        <w:t xml:space="preserve"> </w:t>
      </w:r>
    </w:p>
    <w:p w14:paraId="2AB366B7" w14:textId="77777777" w:rsidR="005A15FD" w:rsidRDefault="005A15FD">
      <w:pPr>
        <w:spacing w:line="252" w:lineRule="auto"/>
        <w:ind w:left="720"/>
        <w:jc w:val="center"/>
        <w:rPr>
          <w:rFonts w:ascii="Arial" w:eastAsia="Times New Roman" w:hAnsi="Arial" w:cs="Arial"/>
          <w:b/>
        </w:rPr>
      </w:pPr>
    </w:p>
    <w:p w14:paraId="0E97EE1D" w14:textId="54C73008" w:rsidR="00205FAF" w:rsidRPr="007B3F8A" w:rsidRDefault="00205FAF" w:rsidP="007B3F8A"/>
    <w:sectPr w:rsidR="00205FAF" w:rsidRPr="007B3F8A" w:rsidSect="00476565">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B9485" w14:textId="77777777" w:rsidR="00CB65DF" w:rsidRDefault="00CB65DF" w:rsidP="002719D0">
      <w:pPr>
        <w:spacing w:before="0" w:line="240" w:lineRule="auto"/>
      </w:pPr>
      <w:r>
        <w:separator/>
      </w:r>
    </w:p>
  </w:endnote>
  <w:endnote w:type="continuationSeparator" w:id="0">
    <w:p w14:paraId="69DAC538" w14:textId="77777777" w:rsidR="00CB65DF" w:rsidRDefault="00CB65DF"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B" w:csb1="00000000"/>
  </w:font>
  <w:font w:name="Franklin Gothic Demi">
    <w:panose1 w:val="020B07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genial SemiBold">
    <w:charset w:val="00"/>
    <w:family w:val="auto"/>
    <w:pitch w:val="variable"/>
    <w:sig w:usb0="8000002F" w:usb1="1000205B" w:usb2="00000000" w:usb3="00000000" w:csb0="00000001" w:csb1="00000000"/>
  </w:font>
  <w:font w:name="Congenial Black">
    <w:charset w:val="00"/>
    <w:family w:val="auto"/>
    <w:pitch w:val="variable"/>
    <w:sig w:usb0="8000002F" w:usb1="1000205B"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sans-serif">
    <w:altName w:val="Segoe Print"/>
    <w:charset w:val="00"/>
    <w:family w:val="auto"/>
    <w:pitch w:val="default"/>
  </w:font>
  <w:font w:name="Segoe Print">
    <w:panose1 w:val="02000600000000000000"/>
    <w:charset w:val="00"/>
    <w:family w:val="auto"/>
    <w:pitch w:val="variable"/>
    <w:sig w:usb0="0000028F" w:usb1="00000000" w:usb2="00000000" w:usb3="00000000" w:csb0="0000009F" w:csb1="00000000"/>
  </w:font>
  <w:font w:name="Sans Serif Collection">
    <w:panose1 w:val="020B0502040504020204"/>
    <w:charset w:val="00"/>
    <w:family w:val="swiss"/>
    <w:pitch w:val="variable"/>
    <w:sig w:usb0="E057A3FF" w:usb1="4200605F" w:usb2="29100029" w:usb3="00000000" w:csb0="000001D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Libre Baskerville">
    <w:charset w:val="00"/>
    <w:family w:val="auto"/>
    <w:pitch w:val="variable"/>
    <w:sig w:usb0="A00000BF" w:usb1="5000005B" w:usb2="00000000" w:usb3="00000000" w:csb0="00000093"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76EB" w14:textId="77777777" w:rsidR="00CB65DF" w:rsidRDefault="00CB65DF" w:rsidP="002719D0">
      <w:pPr>
        <w:spacing w:before="0" w:line="240" w:lineRule="auto"/>
      </w:pPr>
      <w:r>
        <w:separator/>
      </w:r>
    </w:p>
  </w:footnote>
  <w:footnote w:type="continuationSeparator" w:id="0">
    <w:p w14:paraId="08F84110" w14:textId="77777777" w:rsidR="00CB65DF" w:rsidRDefault="00CB65DF" w:rsidP="002719D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1D1DE"/>
    <w:multiLevelType w:val="singleLevel"/>
    <w:tmpl w:val="9981D1DE"/>
    <w:lvl w:ilvl="0">
      <w:start w:val="303"/>
      <w:numFmt w:val="decimal"/>
      <w:suff w:val="space"/>
      <w:lvlText w:val="(%1)"/>
      <w:lvlJc w:val="left"/>
    </w:lvl>
  </w:abstractNum>
  <w:abstractNum w:abstractNumId="1" w15:restartNumberingAfterBreak="0">
    <w:nsid w:val="9D6F7EE5"/>
    <w:multiLevelType w:val="singleLevel"/>
    <w:tmpl w:val="9D6F7EE5"/>
    <w:lvl w:ilvl="0">
      <w:start w:val="303"/>
      <w:numFmt w:val="decimal"/>
      <w:suff w:val="space"/>
      <w:lvlText w:val="(%1)"/>
      <w:lvlJc w:val="left"/>
    </w:lvl>
  </w:abstractNum>
  <w:abstractNum w:abstractNumId="2" w15:restartNumberingAfterBreak="0">
    <w:nsid w:val="0973314C"/>
    <w:multiLevelType w:val="hybridMultilevel"/>
    <w:tmpl w:val="BAF4B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3F2BCF"/>
    <w:multiLevelType w:val="hybridMultilevel"/>
    <w:tmpl w:val="E2E2A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8E0EB2"/>
    <w:multiLevelType w:val="hybridMultilevel"/>
    <w:tmpl w:val="1098FAAE"/>
    <w:lvl w:ilvl="0" w:tplc="579A208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1E33B6"/>
    <w:multiLevelType w:val="multilevel"/>
    <w:tmpl w:val="5750F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535B07"/>
    <w:multiLevelType w:val="multilevel"/>
    <w:tmpl w:val="AC664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00D7E"/>
    <w:multiLevelType w:val="multilevel"/>
    <w:tmpl w:val="E69C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0A72C9"/>
    <w:multiLevelType w:val="hybridMultilevel"/>
    <w:tmpl w:val="36189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DE196A"/>
    <w:multiLevelType w:val="hybridMultilevel"/>
    <w:tmpl w:val="9DD6B5A4"/>
    <w:lvl w:ilvl="0" w:tplc="0D76EB02">
      <w:start w:val="1"/>
      <w:numFmt w:val="decimal"/>
      <w:lvlText w:val="%1."/>
      <w:lvlJc w:val="left"/>
      <w:pPr>
        <w:ind w:left="405" w:hanging="360"/>
      </w:pPr>
      <w:rPr>
        <w:rFonts w:ascii="Calibri" w:eastAsiaTheme="minorHAnsi" w:hAnsi="Calibri" w:cs="Calibri"/>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629236365">
    <w:abstractNumId w:val="5"/>
  </w:num>
  <w:num w:numId="2" w16cid:durableId="1084958145">
    <w:abstractNumId w:val="7"/>
  </w:num>
  <w:num w:numId="3" w16cid:durableId="1711805468">
    <w:abstractNumId w:val="6"/>
  </w:num>
  <w:num w:numId="4" w16cid:durableId="1295721987">
    <w:abstractNumId w:val="2"/>
  </w:num>
  <w:num w:numId="5" w16cid:durableId="392047691">
    <w:abstractNumId w:val="3"/>
  </w:num>
  <w:num w:numId="6" w16cid:durableId="1211963587">
    <w:abstractNumId w:val="9"/>
  </w:num>
  <w:num w:numId="7" w16cid:durableId="872231388">
    <w:abstractNumId w:val="4"/>
  </w:num>
  <w:num w:numId="8" w16cid:durableId="1310524702">
    <w:abstractNumId w:val="0"/>
  </w:num>
  <w:num w:numId="9" w16cid:durableId="435714709">
    <w:abstractNumId w:val="1"/>
  </w:num>
  <w:num w:numId="10" w16cid:durableId="8019966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DCD"/>
    <w:rsid w:val="00000C13"/>
    <w:rsid w:val="0000303F"/>
    <w:rsid w:val="00003622"/>
    <w:rsid w:val="0000638D"/>
    <w:rsid w:val="00013497"/>
    <w:rsid w:val="00014D3F"/>
    <w:rsid w:val="000209C3"/>
    <w:rsid w:val="000329FC"/>
    <w:rsid w:val="00034E7D"/>
    <w:rsid w:val="000357C5"/>
    <w:rsid w:val="000407BC"/>
    <w:rsid w:val="00043FE9"/>
    <w:rsid w:val="00044FC3"/>
    <w:rsid w:val="00045C6E"/>
    <w:rsid w:val="00046478"/>
    <w:rsid w:val="00047549"/>
    <w:rsid w:val="00047DCE"/>
    <w:rsid w:val="00047F76"/>
    <w:rsid w:val="0005055F"/>
    <w:rsid w:val="00052263"/>
    <w:rsid w:val="00053A76"/>
    <w:rsid w:val="000558C5"/>
    <w:rsid w:val="000559B3"/>
    <w:rsid w:val="00063C83"/>
    <w:rsid w:val="000651F4"/>
    <w:rsid w:val="000678EF"/>
    <w:rsid w:val="00067D78"/>
    <w:rsid w:val="00080B35"/>
    <w:rsid w:val="00081728"/>
    <w:rsid w:val="00082369"/>
    <w:rsid w:val="00082728"/>
    <w:rsid w:val="000962BD"/>
    <w:rsid w:val="000A1E17"/>
    <w:rsid w:val="000A4B4F"/>
    <w:rsid w:val="000A4C40"/>
    <w:rsid w:val="000B0744"/>
    <w:rsid w:val="000B3101"/>
    <w:rsid w:val="000C0A23"/>
    <w:rsid w:val="000C5331"/>
    <w:rsid w:val="000C7060"/>
    <w:rsid w:val="000D0AAD"/>
    <w:rsid w:val="000D1A78"/>
    <w:rsid w:val="000E3782"/>
    <w:rsid w:val="000E4642"/>
    <w:rsid w:val="000E7D8C"/>
    <w:rsid w:val="000F0FFD"/>
    <w:rsid w:val="000F3BE9"/>
    <w:rsid w:val="000F7BE1"/>
    <w:rsid w:val="00102006"/>
    <w:rsid w:val="00102040"/>
    <w:rsid w:val="001061CF"/>
    <w:rsid w:val="00111031"/>
    <w:rsid w:val="00113F76"/>
    <w:rsid w:val="00116A0F"/>
    <w:rsid w:val="00117109"/>
    <w:rsid w:val="001254F0"/>
    <w:rsid w:val="001271A2"/>
    <w:rsid w:val="00132252"/>
    <w:rsid w:val="00134AFC"/>
    <w:rsid w:val="00135E24"/>
    <w:rsid w:val="0014071B"/>
    <w:rsid w:val="00141154"/>
    <w:rsid w:val="00144DC5"/>
    <w:rsid w:val="00150A0B"/>
    <w:rsid w:val="0016105C"/>
    <w:rsid w:val="00161CEB"/>
    <w:rsid w:val="00162A03"/>
    <w:rsid w:val="00165B37"/>
    <w:rsid w:val="00173358"/>
    <w:rsid w:val="001836E8"/>
    <w:rsid w:val="00186541"/>
    <w:rsid w:val="00195516"/>
    <w:rsid w:val="00197602"/>
    <w:rsid w:val="00197C8D"/>
    <w:rsid w:val="001A400E"/>
    <w:rsid w:val="001B67E7"/>
    <w:rsid w:val="001C03AF"/>
    <w:rsid w:val="001C296B"/>
    <w:rsid w:val="001D27D1"/>
    <w:rsid w:val="001E2760"/>
    <w:rsid w:val="001E3AE9"/>
    <w:rsid w:val="002025A7"/>
    <w:rsid w:val="0020421D"/>
    <w:rsid w:val="00205508"/>
    <w:rsid w:val="00205FAF"/>
    <w:rsid w:val="0021340F"/>
    <w:rsid w:val="00214FBC"/>
    <w:rsid w:val="002175DE"/>
    <w:rsid w:val="00224D62"/>
    <w:rsid w:val="00233605"/>
    <w:rsid w:val="00233F1E"/>
    <w:rsid w:val="00237681"/>
    <w:rsid w:val="002430A5"/>
    <w:rsid w:val="00246DCD"/>
    <w:rsid w:val="00252A53"/>
    <w:rsid w:val="00257308"/>
    <w:rsid w:val="002719D0"/>
    <w:rsid w:val="00271E49"/>
    <w:rsid w:val="00273F2E"/>
    <w:rsid w:val="00274100"/>
    <w:rsid w:val="002755E6"/>
    <w:rsid w:val="002812F6"/>
    <w:rsid w:val="0029421E"/>
    <w:rsid w:val="00296D41"/>
    <w:rsid w:val="002A0382"/>
    <w:rsid w:val="002A4369"/>
    <w:rsid w:val="002A5F02"/>
    <w:rsid w:val="002B0D83"/>
    <w:rsid w:val="002C1EEC"/>
    <w:rsid w:val="002D2252"/>
    <w:rsid w:val="002D28A2"/>
    <w:rsid w:val="002D2C00"/>
    <w:rsid w:val="002D3A63"/>
    <w:rsid w:val="002D3D1B"/>
    <w:rsid w:val="002D6354"/>
    <w:rsid w:val="002E3EB5"/>
    <w:rsid w:val="002F18FA"/>
    <w:rsid w:val="002F3DE7"/>
    <w:rsid w:val="002F4077"/>
    <w:rsid w:val="002F7B46"/>
    <w:rsid w:val="00300ABD"/>
    <w:rsid w:val="00303D5A"/>
    <w:rsid w:val="00306FAB"/>
    <w:rsid w:val="003108C3"/>
    <w:rsid w:val="00313FBF"/>
    <w:rsid w:val="00313FCA"/>
    <w:rsid w:val="003176A2"/>
    <w:rsid w:val="003207A9"/>
    <w:rsid w:val="00325127"/>
    <w:rsid w:val="00327386"/>
    <w:rsid w:val="00333E95"/>
    <w:rsid w:val="003340C2"/>
    <w:rsid w:val="00334C44"/>
    <w:rsid w:val="003365E0"/>
    <w:rsid w:val="00337D60"/>
    <w:rsid w:val="00341B2E"/>
    <w:rsid w:val="00343FB9"/>
    <w:rsid w:val="00346883"/>
    <w:rsid w:val="00346D4A"/>
    <w:rsid w:val="00347362"/>
    <w:rsid w:val="003500B1"/>
    <w:rsid w:val="00353D08"/>
    <w:rsid w:val="00363DA5"/>
    <w:rsid w:val="0037096A"/>
    <w:rsid w:val="003724E3"/>
    <w:rsid w:val="00380AA4"/>
    <w:rsid w:val="003A1C0B"/>
    <w:rsid w:val="003A295E"/>
    <w:rsid w:val="003A4126"/>
    <w:rsid w:val="003A7FE5"/>
    <w:rsid w:val="003B0362"/>
    <w:rsid w:val="003B0D98"/>
    <w:rsid w:val="003B1AE1"/>
    <w:rsid w:val="003B3C98"/>
    <w:rsid w:val="003B4459"/>
    <w:rsid w:val="003B4956"/>
    <w:rsid w:val="003C34F4"/>
    <w:rsid w:val="003C5588"/>
    <w:rsid w:val="003C74F1"/>
    <w:rsid w:val="003D4FDD"/>
    <w:rsid w:val="003E53D1"/>
    <w:rsid w:val="003E6296"/>
    <w:rsid w:val="003F1721"/>
    <w:rsid w:val="003F70E9"/>
    <w:rsid w:val="00403B1F"/>
    <w:rsid w:val="004041D8"/>
    <w:rsid w:val="00410506"/>
    <w:rsid w:val="004224DE"/>
    <w:rsid w:val="004254B4"/>
    <w:rsid w:val="00430015"/>
    <w:rsid w:val="00434954"/>
    <w:rsid w:val="00450DE4"/>
    <w:rsid w:val="00455140"/>
    <w:rsid w:val="00470DD7"/>
    <w:rsid w:val="00473640"/>
    <w:rsid w:val="004751B5"/>
    <w:rsid w:val="00476565"/>
    <w:rsid w:val="004777D9"/>
    <w:rsid w:val="0048271C"/>
    <w:rsid w:val="00482E96"/>
    <w:rsid w:val="00483056"/>
    <w:rsid w:val="00485D8D"/>
    <w:rsid w:val="0048766E"/>
    <w:rsid w:val="004906ED"/>
    <w:rsid w:val="00496B7D"/>
    <w:rsid w:val="004A1CD2"/>
    <w:rsid w:val="004A231A"/>
    <w:rsid w:val="004A2BF1"/>
    <w:rsid w:val="004A3486"/>
    <w:rsid w:val="004A560C"/>
    <w:rsid w:val="004B1937"/>
    <w:rsid w:val="004B3244"/>
    <w:rsid w:val="004B5AE9"/>
    <w:rsid w:val="004B5B2D"/>
    <w:rsid w:val="004C324D"/>
    <w:rsid w:val="004C3F43"/>
    <w:rsid w:val="004C4667"/>
    <w:rsid w:val="004C5946"/>
    <w:rsid w:val="004D0E2A"/>
    <w:rsid w:val="004D36FA"/>
    <w:rsid w:val="004E3815"/>
    <w:rsid w:val="004E459D"/>
    <w:rsid w:val="005047B8"/>
    <w:rsid w:val="005062BE"/>
    <w:rsid w:val="00511B09"/>
    <w:rsid w:val="0051306E"/>
    <w:rsid w:val="005136D4"/>
    <w:rsid w:val="0051372E"/>
    <w:rsid w:val="00515E84"/>
    <w:rsid w:val="00520DD3"/>
    <w:rsid w:val="005211F5"/>
    <w:rsid w:val="00521C02"/>
    <w:rsid w:val="005259AF"/>
    <w:rsid w:val="00532132"/>
    <w:rsid w:val="005324BD"/>
    <w:rsid w:val="00532753"/>
    <w:rsid w:val="005342AA"/>
    <w:rsid w:val="00535F3C"/>
    <w:rsid w:val="00537B3F"/>
    <w:rsid w:val="00537F0A"/>
    <w:rsid w:val="00541522"/>
    <w:rsid w:val="00547414"/>
    <w:rsid w:val="00547AAB"/>
    <w:rsid w:val="0055184B"/>
    <w:rsid w:val="00551E2B"/>
    <w:rsid w:val="005537B0"/>
    <w:rsid w:val="00563C77"/>
    <w:rsid w:val="0056470A"/>
    <w:rsid w:val="005657D5"/>
    <w:rsid w:val="0057173B"/>
    <w:rsid w:val="0057491E"/>
    <w:rsid w:val="0058065C"/>
    <w:rsid w:val="00582868"/>
    <w:rsid w:val="0058460E"/>
    <w:rsid w:val="00584A35"/>
    <w:rsid w:val="00585924"/>
    <w:rsid w:val="005936C6"/>
    <w:rsid w:val="0059565C"/>
    <w:rsid w:val="005A15FD"/>
    <w:rsid w:val="005A52E5"/>
    <w:rsid w:val="005A6BD6"/>
    <w:rsid w:val="005B1D58"/>
    <w:rsid w:val="005B30B6"/>
    <w:rsid w:val="005B61C0"/>
    <w:rsid w:val="005B7142"/>
    <w:rsid w:val="005C176F"/>
    <w:rsid w:val="005C3774"/>
    <w:rsid w:val="005C4DE0"/>
    <w:rsid w:val="005C6E64"/>
    <w:rsid w:val="005C70F6"/>
    <w:rsid w:val="005D17C9"/>
    <w:rsid w:val="005E00E1"/>
    <w:rsid w:val="005E5F89"/>
    <w:rsid w:val="005F1565"/>
    <w:rsid w:val="005F28B3"/>
    <w:rsid w:val="005F2CB8"/>
    <w:rsid w:val="005F423E"/>
    <w:rsid w:val="005F7F17"/>
    <w:rsid w:val="00603A7F"/>
    <w:rsid w:val="00604281"/>
    <w:rsid w:val="0060689E"/>
    <w:rsid w:val="00611A6C"/>
    <w:rsid w:val="00624FC0"/>
    <w:rsid w:val="00637016"/>
    <w:rsid w:val="0063723A"/>
    <w:rsid w:val="00640D4D"/>
    <w:rsid w:val="006442AD"/>
    <w:rsid w:val="00653104"/>
    <w:rsid w:val="00653ED8"/>
    <w:rsid w:val="0066177B"/>
    <w:rsid w:val="00661CA0"/>
    <w:rsid w:val="006641C9"/>
    <w:rsid w:val="006649A8"/>
    <w:rsid w:val="00665C3C"/>
    <w:rsid w:val="00667828"/>
    <w:rsid w:val="00667D1D"/>
    <w:rsid w:val="00671002"/>
    <w:rsid w:val="006717EE"/>
    <w:rsid w:val="006751EF"/>
    <w:rsid w:val="00683582"/>
    <w:rsid w:val="00683BF3"/>
    <w:rsid w:val="00684BED"/>
    <w:rsid w:val="00686DC4"/>
    <w:rsid w:val="00691D8F"/>
    <w:rsid w:val="0069378D"/>
    <w:rsid w:val="0069438F"/>
    <w:rsid w:val="006A0E46"/>
    <w:rsid w:val="006A46FC"/>
    <w:rsid w:val="006A5314"/>
    <w:rsid w:val="006B6A4E"/>
    <w:rsid w:val="006C1998"/>
    <w:rsid w:val="006C27AF"/>
    <w:rsid w:val="006D037C"/>
    <w:rsid w:val="006D0F42"/>
    <w:rsid w:val="006E0567"/>
    <w:rsid w:val="006E6909"/>
    <w:rsid w:val="006F0C95"/>
    <w:rsid w:val="006F7C7E"/>
    <w:rsid w:val="00705726"/>
    <w:rsid w:val="007062A4"/>
    <w:rsid w:val="00711FF5"/>
    <w:rsid w:val="00712FF1"/>
    <w:rsid w:val="00720797"/>
    <w:rsid w:val="0072624F"/>
    <w:rsid w:val="00726FE6"/>
    <w:rsid w:val="00732DDF"/>
    <w:rsid w:val="00735522"/>
    <w:rsid w:val="00743F17"/>
    <w:rsid w:val="007449D5"/>
    <w:rsid w:val="0075485E"/>
    <w:rsid w:val="00755551"/>
    <w:rsid w:val="00761E89"/>
    <w:rsid w:val="0076233C"/>
    <w:rsid w:val="007650AA"/>
    <w:rsid w:val="00772F39"/>
    <w:rsid w:val="00783E47"/>
    <w:rsid w:val="00792521"/>
    <w:rsid w:val="00796245"/>
    <w:rsid w:val="00796665"/>
    <w:rsid w:val="007A2283"/>
    <w:rsid w:val="007A2E6C"/>
    <w:rsid w:val="007A3642"/>
    <w:rsid w:val="007A42CC"/>
    <w:rsid w:val="007A6315"/>
    <w:rsid w:val="007A721B"/>
    <w:rsid w:val="007A761D"/>
    <w:rsid w:val="007B25C9"/>
    <w:rsid w:val="007B3F8A"/>
    <w:rsid w:val="007B40F7"/>
    <w:rsid w:val="007C0A02"/>
    <w:rsid w:val="007D0E86"/>
    <w:rsid w:val="007E4347"/>
    <w:rsid w:val="007E437F"/>
    <w:rsid w:val="007F346E"/>
    <w:rsid w:val="007F51C4"/>
    <w:rsid w:val="007F5E5E"/>
    <w:rsid w:val="007F69A3"/>
    <w:rsid w:val="00803606"/>
    <w:rsid w:val="00804109"/>
    <w:rsid w:val="00806EA5"/>
    <w:rsid w:val="008117CE"/>
    <w:rsid w:val="0081234E"/>
    <w:rsid w:val="00815D83"/>
    <w:rsid w:val="00817ED5"/>
    <w:rsid w:val="00821021"/>
    <w:rsid w:val="00823030"/>
    <w:rsid w:val="00824D4A"/>
    <w:rsid w:val="00831008"/>
    <w:rsid w:val="0083465B"/>
    <w:rsid w:val="00835D58"/>
    <w:rsid w:val="00837192"/>
    <w:rsid w:val="00840FC7"/>
    <w:rsid w:val="00846659"/>
    <w:rsid w:val="00847D17"/>
    <w:rsid w:val="00851187"/>
    <w:rsid w:val="00851600"/>
    <w:rsid w:val="00853A8A"/>
    <w:rsid w:val="00853C95"/>
    <w:rsid w:val="0086057D"/>
    <w:rsid w:val="00860721"/>
    <w:rsid w:val="0086127A"/>
    <w:rsid w:val="008656D1"/>
    <w:rsid w:val="008722B7"/>
    <w:rsid w:val="00872518"/>
    <w:rsid w:val="0088100A"/>
    <w:rsid w:val="00882BB3"/>
    <w:rsid w:val="00883DDD"/>
    <w:rsid w:val="008857A2"/>
    <w:rsid w:val="00887638"/>
    <w:rsid w:val="0089017B"/>
    <w:rsid w:val="00891779"/>
    <w:rsid w:val="008A3EBD"/>
    <w:rsid w:val="008A7BFF"/>
    <w:rsid w:val="008B1B7A"/>
    <w:rsid w:val="008B2860"/>
    <w:rsid w:val="008C3BAF"/>
    <w:rsid w:val="008D0BAB"/>
    <w:rsid w:val="008D25F4"/>
    <w:rsid w:val="008D7E73"/>
    <w:rsid w:val="008E5FB8"/>
    <w:rsid w:val="008F2B7D"/>
    <w:rsid w:val="008F62C2"/>
    <w:rsid w:val="008F6324"/>
    <w:rsid w:val="0090007B"/>
    <w:rsid w:val="009026A9"/>
    <w:rsid w:val="00902B8A"/>
    <w:rsid w:val="0091276B"/>
    <w:rsid w:val="0091579B"/>
    <w:rsid w:val="00921094"/>
    <w:rsid w:val="009241D7"/>
    <w:rsid w:val="00926AAE"/>
    <w:rsid w:val="00931E6E"/>
    <w:rsid w:val="00932C3C"/>
    <w:rsid w:val="00944BE4"/>
    <w:rsid w:val="00947EE0"/>
    <w:rsid w:val="00950CA0"/>
    <w:rsid w:val="00956672"/>
    <w:rsid w:val="00961AD0"/>
    <w:rsid w:val="00970A18"/>
    <w:rsid w:val="00976C76"/>
    <w:rsid w:val="00981932"/>
    <w:rsid w:val="009900E6"/>
    <w:rsid w:val="009A57AF"/>
    <w:rsid w:val="009A7906"/>
    <w:rsid w:val="009B29FE"/>
    <w:rsid w:val="009B4C84"/>
    <w:rsid w:val="009C25CD"/>
    <w:rsid w:val="009C2A91"/>
    <w:rsid w:val="009C4223"/>
    <w:rsid w:val="009D7F5B"/>
    <w:rsid w:val="009E1481"/>
    <w:rsid w:val="009E315D"/>
    <w:rsid w:val="009E6221"/>
    <w:rsid w:val="009F4EF7"/>
    <w:rsid w:val="009F6D1C"/>
    <w:rsid w:val="00A00486"/>
    <w:rsid w:val="00A03A23"/>
    <w:rsid w:val="00A172DA"/>
    <w:rsid w:val="00A210A8"/>
    <w:rsid w:val="00A236E9"/>
    <w:rsid w:val="00A27031"/>
    <w:rsid w:val="00A306F5"/>
    <w:rsid w:val="00A372EA"/>
    <w:rsid w:val="00A37956"/>
    <w:rsid w:val="00A40962"/>
    <w:rsid w:val="00A41197"/>
    <w:rsid w:val="00A447B2"/>
    <w:rsid w:val="00A540FC"/>
    <w:rsid w:val="00A61B99"/>
    <w:rsid w:val="00A6391C"/>
    <w:rsid w:val="00A660D5"/>
    <w:rsid w:val="00A70DBA"/>
    <w:rsid w:val="00A76A4C"/>
    <w:rsid w:val="00A77A85"/>
    <w:rsid w:val="00A8305A"/>
    <w:rsid w:val="00A871FE"/>
    <w:rsid w:val="00A8765B"/>
    <w:rsid w:val="00A909B4"/>
    <w:rsid w:val="00A9344C"/>
    <w:rsid w:val="00AA6831"/>
    <w:rsid w:val="00AC48C7"/>
    <w:rsid w:val="00AC5EB3"/>
    <w:rsid w:val="00AD2E65"/>
    <w:rsid w:val="00AD49D7"/>
    <w:rsid w:val="00AD4B71"/>
    <w:rsid w:val="00AD6319"/>
    <w:rsid w:val="00AF08D0"/>
    <w:rsid w:val="00AF1B0C"/>
    <w:rsid w:val="00B034C2"/>
    <w:rsid w:val="00B10160"/>
    <w:rsid w:val="00B136DC"/>
    <w:rsid w:val="00B2122F"/>
    <w:rsid w:val="00B254E7"/>
    <w:rsid w:val="00B42FDC"/>
    <w:rsid w:val="00B4400F"/>
    <w:rsid w:val="00B56109"/>
    <w:rsid w:val="00B61F6A"/>
    <w:rsid w:val="00B6394A"/>
    <w:rsid w:val="00B651FA"/>
    <w:rsid w:val="00B659B2"/>
    <w:rsid w:val="00B662D5"/>
    <w:rsid w:val="00B708FF"/>
    <w:rsid w:val="00B7283D"/>
    <w:rsid w:val="00B906FE"/>
    <w:rsid w:val="00B91E78"/>
    <w:rsid w:val="00B9470B"/>
    <w:rsid w:val="00B9781D"/>
    <w:rsid w:val="00B97B7A"/>
    <w:rsid w:val="00B97E24"/>
    <w:rsid w:val="00BA2C9A"/>
    <w:rsid w:val="00BB4653"/>
    <w:rsid w:val="00BB589E"/>
    <w:rsid w:val="00BB5DCC"/>
    <w:rsid w:val="00BC28B0"/>
    <w:rsid w:val="00BC5FD2"/>
    <w:rsid w:val="00BD0C42"/>
    <w:rsid w:val="00BD4B79"/>
    <w:rsid w:val="00BD4F91"/>
    <w:rsid w:val="00BD6331"/>
    <w:rsid w:val="00BD7472"/>
    <w:rsid w:val="00BE056B"/>
    <w:rsid w:val="00BE1BDF"/>
    <w:rsid w:val="00BE521F"/>
    <w:rsid w:val="00BF59BA"/>
    <w:rsid w:val="00C040E7"/>
    <w:rsid w:val="00C10D90"/>
    <w:rsid w:val="00C14F1B"/>
    <w:rsid w:val="00C27B2F"/>
    <w:rsid w:val="00C302F6"/>
    <w:rsid w:val="00C369E8"/>
    <w:rsid w:val="00C419DC"/>
    <w:rsid w:val="00C426AE"/>
    <w:rsid w:val="00C461A7"/>
    <w:rsid w:val="00C5105A"/>
    <w:rsid w:val="00C53458"/>
    <w:rsid w:val="00C5454B"/>
    <w:rsid w:val="00C61B3E"/>
    <w:rsid w:val="00C62AC4"/>
    <w:rsid w:val="00C664E8"/>
    <w:rsid w:val="00C6703A"/>
    <w:rsid w:val="00C6776D"/>
    <w:rsid w:val="00C74CB4"/>
    <w:rsid w:val="00C76CFE"/>
    <w:rsid w:val="00C77147"/>
    <w:rsid w:val="00C84A88"/>
    <w:rsid w:val="00C86167"/>
    <w:rsid w:val="00C90A28"/>
    <w:rsid w:val="00C93E64"/>
    <w:rsid w:val="00C942EA"/>
    <w:rsid w:val="00CA03D0"/>
    <w:rsid w:val="00CA2BDF"/>
    <w:rsid w:val="00CA5FA4"/>
    <w:rsid w:val="00CA7F85"/>
    <w:rsid w:val="00CB0A88"/>
    <w:rsid w:val="00CB65DF"/>
    <w:rsid w:val="00CC3E12"/>
    <w:rsid w:val="00CD0B8D"/>
    <w:rsid w:val="00CE5B13"/>
    <w:rsid w:val="00CE6D44"/>
    <w:rsid w:val="00CF2808"/>
    <w:rsid w:val="00CF5B08"/>
    <w:rsid w:val="00D03D80"/>
    <w:rsid w:val="00D131A9"/>
    <w:rsid w:val="00D16833"/>
    <w:rsid w:val="00D179F3"/>
    <w:rsid w:val="00D2358D"/>
    <w:rsid w:val="00D23D60"/>
    <w:rsid w:val="00D30E6F"/>
    <w:rsid w:val="00D3241E"/>
    <w:rsid w:val="00D429EB"/>
    <w:rsid w:val="00D42F35"/>
    <w:rsid w:val="00D56423"/>
    <w:rsid w:val="00D5661E"/>
    <w:rsid w:val="00D57EBF"/>
    <w:rsid w:val="00D62AA8"/>
    <w:rsid w:val="00D63444"/>
    <w:rsid w:val="00D64589"/>
    <w:rsid w:val="00D662E8"/>
    <w:rsid w:val="00D70251"/>
    <w:rsid w:val="00D70344"/>
    <w:rsid w:val="00D716A4"/>
    <w:rsid w:val="00D807DB"/>
    <w:rsid w:val="00D82053"/>
    <w:rsid w:val="00D836B9"/>
    <w:rsid w:val="00D86447"/>
    <w:rsid w:val="00DA1135"/>
    <w:rsid w:val="00DA7ECA"/>
    <w:rsid w:val="00DB32FF"/>
    <w:rsid w:val="00DC1B78"/>
    <w:rsid w:val="00DC6A43"/>
    <w:rsid w:val="00DD1F39"/>
    <w:rsid w:val="00DD34C4"/>
    <w:rsid w:val="00DD5E36"/>
    <w:rsid w:val="00DD692E"/>
    <w:rsid w:val="00DD75B4"/>
    <w:rsid w:val="00DE244B"/>
    <w:rsid w:val="00DE42D4"/>
    <w:rsid w:val="00DE43BF"/>
    <w:rsid w:val="00DE5EF9"/>
    <w:rsid w:val="00DE6673"/>
    <w:rsid w:val="00DE7C1E"/>
    <w:rsid w:val="00DF1D5B"/>
    <w:rsid w:val="00E003E9"/>
    <w:rsid w:val="00E0447D"/>
    <w:rsid w:val="00E076E8"/>
    <w:rsid w:val="00E1317A"/>
    <w:rsid w:val="00E150EB"/>
    <w:rsid w:val="00E15A08"/>
    <w:rsid w:val="00E15AC1"/>
    <w:rsid w:val="00E175C4"/>
    <w:rsid w:val="00E23956"/>
    <w:rsid w:val="00E26C43"/>
    <w:rsid w:val="00E3059B"/>
    <w:rsid w:val="00E35681"/>
    <w:rsid w:val="00E41323"/>
    <w:rsid w:val="00E5215E"/>
    <w:rsid w:val="00E524A2"/>
    <w:rsid w:val="00E53BA4"/>
    <w:rsid w:val="00E64830"/>
    <w:rsid w:val="00E7388C"/>
    <w:rsid w:val="00E75F25"/>
    <w:rsid w:val="00E763F6"/>
    <w:rsid w:val="00E81B4B"/>
    <w:rsid w:val="00E8240F"/>
    <w:rsid w:val="00E83805"/>
    <w:rsid w:val="00E865B4"/>
    <w:rsid w:val="00E9173B"/>
    <w:rsid w:val="00E93252"/>
    <w:rsid w:val="00EA16F5"/>
    <w:rsid w:val="00EA4E7E"/>
    <w:rsid w:val="00EA6035"/>
    <w:rsid w:val="00EC1C51"/>
    <w:rsid w:val="00EC1D3A"/>
    <w:rsid w:val="00EC3C5B"/>
    <w:rsid w:val="00ED682E"/>
    <w:rsid w:val="00ED6B5F"/>
    <w:rsid w:val="00EF51FA"/>
    <w:rsid w:val="00F00D4C"/>
    <w:rsid w:val="00F01322"/>
    <w:rsid w:val="00F02E0E"/>
    <w:rsid w:val="00F10C1E"/>
    <w:rsid w:val="00F11683"/>
    <w:rsid w:val="00F12D04"/>
    <w:rsid w:val="00F1406F"/>
    <w:rsid w:val="00F154C6"/>
    <w:rsid w:val="00F206B8"/>
    <w:rsid w:val="00F21EF9"/>
    <w:rsid w:val="00F22FA2"/>
    <w:rsid w:val="00F236D5"/>
    <w:rsid w:val="00F25B7A"/>
    <w:rsid w:val="00F26237"/>
    <w:rsid w:val="00F30D10"/>
    <w:rsid w:val="00F3251D"/>
    <w:rsid w:val="00F32577"/>
    <w:rsid w:val="00F34B22"/>
    <w:rsid w:val="00F352E9"/>
    <w:rsid w:val="00F357E4"/>
    <w:rsid w:val="00F3762A"/>
    <w:rsid w:val="00F574C8"/>
    <w:rsid w:val="00F604A2"/>
    <w:rsid w:val="00F6442D"/>
    <w:rsid w:val="00F64602"/>
    <w:rsid w:val="00F67D26"/>
    <w:rsid w:val="00F70D8D"/>
    <w:rsid w:val="00F72DA4"/>
    <w:rsid w:val="00F73FD0"/>
    <w:rsid w:val="00F75857"/>
    <w:rsid w:val="00F75CA4"/>
    <w:rsid w:val="00F7610F"/>
    <w:rsid w:val="00F76943"/>
    <w:rsid w:val="00F850DC"/>
    <w:rsid w:val="00F91D29"/>
    <w:rsid w:val="00F93E74"/>
    <w:rsid w:val="00F9536D"/>
    <w:rsid w:val="00F95912"/>
    <w:rsid w:val="00FA69C1"/>
    <w:rsid w:val="00FA7DDF"/>
    <w:rsid w:val="00FD5C73"/>
    <w:rsid w:val="00FE3CCA"/>
    <w:rsid w:val="00FF2911"/>
    <w:rsid w:val="00FF4927"/>
    <w:rsid w:val="01CA59E0"/>
    <w:rsid w:val="02187896"/>
    <w:rsid w:val="08DF6BC2"/>
    <w:rsid w:val="0E6E0557"/>
    <w:rsid w:val="0FCEC24A"/>
    <w:rsid w:val="0FFED465"/>
    <w:rsid w:val="17BF838E"/>
    <w:rsid w:val="1BED0E60"/>
    <w:rsid w:val="2058D6D2"/>
    <w:rsid w:val="2243D5F5"/>
    <w:rsid w:val="22F5ED2F"/>
    <w:rsid w:val="26FD8557"/>
    <w:rsid w:val="2D1EDE49"/>
    <w:rsid w:val="370EEE5E"/>
    <w:rsid w:val="3A83BC8A"/>
    <w:rsid w:val="49EB63E0"/>
    <w:rsid w:val="4CF63B0B"/>
    <w:rsid w:val="5310AC93"/>
    <w:rsid w:val="53726D80"/>
    <w:rsid w:val="5A86A210"/>
    <w:rsid w:val="617175B0"/>
    <w:rsid w:val="636E3FDD"/>
    <w:rsid w:val="6B6ED3A7"/>
    <w:rsid w:val="6D4DC59F"/>
    <w:rsid w:val="75B02B43"/>
    <w:rsid w:val="7B726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AE072"/>
  <w15:docId w15:val="{16B9682A-2E94-4D03-8641-7A2A09E8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6FE"/>
    <w:pPr>
      <w:spacing w:before="240" w:after="0"/>
    </w:pPr>
  </w:style>
  <w:style w:type="paragraph" w:styleId="Heading1">
    <w:name w:val="heading 1"/>
    <w:basedOn w:val="Normal"/>
    <w:next w:val="Normal"/>
    <w:link w:val="Heading1Char"/>
    <w:uiPriority w:val="9"/>
    <w:qFormat/>
    <w:rsid w:val="00C86167"/>
    <w:pPr>
      <w:spacing w:before="210"/>
      <w:outlineLvl w:val="0"/>
    </w:pPr>
    <w:rPr>
      <w:rFonts w:asciiTheme="majorHAnsi" w:hAnsiTheme="majorHAnsi"/>
      <w:b/>
      <w:bCs/>
      <w:spacing w:val="20"/>
      <w:sz w:val="48"/>
      <w:szCs w:val="48"/>
    </w:rPr>
  </w:style>
  <w:style w:type="paragraph" w:styleId="Heading2">
    <w:name w:val="heading 2"/>
    <w:basedOn w:val="Normal"/>
    <w:next w:val="Normal"/>
    <w:link w:val="Heading2Char"/>
    <w:uiPriority w:val="9"/>
    <w:qFormat/>
    <w:rsid w:val="00BE521F"/>
    <w:pPr>
      <w:outlineLvl w:val="1"/>
    </w:pPr>
    <w:rPr>
      <w:rFonts w:asciiTheme="majorHAnsi" w:hAnsiTheme="majorHAnsi"/>
      <w:b/>
      <w:bCs/>
      <w:spacing w:val="20"/>
      <w:sz w:val="36"/>
      <w:szCs w:val="30"/>
    </w:rPr>
  </w:style>
  <w:style w:type="paragraph" w:styleId="Heading3">
    <w:name w:val="heading 3"/>
    <w:basedOn w:val="Normal"/>
    <w:next w:val="Normal"/>
    <w:link w:val="Heading3Char"/>
    <w:uiPriority w:val="9"/>
    <w:semiHidden/>
    <w:qFormat/>
    <w:rsid w:val="00DD5E3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21EF9"/>
    <w:pPr>
      <w:spacing w:before="600" w:line="240" w:lineRule="auto"/>
    </w:pPr>
    <w:rPr>
      <w:rFonts w:asciiTheme="majorHAnsi" w:hAnsiTheme="majorHAnsi"/>
      <w:spacing w:val="100"/>
      <w:sz w:val="56"/>
      <w:szCs w:val="50"/>
    </w:rPr>
  </w:style>
  <w:style w:type="character" w:customStyle="1" w:styleId="TitleChar">
    <w:name w:val="Title Char"/>
    <w:basedOn w:val="DefaultParagraphFont"/>
    <w:link w:val="Title"/>
    <w:uiPriority w:val="10"/>
    <w:rsid w:val="00F21EF9"/>
    <w:rPr>
      <w:rFonts w:asciiTheme="majorHAnsi" w:hAnsiTheme="majorHAnsi"/>
      <w:spacing w:val="100"/>
      <w:sz w:val="56"/>
      <w:szCs w:val="50"/>
    </w:rPr>
  </w:style>
  <w:style w:type="paragraph" w:styleId="Subtitle">
    <w:name w:val="Subtitle"/>
    <w:basedOn w:val="Normal"/>
    <w:next w:val="Normal"/>
    <w:link w:val="SubtitleChar"/>
    <w:uiPriority w:val="11"/>
    <w:qFormat/>
    <w:rsid w:val="002719D0"/>
    <w:pPr>
      <w:spacing w:line="240" w:lineRule="auto"/>
    </w:pPr>
    <w:rPr>
      <w:spacing w:val="20"/>
      <w:sz w:val="24"/>
      <w:szCs w:val="24"/>
    </w:rPr>
  </w:style>
  <w:style w:type="character" w:customStyle="1" w:styleId="SubtitleChar">
    <w:name w:val="Subtitle Char"/>
    <w:basedOn w:val="DefaultParagraphFont"/>
    <w:link w:val="Subtitle"/>
    <w:uiPriority w:val="11"/>
    <w:rsid w:val="002719D0"/>
    <w:rPr>
      <w:spacing w:val="20"/>
      <w:sz w:val="24"/>
      <w:szCs w:val="24"/>
    </w:rPr>
  </w:style>
  <w:style w:type="character" w:customStyle="1" w:styleId="Heading1Char">
    <w:name w:val="Heading 1 Char"/>
    <w:basedOn w:val="DefaultParagraphFont"/>
    <w:link w:val="Heading1"/>
    <w:rsid w:val="00C86167"/>
    <w:rPr>
      <w:rFonts w:asciiTheme="majorHAnsi" w:hAnsiTheme="majorHAnsi"/>
      <w:b/>
      <w:bCs/>
      <w:spacing w:val="20"/>
      <w:sz w:val="48"/>
      <w:szCs w:val="48"/>
    </w:rPr>
  </w:style>
  <w:style w:type="paragraph" w:customStyle="1" w:styleId="Byline">
    <w:name w:val="Byline"/>
    <w:basedOn w:val="Normal"/>
    <w:qFormat/>
    <w:rsid w:val="00BE521F"/>
    <w:pPr>
      <w:spacing w:before="120"/>
    </w:pPr>
    <w:rPr>
      <w:sz w:val="18"/>
    </w:rPr>
  </w:style>
  <w:style w:type="paragraph" w:styleId="NoSpacing">
    <w:name w:val="No Spacing"/>
    <w:uiPriority w:val="1"/>
    <w:qFormat/>
    <w:rsid w:val="002719D0"/>
    <w:pPr>
      <w:spacing w:after="0" w:line="240" w:lineRule="auto"/>
    </w:pPr>
  </w:style>
  <w:style w:type="paragraph" w:styleId="Header">
    <w:name w:val="header"/>
    <w:basedOn w:val="Normal"/>
    <w:link w:val="HeaderChar"/>
    <w:uiPriority w:val="99"/>
    <w:semiHidden/>
    <w:rsid w:val="002719D0"/>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B906FE"/>
  </w:style>
  <w:style w:type="paragraph" w:styleId="Footer">
    <w:name w:val="footer"/>
    <w:basedOn w:val="Normal"/>
    <w:link w:val="FooterChar"/>
    <w:uiPriority w:val="99"/>
    <w:semiHidden/>
    <w:rsid w:val="002719D0"/>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B906FE"/>
  </w:style>
  <w:style w:type="paragraph" w:customStyle="1" w:styleId="TopicDescription">
    <w:name w:val="Topic Description"/>
    <w:basedOn w:val="Normal"/>
    <w:qFormat/>
    <w:rsid w:val="00C77147"/>
    <w:pPr>
      <w:spacing w:before="120"/>
      <w:jc w:val="center"/>
    </w:pPr>
    <w:rPr>
      <w:sz w:val="18"/>
      <w:szCs w:val="18"/>
    </w:rPr>
  </w:style>
  <w:style w:type="paragraph" w:customStyle="1" w:styleId="TopicTitle">
    <w:name w:val="Topic Title"/>
    <w:basedOn w:val="Normal"/>
    <w:qFormat/>
    <w:rsid w:val="00AD2E65"/>
    <w:pPr>
      <w:spacing w:before="360"/>
      <w:jc w:val="center"/>
    </w:pPr>
    <w:rPr>
      <w:caps/>
    </w:rPr>
  </w:style>
  <w:style w:type="paragraph" w:styleId="TOCHeading">
    <w:name w:val="TOC Heading"/>
    <w:basedOn w:val="Normal"/>
    <w:next w:val="Normal"/>
    <w:uiPriority w:val="39"/>
    <w:qFormat/>
    <w:rsid w:val="00BE521F"/>
    <w:pPr>
      <w:spacing w:before="0"/>
      <w:jc w:val="center"/>
    </w:pPr>
    <w:rPr>
      <w:rFonts w:cs="Times New Roman (Body CS)"/>
      <w:b/>
      <w:caps/>
      <w:spacing w:val="20"/>
    </w:rPr>
  </w:style>
  <w:style w:type="paragraph" w:customStyle="1" w:styleId="ObjectAnchor">
    <w:name w:val="Object Anchor"/>
    <w:basedOn w:val="Normal"/>
    <w:qFormat/>
    <w:rsid w:val="00B97E24"/>
    <w:pPr>
      <w:spacing w:before="0"/>
    </w:pPr>
    <w:rPr>
      <w:rFonts w:ascii="AvenirNext LT Pro Light"/>
      <w:noProof/>
      <w:sz w:val="10"/>
    </w:rPr>
  </w:style>
  <w:style w:type="character" w:customStyle="1" w:styleId="Heading2Char">
    <w:name w:val="Heading 2 Char"/>
    <w:basedOn w:val="DefaultParagraphFont"/>
    <w:link w:val="Heading2"/>
    <w:rsid w:val="00BE521F"/>
    <w:rPr>
      <w:rFonts w:asciiTheme="majorHAnsi" w:hAnsiTheme="majorHAnsi"/>
      <w:b/>
      <w:bCs/>
      <w:spacing w:val="20"/>
      <w:sz w:val="36"/>
      <w:szCs w:val="30"/>
    </w:rPr>
  </w:style>
  <w:style w:type="character" w:styleId="PlaceholderText">
    <w:name w:val="Placeholder Text"/>
    <w:basedOn w:val="DefaultParagraphFont"/>
    <w:uiPriority w:val="99"/>
    <w:semiHidden/>
    <w:rsid w:val="00B7283D"/>
    <w:rPr>
      <w:color w:val="808080"/>
    </w:rPr>
  </w:style>
  <w:style w:type="character" w:styleId="Strong">
    <w:name w:val="Strong"/>
    <w:basedOn w:val="DefaultParagraphFont"/>
    <w:uiPriority w:val="22"/>
    <w:qFormat/>
    <w:rsid w:val="001061CF"/>
    <w:rPr>
      <w:b/>
      <w:bCs/>
    </w:rPr>
  </w:style>
  <w:style w:type="character" w:styleId="Hyperlink">
    <w:name w:val="Hyperlink"/>
    <w:basedOn w:val="DefaultParagraphFont"/>
    <w:uiPriority w:val="99"/>
    <w:unhideWhenUsed/>
    <w:rsid w:val="003365E0"/>
    <w:rPr>
      <w:color w:val="0000FF" w:themeColor="hyperlink"/>
      <w:u w:val="single"/>
    </w:rPr>
  </w:style>
  <w:style w:type="character" w:customStyle="1" w:styleId="UnresolvedMention1">
    <w:name w:val="Unresolved Mention1"/>
    <w:basedOn w:val="DefaultParagraphFont"/>
    <w:uiPriority w:val="99"/>
    <w:semiHidden/>
    <w:unhideWhenUsed/>
    <w:rsid w:val="003365E0"/>
    <w:rPr>
      <w:color w:val="605E5C"/>
      <w:shd w:val="clear" w:color="auto" w:fill="E1DFDD"/>
    </w:rPr>
  </w:style>
  <w:style w:type="paragraph" w:styleId="NormalWeb">
    <w:name w:val="Normal (Web)"/>
    <w:basedOn w:val="Normal"/>
    <w:uiPriority w:val="99"/>
    <w:unhideWhenUsed/>
    <w:rsid w:val="00853C9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A40962"/>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2A0382"/>
    <w:pPr>
      <w:spacing w:before="0" w:after="160" w:line="278" w:lineRule="auto"/>
      <w:ind w:left="720"/>
      <w:contextualSpacing/>
    </w:pPr>
    <w:rPr>
      <w:kern w:val="2"/>
      <w:sz w:val="24"/>
      <w:szCs w:val="24"/>
      <w14:ligatures w14:val="standardContextual"/>
    </w:rPr>
  </w:style>
  <w:style w:type="paragraph" w:styleId="BodyText">
    <w:name w:val="Body Text"/>
    <w:basedOn w:val="Normal"/>
    <w:link w:val="BodyTextChar"/>
    <w:uiPriority w:val="1"/>
    <w:qFormat/>
    <w:rsid w:val="00E93252"/>
    <w:pPr>
      <w:widowControl w:val="0"/>
      <w:autoSpaceDE w:val="0"/>
      <w:autoSpaceDN w:val="0"/>
      <w:spacing w:before="0" w:line="240" w:lineRule="auto"/>
      <w:ind w:left="85"/>
    </w:pPr>
    <w:rPr>
      <w:rFonts w:ascii="Arial Black" w:eastAsia="Arial Black" w:hAnsi="Arial Black" w:cs="Arial Black"/>
      <w:b/>
      <w:bCs/>
      <w:sz w:val="30"/>
      <w:szCs w:val="30"/>
    </w:rPr>
  </w:style>
  <w:style w:type="character" w:customStyle="1" w:styleId="BodyTextChar">
    <w:name w:val="Body Text Char"/>
    <w:basedOn w:val="DefaultParagraphFont"/>
    <w:link w:val="BodyText"/>
    <w:uiPriority w:val="1"/>
    <w:rsid w:val="00E93252"/>
    <w:rPr>
      <w:rFonts w:ascii="Arial Black" w:eastAsia="Arial Black" w:hAnsi="Arial Black" w:cs="Arial Black"/>
      <w:b/>
      <w:bCs/>
      <w:sz w:val="30"/>
      <w:szCs w:val="30"/>
    </w:rPr>
  </w:style>
  <w:style w:type="paragraph" w:styleId="BalloonText">
    <w:name w:val="Balloon Text"/>
    <w:basedOn w:val="Normal"/>
    <w:link w:val="BalloonTextChar"/>
    <w:uiPriority w:val="99"/>
    <w:semiHidden/>
    <w:unhideWhenUsed/>
    <w:rsid w:val="00D429E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9EB"/>
    <w:rPr>
      <w:rFonts w:ascii="Tahoma" w:hAnsi="Tahoma" w:cs="Tahoma"/>
      <w:sz w:val="16"/>
      <w:szCs w:val="16"/>
    </w:rPr>
  </w:style>
  <w:style w:type="character" w:customStyle="1" w:styleId="whitespace-normal">
    <w:name w:val="whitespace-normal"/>
    <w:basedOn w:val="DefaultParagraphFont"/>
    <w:rsid w:val="00F26237"/>
  </w:style>
  <w:style w:type="character" w:customStyle="1" w:styleId="Heading3Char">
    <w:name w:val="Heading 3 Char"/>
    <w:basedOn w:val="DefaultParagraphFont"/>
    <w:link w:val="Heading3"/>
    <w:uiPriority w:val="9"/>
    <w:semiHidden/>
    <w:rsid w:val="00DD5E36"/>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082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hyperlink" Target="https://www.kktv/2026/05/11/8-year-old-colorado-child-trying-raise-75000-st-jude-/" TargetMode="External"/><Relationship Id="rId39" Type="http://schemas.openxmlformats.org/officeDocument/2006/relationships/image" Target="media/image24.jpeg"/><Relationship Id="rId21" Type="http://schemas.openxmlformats.org/officeDocument/2006/relationships/image" Target="media/image10.png"/><Relationship Id="rId34" Type="http://schemas.openxmlformats.org/officeDocument/2006/relationships/image" Target="media/image19.jp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4.jp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7.jpeg"/><Relationship Id="rId37" Type="http://schemas.openxmlformats.org/officeDocument/2006/relationships/image" Target="media/image22.jp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5" Type="http://schemas.openxmlformats.org/officeDocument/2006/relationships/numbering" Target="numbering.xml"/><Relationship Id="rId61" Type="http://schemas.openxmlformats.org/officeDocument/2006/relationships/image" Target="media/image46.gif"/><Relationship Id="rId19" Type="http://schemas.openxmlformats.org/officeDocument/2006/relationships/hyperlink" Target="https://adiscookiestand.wixsite.com/cookies"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fundraising.stjude.org/goto/Adi-9thbirthday" TargetMode="External"/><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jpe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s://adiscookiestand.wixsite.com/cookies" TargetMode="External"/><Relationship Id="rId33" Type="http://schemas.openxmlformats.org/officeDocument/2006/relationships/image" Target="media/image18.jp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20" Type="http://schemas.openxmlformats.org/officeDocument/2006/relationships/image" Target="media/image9.png"/><Relationship Id="rId41" Type="http://schemas.openxmlformats.org/officeDocument/2006/relationships/image" Target="media/image26.jpg"/><Relationship Id="rId54" Type="http://schemas.openxmlformats.org/officeDocument/2006/relationships/image" Target="media/image39.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hyperlink" Target="https://www/facebook.com/share/1AFpwwX7vL/" TargetMode="External"/><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emf"/><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gif"/><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AppData\Roaming\Microsoft\Templates\Realtor%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8CC82A47594887A494532451F94297"/>
        <w:category>
          <w:name w:val="General"/>
          <w:gallery w:val="placeholder"/>
        </w:category>
        <w:types>
          <w:type w:val="bbPlcHdr"/>
        </w:types>
        <w:behaviors>
          <w:behavior w:val="content"/>
        </w:behaviors>
        <w:guid w:val="{0F3D9587-3669-4C94-A9FF-4144D6936730}"/>
      </w:docPartPr>
      <w:docPartBody>
        <w:p w:rsidR="00491CF8" w:rsidRDefault="00491CF8">
          <w:pPr>
            <w:pStyle w:val="F08CC82A47594887A494532451F94297"/>
          </w:pPr>
          <w:r w:rsidRPr="00B7283D">
            <w:t>OCTOBER / 20XX / ISSUE #10</w:t>
          </w:r>
        </w:p>
      </w:docPartBody>
    </w:docPart>
    <w:docPart>
      <w:docPartPr>
        <w:name w:val="2142025EF38B414D83554DC0057A49A6"/>
        <w:category>
          <w:name w:val="General"/>
          <w:gallery w:val="placeholder"/>
        </w:category>
        <w:types>
          <w:type w:val="bbPlcHdr"/>
        </w:types>
        <w:behaviors>
          <w:behavior w:val="content"/>
        </w:behaviors>
        <w:guid w:val="{8EEEC13D-0E50-4164-BA68-624C56447C8B}"/>
      </w:docPartPr>
      <w:docPartBody>
        <w:p w:rsidR="00491CF8" w:rsidRDefault="00491CF8">
          <w:pPr>
            <w:pStyle w:val="2142025EF38B414D83554DC0057A49A6"/>
          </w:pPr>
          <w:r w:rsidRPr="00B7283D">
            <w:t>What’s New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B" w:csb1="00000000"/>
  </w:font>
  <w:font w:name="Franklin Gothic Demi">
    <w:panose1 w:val="020B07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genial SemiBold">
    <w:charset w:val="00"/>
    <w:family w:val="auto"/>
    <w:pitch w:val="variable"/>
    <w:sig w:usb0="8000002F" w:usb1="1000205B" w:usb2="00000000" w:usb3="00000000" w:csb0="00000001" w:csb1="00000000"/>
  </w:font>
  <w:font w:name="Congenial Black">
    <w:charset w:val="00"/>
    <w:family w:val="auto"/>
    <w:pitch w:val="variable"/>
    <w:sig w:usb0="8000002F" w:usb1="1000205B"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sans-serif">
    <w:altName w:val="Segoe Print"/>
    <w:charset w:val="00"/>
    <w:family w:val="auto"/>
    <w:pitch w:val="default"/>
  </w:font>
  <w:font w:name="Segoe Print">
    <w:panose1 w:val="02000600000000000000"/>
    <w:charset w:val="00"/>
    <w:family w:val="auto"/>
    <w:pitch w:val="variable"/>
    <w:sig w:usb0="0000028F" w:usb1="00000000" w:usb2="00000000" w:usb3="00000000" w:csb0="0000009F" w:csb1="00000000"/>
  </w:font>
  <w:font w:name="Sans Serif Collection">
    <w:panose1 w:val="020B0502040504020204"/>
    <w:charset w:val="00"/>
    <w:family w:val="swiss"/>
    <w:pitch w:val="variable"/>
    <w:sig w:usb0="E057A3FF" w:usb1="4200605F" w:usb2="29100029" w:usb3="00000000" w:csb0="000001D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Libre Baskerville">
    <w:charset w:val="00"/>
    <w:family w:val="auto"/>
    <w:pitch w:val="variable"/>
    <w:sig w:usb0="A00000BF" w:usb1="5000005B" w:usb2="00000000" w:usb3="00000000" w:csb0="00000093" w:csb1="00000000"/>
  </w:font>
  <w:font w:name="Bradley Hand ITC">
    <w:panose1 w:val="03070402050302030203"/>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795A"/>
    <w:rsid w:val="0000638D"/>
    <w:rsid w:val="00081730"/>
    <w:rsid w:val="000A63C2"/>
    <w:rsid w:val="000E7D8C"/>
    <w:rsid w:val="00112ADC"/>
    <w:rsid w:val="0014071B"/>
    <w:rsid w:val="00204179"/>
    <w:rsid w:val="00284A5F"/>
    <w:rsid w:val="00304626"/>
    <w:rsid w:val="003510FE"/>
    <w:rsid w:val="0048271C"/>
    <w:rsid w:val="00482E96"/>
    <w:rsid w:val="00491CF8"/>
    <w:rsid w:val="004D36FA"/>
    <w:rsid w:val="0051372E"/>
    <w:rsid w:val="005156F1"/>
    <w:rsid w:val="0053795A"/>
    <w:rsid w:val="0054281A"/>
    <w:rsid w:val="00551E2B"/>
    <w:rsid w:val="0058065C"/>
    <w:rsid w:val="005A52E5"/>
    <w:rsid w:val="00667828"/>
    <w:rsid w:val="00667D1D"/>
    <w:rsid w:val="006751DE"/>
    <w:rsid w:val="006E6909"/>
    <w:rsid w:val="007650AA"/>
    <w:rsid w:val="007F4203"/>
    <w:rsid w:val="00822A8B"/>
    <w:rsid w:val="009133BC"/>
    <w:rsid w:val="009207E2"/>
    <w:rsid w:val="00976C76"/>
    <w:rsid w:val="009C4223"/>
    <w:rsid w:val="009F4EF7"/>
    <w:rsid w:val="00A236E9"/>
    <w:rsid w:val="00A320EC"/>
    <w:rsid w:val="00A64DEF"/>
    <w:rsid w:val="00A76A4C"/>
    <w:rsid w:val="00A81B64"/>
    <w:rsid w:val="00AF1B0C"/>
    <w:rsid w:val="00BB1A0B"/>
    <w:rsid w:val="00BC5FD2"/>
    <w:rsid w:val="00BD6331"/>
    <w:rsid w:val="00BF2439"/>
    <w:rsid w:val="00C33D71"/>
    <w:rsid w:val="00C55CA3"/>
    <w:rsid w:val="00CA03D0"/>
    <w:rsid w:val="00CF4303"/>
    <w:rsid w:val="00D45D37"/>
    <w:rsid w:val="00D56423"/>
    <w:rsid w:val="00DA1FDF"/>
    <w:rsid w:val="00DA6331"/>
    <w:rsid w:val="00E15F7B"/>
    <w:rsid w:val="00F357E4"/>
    <w:rsid w:val="00F6108B"/>
    <w:rsid w:val="00FB1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8CC82A47594887A494532451F94297">
    <w:name w:val="F08CC82A47594887A494532451F94297"/>
  </w:style>
  <w:style w:type="paragraph" w:customStyle="1" w:styleId="2142025EF38B414D83554DC0057A49A6">
    <w:name w:val="2142025EF38B414D83554DC0057A49A6"/>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52">
      <a:majorFont>
        <a:latin typeface="Franklin Gothic Demi"/>
        <a:ea typeface=""/>
        <a:cs typeface=""/>
      </a:majorFont>
      <a:minorFont>
        <a:latin typeface="AvenirNext LT Pro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72E05-7210-4108-9E12-368A44EA4A9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4B8C37C0-B579-43E8-805B-2ACF7735D8B4}">
  <ds:schemaRefs>
    <ds:schemaRef ds:uri="http://schemas.openxmlformats.org/officeDocument/2006/bibliography"/>
  </ds:schemaRefs>
</ds:datastoreItem>
</file>

<file path=customXml/itemProps3.xml><?xml version="1.0" encoding="utf-8"?>
<ds:datastoreItem xmlns:ds="http://schemas.openxmlformats.org/officeDocument/2006/customXml" ds:itemID="{F2395B69-3D62-46B9-A92D-12B9EBDF1CBB}">
  <ds:schemaRefs>
    <ds:schemaRef ds:uri="http://schemas.microsoft.com/sharepoint/v3/contenttype/forms"/>
  </ds:schemaRefs>
</ds:datastoreItem>
</file>

<file path=customXml/itemProps4.xml><?xml version="1.0" encoding="utf-8"?>
<ds:datastoreItem xmlns:ds="http://schemas.openxmlformats.org/officeDocument/2006/customXml" ds:itemID="{735A5170-07DC-4209-9876-CFE1BC86B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Realtor newsletter</Template>
  <TotalTime>7</TotalTime>
  <Pages>21</Pages>
  <Words>3865</Words>
  <Characters>22036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Addison</dc:creator>
  <cp:keywords/>
  <dc:description/>
  <cp:lastModifiedBy>Karen Addison</cp:lastModifiedBy>
  <cp:revision>2</cp:revision>
  <dcterms:created xsi:type="dcterms:W3CDTF">2026-08-12T04:40:00Z</dcterms:created>
  <dcterms:modified xsi:type="dcterms:W3CDTF">2026-08-12T04:40:00Z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