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E9177" w14:textId="481F9AEB" w:rsidR="00197602" w:rsidRPr="00197602" w:rsidRDefault="00067FC8" w:rsidP="00F12D04">
      <w:pPr>
        <w:pStyle w:val="ObjectAnchor"/>
        <w:rPr>
          <w:sz w:val="12"/>
        </w:rPr>
      </w:pPr>
      <w:bookmarkStart w:id="0" w:name="_Hlk174563808"/>
      <w:bookmarkEnd w:id="0"/>
      <w:r>
        <mc:AlternateContent>
          <mc:Choice Requires="wps">
            <w:drawing>
              <wp:anchor distT="45720" distB="45720" distL="114300" distR="114300" simplePos="0" relativeHeight="251667456" behindDoc="0" locked="0" layoutInCell="1" allowOverlap="1" wp14:anchorId="21E8ACD4" wp14:editId="0CAD5F70">
                <wp:simplePos x="0" y="0"/>
                <wp:positionH relativeFrom="column">
                  <wp:posOffset>3676650</wp:posOffset>
                </wp:positionH>
                <wp:positionV relativeFrom="paragraph">
                  <wp:posOffset>64770</wp:posOffset>
                </wp:positionV>
                <wp:extent cx="3615690" cy="5619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561975"/>
                        </a:xfrm>
                        <a:prstGeom prst="rect">
                          <a:avLst/>
                        </a:prstGeom>
                        <a:solidFill>
                          <a:schemeClr val="tx1"/>
                        </a:solidFill>
                        <a:ln w="9525">
                          <a:solidFill>
                            <a:srgbClr val="000000"/>
                          </a:solidFill>
                          <a:miter lim="800000"/>
                          <a:headEnd/>
                          <a:tailEnd/>
                        </a:ln>
                      </wps:spPr>
                      <wps:txbx>
                        <w:txbxContent>
                          <w:p w14:paraId="43A7D1AD" w14:textId="7CD8BB4E" w:rsidR="00615689" w:rsidRPr="00D7793D" w:rsidRDefault="00FE0185" w:rsidP="009A0E9B">
                            <w:pPr>
                              <w:jc w:val="center"/>
                              <w:rPr>
                                <w:b/>
                                <w:bCs/>
                                <w:color w:val="37CFED"/>
                                <w:sz w:val="32"/>
                                <w:szCs w:val="32"/>
                              </w:rPr>
                            </w:pPr>
                            <w:r>
                              <w:rPr>
                                <w:b/>
                                <w:bCs/>
                                <w:color w:val="37CFED"/>
                                <w:sz w:val="32"/>
                                <w:szCs w:val="32"/>
                              </w:rPr>
                              <w:t>APRIL</w:t>
                            </w:r>
                            <w:r w:rsidR="000E5261">
                              <w:rPr>
                                <w:b/>
                                <w:bCs/>
                                <w:color w:val="37CFED"/>
                                <w:sz w:val="32"/>
                                <w:szCs w:val="32"/>
                              </w:rPr>
                              <w:t xml:space="preserve"> </w:t>
                            </w:r>
                            <w:r w:rsidR="00615689" w:rsidRPr="00D7793D">
                              <w:rPr>
                                <w:b/>
                                <w:bCs/>
                                <w:color w:val="37CFED"/>
                                <w:sz w:val="32"/>
                                <w:szCs w:val="32"/>
                              </w:rPr>
                              <w:t>202</w:t>
                            </w:r>
                            <w:r w:rsidR="00DE124C">
                              <w:rPr>
                                <w:b/>
                                <w:bCs/>
                                <w:color w:val="37CFED"/>
                                <w:sz w:val="32"/>
                                <w:szCs w:val="32"/>
                              </w:rPr>
                              <w:t>5</w:t>
                            </w:r>
                            <w:r w:rsidR="00615689" w:rsidRPr="00D7793D">
                              <w:rPr>
                                <w:b/>
                                <w:bCs/>
                                <w:color w:val="37CFED"/>
                                <w:sz w:val="32"/>
                                <w:szCs w:val="32"/>
                              </w:rPr>
                              <w:t xml:space="preserve"> | V</w:t>
                            </w:r>
                            <w:r w:rsidR="00FA4948" w:rsidRPr="00C83D24">
                              <w:rPr>
                                <w:b/>
                                <w:bCs/>
                                <w:noProof/>
                                <w:sz w:val="32"/>
                                <w:szCs w:val="32"/>
                              </w:rPr>
                              <w:drawing>
                                <wp:inline distT="0" distB="0" distL="0" distR="0" wp14:anchorId="219691E7" wp14:editId="28681A6B">
                                  <wp:extent cx="190500" cy="163387"/>
                                  <wp:effectExtent l="0" t="0" r="0" b="8255"/>
                                  <wp:docPr id="1635693682"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r w:rsidR="00615689" w:rsidRPr="00D7793D">
                              <w:rPr>
                                <w:b/>
                                <w:bCs/>
                                <w:color w:val="37CFED"/>
                                <w:sz w:val="32"/>
                                <w:szCs w:val="32"/>
                              </w:rPr>
                              <w:t xml:space="preserve">LUME 79 | ISSUE </w:t>
                            </w:r>
                            <w:r>
                              <w:rPr>
                                <w:b/>
                                <w:bCs/>
                                <w:color w:val="37CFED"/>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8ACD4" id="_x0000_t202" coordsize="21600,21600" o:spt="202" path="m,l,21600r21600,l21600,xe">
                <v:stroke joinstyle="miter"/>
                <v:path gradientshapeok="t" o:connecttype="rect"/>
              </v:shapetype>
              <v:shape id="Text Box 2" o:spid="_x0000_s1026" type="#_x0000_t202" style="position:absolute;margin-left:289.5pt;margin-top:5.1pt;width:284.7pt;height:4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" fillcolor="black [3213]">
                <v:textbox>
                  <w:txbxContent>
                    <w:p w14:paraId="43A7D1AD" w14:textId="7CD8BB4E" w:rsidR="00615689" w:rsidRPr="00D7793D" w:rsidRDefault="00FE0185" w:rsidP="009A0E9B">
                      <w:pPr>
                        <w:jc w:val="center"/>
                        <w:rPr>
                          <w:b/>
                          <w:bCs/>
                          <w:color w:val="37CFED"/>
                          <w:sz w:val="32"/>
                          <w:szCs w:val="32"/>
                        </w:rPr>
                      </w:pPr>
                      <w:r>
                        <w:rPr>
                          <w:b/>
                          <w:bCs/>
                          <w:color w:val="37CFED"/>
                          <w:sz w:val="32"/>
                          <w:szCs w:val="32"/>
                        </w:rPr>
                        <w:t>APRIL</w:t>
                      </w:r>
                      <w:r w:rsidR="000E5261">
                        <w:rPr>
                          <w:b/>
                          <w:bCs/>
                          <w:color w:val="37CFED"/>
                          <w:sz w:val="32"/>
                          <w:szCs w:val="32"/>
                        </w:rPr>
                        <w:t xml:space="preserve"> </w:t>
                      </w:r>
                      <w:r w:rsidR="00615689" w:rsidRPr="00D7793D">
                        <w:rPr>
                          <w:b/>
                          <w:bCs/>
                          <w:color w:val="37CFED"/>
                          <w:sz w:val="32"/>
                          <w:szCs w:val="32"/>
                        </w:rPr>
                        <w:t>202</w:t>
                      </w:r>
                      <w:r w:rsidR="00DE124C">
                        <w:rPr>
                          <w:b/>
                          <w:bCs/>
                          <w:color w:val="37CFED"/>
                          <w:sz w:val="32"/>
                          <w:szCs w:val="32"/>
                        </w:rPr>
                        <w:t>5</w:t>
                      </w:r>
                      <w:r w:rsidR="00615689" w:rsidRPr="00D7793D">
                        <w:rPr>
                          <w:b/>
                          <w:bCs/>
                          <w:color w:val="37CFED"/>
                          <w:sz w:val="32"/>
                          <w:szCs w:val="32"/>
                        </w:rPr>
                        <w:t xml:space="preserve"> | V</w:t>
                      </w:r>
                      <w:r w:rsidR="00FA4948" w:rsidRPr="00C83D24">
                        <w:rPr>
                          <w:b/>
                          <w:bCs/>
                          <w:noProof/>
                          <w:sz w:val="32"/>
                          <w:szCs w:val="32"/>
                        </w:rPr>
                        <w:drawing>
                          <wp:inline distT="0" distB="0" distL="0" distR="0" wp14:anchorId="219691E7" wp14:editId="28681A6B">
                            <wp:extent cx="190500" cy="163387"/>
                            <wp:effectExtent l="0" t="0" r="0" b="8255"/>
                            <wp:docPr id="1635693682"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r w:rsidR="00615689" w:rsidRPr="00D7793D">
                        <w:rPr>
                          <w:b/>
                          <w:bCs/>
                          <w:color w:val="37CFED"/>
                          <w:sz w:val="32"/>
                          <w:szCs w:val="32"/>
                        </w:rPr>
                        <w:t xml:space="preserve">LUME 79 | ISSUE </w:t>
                      </w:r>
                      <w:r>
                        <w:rPr>
                          <w:b/>
                          <w:bCs/>
                          <w:color w:val="37CFED"/>
                          <w:sz w:val="32"/>
                          <w:szCs w:val="32"/>
                        </w:rPr>
                        <w:t>5</w:t>
                      </w:r>
                    </w:p>
                  </w:txbxContent>
                </v:textbox>
                <w10:wrap type="square"/>
              </v:shape>
            </w:pict>
          </mc:Fallback>
        </mc:AlternateContent>
      </w:r>
      <w:r w:rsidR="009A0E9B">
        <mc:AlternateContent>
          <mc:Choice Requires="wps">
            <w:drawing>
              <wp:anchor distT="45720" distB="45720" distL="114300" distR="114300" simplePos="0" relativeHeight="251673600" behindDoc="0" locked="0" layoutInCell="1" allowOverlap="1" wp14:anchorId="7812283D" wp14:editId="23F4D6C0">
                <wp:simplePos x="0" y="0"/>
                <wp:positionH relativeFrom="column">
                  <wp:posOffset>-334370</wp:posOffset>
                </wp:positionH>
                <wp:positionV relativeFrom="paragraph">
                  <wp:posOffset>256</wp:posOffset>
                </wp:positionV>
                <wp:extent cx="4011930" cy="1883391"/>
                <wp:effectExtent l="0" t="0" r="7620" b="3175"/>
                <wp:wrapSquare wrapText="bothSides"/>
                <wp:docPr id="58114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883391"/>
                        </a:xfrm>
                        <a:prstGeom prst="rect">
                          <a:avLst/>
                        </a:prstGeom>
                        <a:solidFill>
                          <a:srgbClr val="FFFFFF"/>
                        </a:solidFill>
                        <a:ln w="9525">
                          <a:noFill/>
                          <a:miter lim="800000"/>
                          <a:headEnd/>
                          <a:tailEnd/>
                        </a:ln>
                      </wps:spPr>
                      <wps:txbx>
                        <w:txbxContent>
                          <w:p w14:paraId="33BD1683" w14:textId="77777777" w:rsidR="009A0E9B" w:rsidRDefault="009A0E9B" w:rsidP="009A0E9B">
                            <w:pPr>
                              <w:spacing w:before="0"/>
                              <w:jc w:val="center"/>
                              <w:rPr>
                                <w:rFonts w:ascii="Arial Black" w:hAnsi="Arial Black"/>
                                <w:sz w:val="72"/>
                                <w:szCs w:val="72"/>
                              </w:rPr>
                            </w:pPr>
                            <w:r w:rsidRPr="009A0E9B">
                              <w:rPr>
                                <w:rFonts w:ascii="Arial Black" w:hAnsi="Arial Black"/>
                                <w:sz w:val="72"/>
                                <w:szCs w:val="72"/>
                              </w:rPr>
                              <w:t>GOLDEN</w:t>
                            </w:r>
                          </w:p>
                          <w:p w14:paraId="282C9901" w14:textId="78156DE3" w:rsidR="009A0E9B" w:rsidRDefault="009A0E9B" w:rsidP="009A0E9B">
                            <w:pPr>
                              <w:spacing w:before="0"/>
                              <w:jc w:val="center"/>
                              <w:rPr>
                                <w:rFonts w:ascii="Arial Black" w:hAnsi="Arial Black"/>
                                <w:sz w:val="72"/>
                                <w:szCs w:val="72"/>
                              </w:rPr>
                            </w:pPr>
                            <w:r w:rsidRPr="009A0E9B">
                              <w:rPr>
                                <w:rFonts w:ascii="Arial Black" w:hAnsi="Arial Black"/>
                                <w:sz w:val="72"/>
                                <w:szCs w:val="72"/>
                              </w:rPr>
                              <w:t>LAMP</w:t>
                            </w:r>
                          </w:p>
                          <w:p w14:paraId="1D94E2F1" w14:textId="70186B11" w:rsidR="009A0E9B" w:rsidRPr="009A0E9B" w:rsidRDefault="009A0E9B" w:rsidP="009A0E9B">
                            <w:pPr>
                              <w:spacing w:before="0"/>
                              <w:jc w:val="center"/>
                              <w:rPr>
                                <w:rFonts w:ascii="Arial Black" w:hAnsi="Arial Black"/>
                                <w:color w:val="00B0F0"/>
                                <w:sz w:val="44"/>
                                <w:szCs w:val="44"/>
                              </w:rPr>
                            </w:pPr>
                            <w:r w:rsidRPr="009A0E9B">
                              <w:rPr>
                                <w:rFonts w:ascii="Arial Black" w:hAnsi="Arial Black"/>
                                <w:color w:val="00B0F0"/>
                                <w:sz w:val="44"/>
                                <w:szCs w:val="44"/>
                              </w:rPr>
                              <w:t>OF C</w:t>
                            </w:r>
                            <w:r w:rsidR="00113760">
                              <w:rPr>
                                <w:rFonts w:ascii="Arial Black" w:hAnsi="Arial Black"/>
                                <w:color w:val="00B0F0"/>
                                <w:sz w:val="44"/>
                                <w:szCs w:val="44"/>
                              </w:rPr>
                              <w:t>OL</w:t>
                            </w:r>
                            <w:r w:rsidRPr="009A0E9B">
                              <w:rPr>
                                <w:rFonts w:ascii="Arial Black" w:hAnsi="Arial Black"/>
                                <w:color w:val="00B0F0"/>
                                <w:sz w:val="44"/>
                                <w:szCs w:val="44"/>
                              </w:rPr>
                              <w:t>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2283D" id="_x0000_s1027" type="#_x0000_t202" style="position:absolute;margin-left:-26.35pt;margin-top:0;width:315.9pt;height:14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" stroked="f">
                <v:textbox>
                  <w:txbxContent>
                    <w:p w14:paraId="33BD1683" w14:textId="77777777" w:rsidR="009A0E9B" w:rsidRDefault="009A0E9B" w:rsidP="009A0E9B">
                      <w:pPr>
                        <w:spacing w:before="0"/>
                        <w:jc w:val="center"/>
                        <w:rPr>
                          <w:rFonts w:ascii="Arial Black" w:hAnsi="Arial Black"/>
                          <w:sz w:val="72"/>
                          <w:szCs w:val="72"/>
                        </w:rPr>
                      </w:pPr>
                      <w:r w:rsidRPr="009A0E9B">
                        <w:rPr>
                          <w:rFonts w:ascii="Arial Black" w:hAnsi="Arial Black"/>
                          <w:sz w:val="72"/>
                          <w:szCs w:val="72"/>
                        </w:rPr>
                        <w:t>GOLDEN</w:t>
                      </w:r>
                    </w:p>
                    <w:p w14:paraId="282C9901" w14:textId="78156DE3" w:rsidR="009A0E9B" w:rsidRDefault="009A0E9B" w:rsidP="009A0E9B">
                      <w:pPr>
                        <w:spacing w:before="0"/>
                        <w:jc w:val="center"/>
                        <w:rPr>
                          <w:rFonts w:ascii="Arial Black" w:hAnsi="Arial Black"/>
                          <w:sz w:val="72"/>
                          <w:szCs w:val="72"/>
                        </w:rPr>
                      </w:pPr>
                      <w:r w:rsidRPr="009A0E9B">
                        <w:rPr>
                          <w:rFonts w:ascii="Arial Black" w:hAnsi="Arial Black"/>
                          <w:sz w:val="72"/>
                          <w:szCs w:val="72"/>
                        </w:rPr>
                        <w:t>LAMP</w:t>
                      </w:r>
                    </w:p>
                    <w:p w14:paraId="1D94E2F1" w14:textId="70186B11" w:rsidR="009A0E9B" w:rsidRPr="009A0E9B" w:rsidRDefault="009A0E9B" w:rsidP="009A0E9B">
                      <w:pPr>
                        <w:spacing w:before="0"/>
                        <w:jc w:val="center"/>
                        <w:rPr>
                          <w:rFonts w:ascii="Arial Black" w:hAnsi="Arial Black"/>
                          <w:color w:val="00B0F0"/>
                          <w:sz w:val="44"/>
                          <w:szCs w:val="44"/>
                        </w:rPr>
                      </w:pPr>
                      <w:r w:rsidRPr="009A0E9B">
                        <w:rPr>
                          <w:rFonts w:ascii="Arial Black" w:hAnsi="Arial Black"/>
                          <w:color w:val="00B0F0"/>
                          <w:sz w:val="44"/>
                          <w:szCs w:val="44"/>
                        </w:rPr>
                        <w:t>OF C</w:t>
                      </w:r>
                      <w:r w:rsidR="00113760">
                        <w:rPr>
                          <w:rFonts w:ascii="Arial Black" w:hAnsi="Arial Black"/>
                          <w:color w:val="00B0F0"/>
                          <w:sz w:val="44"/>
                          <w:szCs w:val="44"/>
                        </w:rPr>
                        <w:t>OL</w:t>
                      </w:r>
                      <w:r w:rsidRPr="009A0E9B">
                        <w:rPr>
                          <w:rFonts w:ascii="Arial Black" w:hAnsi="Arial Black"/>
                          <w:color w:val="00B0F0"/>
                          <w:sz w:val="44"/>
                          <w:szCs w:val="44"/>
                        </w:rPr>
                        <w:t>ORADO</w:t>
                      </w:r>
                    </w:p>
                  </w:txbxContent>
                </v:textbox>
                <w10:wrap type="square"/>
              </v:shape>
            </w:pict>
          </mc:Fallback>
        </mc:AlternateContent>
      </w:r>
      <w:r w:rsidR="00197602" w:rsidRPr="00197602">
        <w:rPr>
          <w:rFonts w:ascii="Times New Roman"/>
        </w:rPr>
        <mc:AlternateContent>
          <mc:Choice Requires="wps">
            <w:drawing>
              <wp:anchor distT="0" distB="0" distL="114300" distR="114300" simplePos="0" relativeHeight="251659264" behindDoc="1" locked="1" layoutInCell="1" allowOverlap="1" wp14:anchorId="063871D3" wp14:editId="7A4807A8">
                <wp:simplePos x="0" y="0"/>
                <wp:positionH relativeFrom="column">
                  <wp:posOffset>3677920</wp:posOffset>
                </wp:positionH>
                <wp:positionV relativeFrom="paragraph">
                  <wp:posOffset>-441960</wp:posOffset>
                </wp:positionV>
                <wp:extent cx="3620135" cy="9634855"/>
                <wp:effectExtent l="0" t="0" r="18415" b="2349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0135" cy="9634855"/>
                        </a:xfrm>
                        <a:prstGeom prst="rect">
                          <a:avLst/>
                        </a:prstGeom>
                        <a:solidFill>
                          <a:srgbClr val="00CCFF"/>
                        </a:solidFill>
                        <a:ln>
                          <a:solidFill>
                            <a:srgbClr val="00B0F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0468" id="Rectangle 11" o:spid="_x0000_s1026" alt="&quot;&quot;" style="position:absolute;margin-left:289.6pt;margin-top:-34.8pt;width:285.05pt;height:75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" fillcolor="#0cf" strokecolor="#00b0f0">
                <w10:anchorlock/>
              </v:rect>
            </w:pict>
          </mc:Fallback>
        </mc:AlternateContent>
      </w:r>
    </w:p>
    <w:p w14:paraId="2DE7A751" w14:textId="64A0359D" w:rsidR="00197602" w:rsidRDefault="006572F0" w:rsidP="002719D0">
      <w:pPr>
        <w:pStyle w:val="NoSpacing"/>
      </w:pPr>
      <w:r>
        <w:rPr>
          <w:noProof/>
        </w:rPr>
        <mc:AlternateContent>
          <mc:Choice Requires="wps">
            <w:drawing>
              <wp:anchor distT="228600" distB="228600" distL="228600" distR="228600" simplePos="0" relativeHeight="251671552" behindDoc="0" locked="0" layoutInCell="1" allowOverlap="1" wp14:anchorId="20F67EF3" wp14:editId="67690D65">
                <wp:simplePos x="0" y="0"/>
                <wp:positionH relativeFrom="margin">
                  <wp:posOffset>723900</wp:posOffset>
                </wp:positionH>
                <wp:positionV relativeFrom="margin">
                  <wp:posOffset>2045970</wp:posOffset>
                </wp:positionV>
                <wp:extent cx="6562725" cy="3324225"/>
                <wp:effectExtent l="0" t="0" r="9525" b="9525"/>
                <wp:wrapSquare wrapText="bothSides"/>
                <wp:docPr id="45" name="Rectangle 52"/>
                <wp:cNvGraphicFramePr/>
                <a:graphic xmlns:a="http://schemas.openxmlformats.org/drawingml/2006/main">
                  <a:graphicData uri="http://schemas.microsoft.com/office/word/2010/wordprocessingShape">
                    <wps:wsp>
                      <wps:cNvSpPr/>
                      <wps:spPr>
                        <a:xfrm>
                          <a:off x="0" y="0"/>
                          <a:ext cx="6562725" cy="33242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9CD41" w14:textId="78E51A00" w:rsidR="009A0E9B" w:rsidRDefault="009A0E9B" w:rsidP="006572F0">
                            <w:pPr>
                              <w:pStyle w:val="NoSpacing"/>
                              <w:ind w:left="360"/>
                              <w:jc w:val="center"/>
                              <w:rPr>
                                <w:caps/>
                                <w:color w:val="FFFFFF" w:themeColor="background1"/>
                              </w:rPr>
                            </w:pPr>
                            <w:r w:rsidRPr="003A41E2">
                              <w:rPr>
                                <w:noProof/>
                              </w:rPr>
                              <w:drawing>
                                <wp:inline distT="0" distB="0" distL="0" distR="0" wp14:anchorId="08236CF6" wp14:editId="76C64147">
                                  <wp:extent cx="4973368" cy="2790825"/>
                                  <wp:effectExtent l="0" t="0" r="0" b="0"/>
                                  <wp:docPr id="178263691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914" name="Picture 1" descr="A blue circle with white text&#10;&#10;Description automatically generated"/>
                                          <pic:cNvPicPr/>
                                        </pic:nvPicPr>
                                        <pic:blipFill>
                                          <a:blip r:embed="rId12"/>
                                          <a:stretch>
                                            <a:fillRect/>
                                          </a:stretch>
                                        </pic:blipFill>
                                        <pic:spPr>
                                          <a:xfrm>
                                            <a:off x="0" y="0"/>
                                            <a:ext cx="5034413" cy="2825080"/>
                                          </a:xfrm>
                                          <a:prstGeom prst="rect">
                                            <a:avLst/>
                                          </a:prstGeom>
                                        </pic:spPr>
                                      </pic:pic>
                                    </a:graphicData>
                                  </a:graphic>
                                </wp:inline>
                              </w:drawing>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7EF3" id="Rectangle 52" o:spid="_x0000_s1028" style="position:absolute;margin-left:57pt;margin-top:161.1pt;width:516.75pt;height:261.75pt;z-index:2516715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" fillcolor="black [3213]" stroked="f" strokeweight="1pt">
                <v:textbox inset="18pt,18pt,18pt,18pt">
                  <w:txbxContent>
                    <w:p w14:paraId="44D9CD41" w14:textId="78E51A00" w:rsidR="009A0E9B" w:rsidRDefault="009A0E9B" w:rsidP="006572F0">
                      <w:pPr>
                        <w:pStyle w:val="NoSpacing"/>
                        <w:ind w:left="360"/>
                        <w:jc w:val="center"/>
                        <w:rPr>
                          <w:caps/>
                          <w:color w:val="FFFFFF" w:themeColor="background1"/>
                        </w:rPr>
                      </w:pPr>
                      <w:r w:rsidRPr="003A41E2">
                        <w:rPr>
                          <w:noProof/>
                        </w:rPr>
                        <w:drawing>
                          <wp:inline distT="0" distB="0" distL="0" distR="0" wp14:anchorId="08236CF6" wp14:editId="76C64147">
                            <wp:extent cx="4973368" cy="2790825"/>
                            <wp:effectExtent l="0" t="0" r="0" b="0"/>
                            <wp:docPr id="178263691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914" name="Picture 1" descr="A blue circle with white text&#10;&#10;Description automatically generated"/>
                                    <pic:cNvPicPr/>
                                  </pic:nvPicPr>
                                  <pic:blipFill>
                                    <a:blip r:embed="rId12"/>
                                    <a:stretch>
                                      <a:fillRect/>
                                    </a:stretch>
                                  </pic:blipFill>
                                  <pic:spPr>
                                    <a:xfrm>
                                      <a:off x="0" y="0"/>
                                      <a:ext cx="5034413" cy="2825080"/>
                                    </a:xfrm>
                                    <a:prstGeom prst="rect">
                                      <a:avLst/>
                                    </a:prstGeom>
                                  </pic:spPr>
                                </pic:pic>
                              </a:graphicData>
                            </a:graphic>
                          </wp:inline>
                        </w:drawing>
                      </w:r>
                    </w:p>
                  </w:txbxContent>
                </v:textbox>
                <w10:wrap type="square" anchorx="margin" anchory="margin"/>
              </v:rect>
            </w:pict>
          </mc:Fallback>
        </mc:AlternateContent>
      </w:r>
      <w:r w:rsidR="009A0E9B">
        <w:rPr>
          <w:noProof/>
        </w:rPr>
        <mc:AlternateContent>
          <mc:Choice Requires="wps">
            <w:drawing>
              <wp:anchor distT="45720" distB="45720" distL="114300" distR="114300" simplePos="0" relativeHeight="251677696" behindDoc="0" locked="0" layoutInCell="1" allowOverlap="1" wp14:anchorId="40AE2F7D" wp14:editId="713E336E">
                <wp:simplePos x="0" y="0"/>
                <wp:positionH relativeFrom="column">
                  <wp:posOffset>3869055</wp:posOffset>
                </wp:positionH>
                <wp:positionV relativeFrom="paragraph">
                  <wp:posOffset>5566410</wp:posOffset>
                </wp:positionV>
                <wp:extent cx="3300730" cy="2606675"/>
                <wp:effectExtent l="0" t="0" r="0" b="3175"/>
                <wp:wrapSquare wrapText="bothSides"/>
                <wp:docPr id="1425737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606675"/>
                        </a:xfrm>
                        <a:prstGeom prst="rect">
                          <a:avLst/>
                        </a:prstGeom>
                        <a:solidFill>
                          <a:srgbClr val="00CCFF"/>
                        </a:solidFill>
                        <a:ln w="9525">
                          <a:noFill/>
                          <a:miter lim="800000"/>
                          <a:headEnd/>
                          <a:tailEnd/>
                        </a:ln>
                      </wps:spPr>
                      <wps:txbx>
                        <w:txbxContent>
                          <w:p w14:paraId="16A84DDC" w14:textId="20C45497" w:rsidR="009A0E9B" w:rsidRDefault="00D7793D">
                            <w:pPr>
                              <w:rPr>
                                <w:b/>
                                <w:bCs/>
                                <w:color w:val="auto"/>
                                <w:sz w:val="36"/>
                                <w:szCs w:val="36"/>
                              </w:rPr>
                            </w:pPr>
                            <w:r w:rsidRPr="00D7793D">
                              <w:rPr>
                                <w:b/>
                                <w:bCs/>
                                <w:color w:val="auto"/>
                                <w:sz w:val="36"/>
                                <w:szCs w:val="36"/>
                              </w:rPr>
                              <w:t xml:space="preserve">Page </w:t>
                            </w:r>
                            <w:r w:rsidR="00E309AF">
                              <w:rPr>
                                <w:b/>
                                <w:bCs/>
                                <w:color w:val="auto"/>
                                <w:sz w:val="36"/>
                                <w:szCs w:val="36"/>
                              </w:rPr>
                              <w:t>1</w:t>
                            </w:r>
                            <w:r w:rsidR="00113760">
                              <w:rPr>
                                <w:b/>
                                <w:bCs/>
                                <w:color w:val="auto"/>
                                <w:sz w:val="36"/>
                                <w:szCs w:val="36"/>
                              </w:rPr>
                              <w:t>2</w:t>
                            </w:r>
                            <w:r w:rsidR="00A93171">
                              <w:rPr>
                                <w:b/>
                                <w:bCs/>
                                <w:color w:val="auto"/>
                                <w:sz w:val="36"/>
                                <w:szCs w:val="36"/>
                              </w:rPr>
                              <w:t xml:space="preserve"> Chapter Reports</w:t>
                            </w:r>
                          </w:p>
                          <w:p w14:paraId="58A3F861" w14:textId="08E55508" w:rsidR="00E309AF" w:rsidRDefault="00E309AF">
                            <w:pPr>
                              <w:rPr>
                                <w:b/>
                                <w:bCs/>
                                <w:color w:val="auto"/>
                                <w:sz w:val="36"/>
                                <w:szCs w:val="36"/>
                              </w:rPr>
                            </w:pPr>
                            <w:r>
                              <w:rPr>
                                <w:b/>
                                <w:bCs/>
                                <w:color w:val="auto"/>
                                <w:sz w:val="36"/>
                                <w:szCs w:val="36"/>
                              </w:rPr>
                              <w:t xml:space="preserve">Page </w:t>
                            </w:r>
                            <w:r w:rsidR="0000142B">
                              <w:rPr>
                                <w:b/>
                                <w:bCs/>
                                <w:color w:val="auto"/>
                                <w:sz w:val="36"/>
                                <w:szCs w:val="36"/>
                              </w:rPr>
                              <w:t>20</w:t>
                            </w:r>
                            <w:r>
                              <w:rPr>
                                <w:b/>
                                <w:bCs/>
                                <w:color w:val="auto"/>
                                <w:sz w:val="36"/>
                                <w:szCs w:val="36"/>
                              </w:rPr>
                              <w:t xml:space="preserve"> </w:t>
                            </w:r>
                            <w:r w:rsidR="0000142B">
                              <w:rPr>
                                <w:b/>
                                <w:bCs/>
                                <w:color w:val="auto"/>
                                <w:sz w:val="36"/>
                                <w:szCs w:val="36"/>
                              </w:rPr>
                              <w:t>Adi’s Page</w:t>
                            </w:r>
                          </w:p>
                          <w:p w14:paraId="52D6424A" w14:textId="37AC5A4C" w:rsidR="00A93171" w:rsidRDefault="00A93171">
                            <w:pPr>
                              <w:rPr>
                                <w:b/>
                                <w:bCs/>
                                <w:color w:val="auto"/>
                                <w:sz w:val="36"/>
                                <w:szCs w:val="36"/>
                              </w:rPr>
                            </w:pPr>
                            <w:r>
                              <w:rPr>
                                <w:b/>
                                <w:bCs/>
                                <w:color w:val="auto"/>
                                <w:sz w:val="36"/>
                                <w:szCs w:val="36"/>
                              </w:rPr>
                              <w:t xml:space="preserve">Page </w:t>
                            </w:r>
                            <w:r w:rsidR="00E309AF">
                              <w:rPr>
                                <w:b/>
                                <w:bCs/>
                                <w:color w:val="auto"/>
                                <w:sz w:val="36"/>
                                <w:szCs w:val="36"/>
                              </w:rPr>
                              <w:t>2</w:t>
                            </w:r>
                            <w:r w:rsidR="0000142B">
                              <w:rPr>
                                <w:b/>
                                <w:bCs/>
                                <w:color w:val="auto"/>
                                <w:sz w:val="36"/>
                                <w:szCs w:val="36"/>
                              </w:rPr>
                              <w:t>2</w:t>
                            </w:r>
                            <w:r>
                              <w:rPr>
                                <w:b/>
                                <w:bCs/>
                                <w:color w:val="auto"/>
                                <w:sz w:val="36"/>
                                <w:szCs w:val="36"/>
                              </w:rPr>
                              <w:t xml:space="preserve"> State Convention</w:t>
                            </w:r>
                          </w:p>
                          <w:p w14:paraId="446F90C6" w14:textId="27123CB3" w:rsidR="00A93171" w:rsidRPr="00D7793D" w:rsidRDefault="00A93171">
                            <w:pPr>
                              <w:rPr>
                                <w:b/>
                                <w:bCs/>
                                <w:color w:val="auto"/>
                                <w:sz w:val="36"/>
                                <w:szCs w:val="36"/>
                              </w:rPr>
                            </w:pPr>
                            <w:r>
                              <w:rPr>
                                <w:b/>
                                <w:bCs/>
                                <w:color w:val="auto"/>
                                <w:sz w:val="36"/>
                                <w:szCs w:val="36"/>
                              </w:rPr>
                              <w:t xml:space="preserve">Page </w:t>
                            </w:r>
                            <w:r w:rsidR="00E309AF">
                              <w:rPr>
                                <w:b/>
                                <w:bCs/>
                                <w:color w:val="auto"/>
                                <w:sz w:val="36"/>
                                <w:szCs w:val="36"/>
                              </w:rPr>
                              <w:t>2</w:t>
                            </w:r>
                            <w:r w:rsidR="0000142B">
                              <w:rPr>
                                <w:b/>
                                <w:bCs/>
                                <w:color w:val="auto"/>
                                <w:sz w:val="36"/>
                                <w:szCs w:val="36"/>
                              </w:rPr>
                              <w:t>4</w:t>
                            </w:r>
                            <w:r w:rsidR="00067FC8">
                              <w:rPr>
                                <w:b/>
                                <w:bCs/>
                                <w:color w:val="auto"/>
                                <w:sz w:val="36"/>
                                <w:szCs w:val="36"/>
                              </w:rPr>
                              <w:t xml:space="preserve"> Word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E2F7D" id="_x0000_s1029" type="#_x0000_t202" style="position:absolute;margin-left:304.65pt;margin-top:438.3pt;width:259.9pt;height:20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" fillcolor="#0cf" stroked="f">
                <v:textbox>
                  <w:txbxContent>
                    <w:p w14:paraId="16A84DDC" w14:textId="20C45497" w:rsidR="009A0E9B" w:rsidRDefault="00D7793D">
                      <w:pPr>
                        <w:rPr>
                          <w:b/>
                          <w:bCs/>
                          <w:color w:val="auto"/>
                          <w:sz w:val="36"/>
                          <w:szCs w:val="36"/>
                        </w:rPr>
                      </w:pPr>
                      <w:r w:rsidRPr="00D7793D">
                        <w:rPr>
                          <w:b/>
                          <w:bCs/>
                          <w:color w:val="auto"/>
                          <w:sz w:val="36"/>
                          <w:szCs w:val="36"/>
                        </w:rPr>
                        <w:t xml:space="preserve">Page </w:t>
                      </w:r>
                      <w:r w:rsidR="00E309AF">
                        <w:rPr>
                          <w:b/>
                          <w:bCs/>
                          <w:color w:val="auto"/>
                          <w:sz w:val="36"/>
                          <w:szCs w:val="36"/>
                        </w:rPr>
                        <w:t>1</w:t>
                      </w:r>
                      <w:r w:rsidR="00113760">
                        <w:rPr>
                          <w:b/>
                          <w:bCs/>
                          <w:color w:val="auto"/>
                          <w:sz w:val="36"/>
                          <w:szCs w:val="36"/>
                        </w:rPr>
                        <w:t>2</w:t>
                      </w:r>
                      <w:r w:rsidR="00A93171">
                        <w:rPr>
                          <w:b/>
                          <w:bCs/>
                          <w:color w:val="auto"/>
                          <w:sz w:val="36"/>
                          <w:szCs w:val="36"/>
                        </w:rPr>
                        <w:t xml:space="preserve"> Chapter Reports</w:t>
                      </w:r>
                    </w:p>
                    <w:p w14:paraId="58A3F861" w14:textId="08E55508" w:rsidR="00E309AF" w:rsidRDefault="00E309AF">
                      <w:pPr>
                        <w:rPr>
                          <w:b/>
                          <w:bCs/>
                          <w:color w:val="auto"/>
                          <w:sz w:val="36"/>
                          <w:szCs w:val="36"/>
                        </w:rPr>
                      </w:pPr>
                      <w:r>
                        <w:rPr>
                          <w:b/>
                          <w:bCs/>
                          <w:color w:val="auto"/>
                          <w:sz w:val="36"/>
                          <w:szCs w:val="36"/>
                        </w:rPr>
                        <w:t xml:space="preserve">Page </w:t>
                      </w:r>
                      <w:r w:rsidR="0000142B">
                        <w:rPr>
                          <w:b/>
                          <w:bCs/>
                          <w:color w:val="auto"/>
                          <w:sz w:val="36"/>
                          <w:szCs w:val="36"/>
                        </w:rPr>
                        <w:t>20</w:t>
                      </w:r>
                      <w:r>
                        <w:rPr>
                          <w:b/>
                          <w:bCs/>
                          <w:color w:val="auto"/>
                          <w:sz w:val="36"/>
                          <w:szCs w:val="36"/>
                        </w:rPr>
                        <w:t xml:space="preserve"> </w:t>
                      </w:r>
                      <w:r w:rsidR="0000142B">
                        <w:rPr>
                          <w:b/>
                          <w:bCs/>
                          <w:color w:val="auto"/>
                          <w:sz w:val="36"/>
                          <w:szCs w:val="36"/>
                        </w:rPr>
                        <w:t>Adi’s Page</w:t>
                      </w:r>
                    </w:p>
                    <w:p w14:paraId="52D6424A" w14:textId="37AC5A4C" w:rsidR="00A93171" w:rsidRDefault="00A93171">
                      <w:pPr>
                        <w:rPr>
                          <w:b/>
                          <w:bCs/>
                          <w:color w:val="auto"/>
                          <w:sz w:val="36"/>
                          <w:szCs w:val="36"/>
                        </w:rPr>
                      </w:pPr>
                      <w:r>
                        <w:rPr>
                          <w:b/>
                          <w:bCs/>
                          <w:color w:val="auto"/>
                          <w:sz w:val="36"/>
                          <w:szCs w:val="36"/>
                        </w:rPr>
                        <w:t xml:space="preserve">Page </w:t>
                      </w:r>
                      <w:r w:rsidR="00E309AF">
                        <w:rPr>
                          <w:b/>
                          <w:bCs/>
                          <w:color w:val="auto"/>
                          <w:sz w:val="36"/>
                          <w:szCs w:val="36"/>
                        </w:rPr>
                        <w:t>2</w:t>
                      </w:r>
                      <w:r w:rsidR="0000142B">
                        <w:rPr>
                          <w:b/>
                          <w:bCs/>
                          <w:color w:val="auto"/>
                          <w:sz w:val="36"/>
                          <w:szCs w:val="36"/>
                        </w:rPr>
                        <w:t>2</w:t>
                      </w:r>
                      <w:r>
                        <w:rPr>
                          <w:b/>
                          <w:bCs/>
                          <w:color w:val="auto"/>
                          <w:sz w:val="36"/>
                          <w:szCs w:val="36"/>
                        </w:rPr>
                        <w:t xml:space="preserve"> State Convention</w:t>
                      </w:r>
                    </w:p>
                    <w:p w14:paraId="446F90C6" w14:textId="27123CB3" w:rsidR="00A93171" w:rsidRPr="00D7793D" w:rsidRDefault="00A93171">
                      <w:pPr>
                        <w:rPr>
                          <w:b/>
                          <w:bCs/>
                          <w:color w:val="auto"/>
                          <w:sz w:val="36"/>
                          <w:szCs w:val="36"/>
                        </w:rPr>
                      </w:pPr>
                      <w:r>
                        <w:rPr>
                          <w:b/>
                          <w:bCs/>
                          <w:color w:val="auto"/>
                          <w:sz w:val="36"/>
                          <w:szCs w:val="36"/>
                        </w:rPr>
                        <w:t xml:space="preserve">Page </w:t>
                      </w:r>
                      <w:r w:rsidR="00E309AF">
                        <w:rPr>
                          <w:b/>
                          <w:bCs/>
                          <w:color w:val="auto"/>
                          <w:sz w:val="36"/>
                          <w:szCs w:val="36"/>
                        </w:rPr>
                        <w:t>2</w:t>
                      </w:r>
                      <w:r w:rsidR="0000142B">
                        <w:rPr>
                          <w:b/>
                          <w:bCs/>
                          <w:color w:val="auto"/>
                          <w:sz w:val="36"/>
                          <w:szCs w:val="36"/>
                        </w:rPr>
                        <w:t>4</w:t>
                      </w:r>
                      <w:r w:rsidR="00067FC8">
                        <w:rPr>
                          <w:b/>
                          <w:bCs/>
                          <w:color w:val="auto"/>
                          <w:sz w:val="36"/>
                          <w:szCs w:val="36"/>
                        </w:rPr>
                        <w:t xml:space="preserve"> Word Search</w:t>
                      </w:r>
                    </w:p>
                  </w:txbxContent>
                </v:textbox>
                <w10:wrap type="square"/>
              </v:shape>
            </w:pict>
          </mc:Fallback>
        </mc:AlternateContent>
      </w:r>
      <w:r w:rsidR="009A0E9B">
        <w:rPr>
          <w:noProof/>
        </w:rPr>
        <mc:AlternateContent>
          <mc:Choice Requires="wps">
            <w:drawing>
              <wp:anchor distT="45720" distB="45720" distL="114300" distR="114300" simplePos="0" relativeHeight="251675648" behindDoc="0" locked="0" layoutInCell="1" allowOverlap="1" wp14:anchorId="3392F04E" wp14:editId="7573D3FD">
                <wp:simplePos x="0" y="0"/>
                <wp:positionH relativeFrom="column">
                  <wp:posOffset>-334645</wp:posOffset>
                </wp:positionH>
                <wp:positionV relativeFrom="paragraph">
                  <wp:posOffset>5580380</wp:posOffset>
                </wp:positionV>
                <wp:extent cx="3288665" cy="2701290"/>
                <wp:effectExtent l="0" t="0" r="6985" b="3810"/>
                <wp:wrapSquare wrapText="bothSides"/>
                <wp:docPr id="2068217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701290"/>
                        </a:xfrm>
                        <a:prstGeom prst="rect">
                          <a:avLst/>
                        </a:prstGeom>
                        <a:solidFill>
                          <a:srgbClr val="FFFFFF"/>
                        </a:solidFill>
                        <a:ln w="9525">
                          <a:noFill/>
                          <a:miter lim="800000"/>
                          <a:headEnd/>
                          <a:tailEnd/>
                        </a:ln>
                      </wps:spPr>
                      <wps:txbx>
                        <w:txbxContent>
                          <w:p w14:paraId="564BD0D6" w14:textId="125EA267" w:rsidR="009A0E9B" w:rsidRPr="00D7793D" w:rsidRDefault="009A0E9B" w:rsidP="009A0E9B">
                            <w:pPr>
                              <w:rPr>
                                <w:b/>
                                <w:bCs/>
                                <w:color w:val="auto"/>
                                <w:sz w:val="36"/>
                                <w:szCs w:val="36"/>
                              </w:rPr>
                            </w:pPr>
                            <w:r w:rsidRPr="00D7793D">
                              <w:rPr>
                                <w:b/>
                                <w:bCs/>
                                <w:color w:val="auto"/>
                                <w:sz w:val="36"/>
                                <w:szCs w:val="36"/>
                              </w:rPr>
                              <w:t>Page 2 Council Officers</w:t>
                            </w:r>
                          </w:p>
                          <w:p w14:paraId="40544019" w14:textId="64A9EA46" w:rsidR="009A0E9B" w:rsidRPr="00D7793D" w:rsidRDefault="009A0E9B" w:rsidP="009A0E9B">
                            <w:pPr>
                              <w:rPr>
                                <w:b/>
                                <w:bCs/>
                                <w:color w:val="auto"/>
                                <w:sz w:val="36"/>
                                <w:szCs w:val="36"/>
                              </w:rPr>
                            </w:pPr>
                            <w:r w:rsidRPr="00D7793D">
                              <w:rPr>
                                <w:b/>
                                <w:bCs/>
                                <w:color w:val="auto"/>
                                <w:sz w:val="36"/>
                                <w:szCs w:val="36"/>
                              </w:rPr>
                              <w:t xml:space="preserve">Page </w:t>
                            </w:r>
                            <w:r w:rsidR="00B07C0A">
                              <w:rPr>
                                <w:b/>
                                <w:bCs/>
                                <w:color w:val="auto"/>
                                <w:sz w:val="36"/>
                                <w:szCs w:val="36"/>
                              </w:rPr>
                              <w:t>5</w:t>
                            </w:r>
                            <w:r w:rsidRPr="00D7793D">
                              <w:rPr>
                                <w:b/>
                                <w:bCs/>
                                <w:color w:val="auto"/>
                                <w:sz w:val="36"/>
                                <w:szCs w:val="36"/>
                              </w:rPr>
                              <w:t xml:space="preserve"> President</w:t>
                            </w:r>
                            <w:r w:rsidR="00101469">
                              <w:rPr>
                                <w:b/>
                                <w:bCs/>
                                <w:color w:val="auto"/>
                                <w:sz w:val="36"/>
                                <w:szCs w:val="36"/>
                              </w:rPr>
                              <w:t>’s</w:t>
                            </w:r>
                            <w:r w:rsidRPr="00D7793D">
                              <w:rPr>
                                <w:b/>
                                <w:bCs/>
                                <w:color w:val="auto"/>
                                <w:sz w:val="36"/>
                                <w:szCs w:val="36"/>
                              </w:rPr>
                              <w:t xml:space="preserve"> Message</w:t>
                            </w:r>
                          </w:p>
                          <w:p w14:paraId="6DC69FFD" w14:textId="0330FB8F" w:rsidR="009A0E9B" w:rsidRPr="00D7793D" w:rsidRDefault="009A0E9B" w:rsidP="009A0E9B">
                            <w:pPr>
                              <w:rPr>
                                <w:b/>
                                <w:bCs/>
                                <w:color w:val="auto"/>
                                <w:sz w:val="36"/>
                                <w:szCs w:val="36"/>
                              </w:rPr>
                            </w:pPr>
                            <w:r w:rsidRPr="00D7793D">
                              <w:rPr>
                                <w:b/>
                                <w:bCs/>
                                <w:color w:val="auto"/>
                                <w:sz w:val="36"/>
                                <w:szCs w:val="36"/>
                              </w:rPr>
                              <w:t xml:space="preserve">Page </w:t>
                            </w:r>
                            <w:r w:rsidR="001544F8">
                              <w:rPr>
                                <w:b/>
                                <w:bCs/>
                                <w:noProof/>
                                <w:sz w:val="32"/>
                                <w:szCs w:val="32"/>
                              </w:rPr>
                              <w:t xml:space="preserve">6 </w:t>
                            </w:r>
                            <w:r w:rsidRPr="00D7793D">
                              <w:rPr>
                                <w:b/>
                                <w:bCs/>
                                <w:color w:val="auto"/>
                                <w:sz w:val="36"/>
                                <w:szCs w:val="36"/>
                              </w:rPr>
                              <w:t>Golden Lamp Editor</w:t>
                            </w:r>
                          </w:p>
                          <w:p w14:paraId="670ABA52" w14:textId="76B9FB05" w:rsidR="009A0E9B" w:rsidRPr="00D7793D" w:rsidRDefault="009A0E9B" w:rsidP="009A0E9B">
                            <w:pPr>
                              <w:rPr>
                                <w:b/>
                                <w:bCs/>
                                <w:color w:val="auto"/>
                                <w:sz w:val="36"/>
                                <w:szCs w:val="36"/>
                              </w:rPr>
                            </w:pPr>
                            <w:r w:rsidRPr="00D7793D">
                              <w:rPr>
                                <w:b/>
                                <w:bCs/>
                                <w:color w:val="auto"/>
                                <w:sz w:val="36"/>
                                <w:szCs w:val="36"/>
                              </w:rPr>
                              <w:t xml:space="preserve">Page </w:t>
                            </w:r>
                            <w:r w:rsidR="00A125B9">
                              <w:rPr>
                                <w:b/>
                                <w:bCs/>
                                <w:color w:val="auto"/>
                                <w:sz w:val="36"/>
                                <w:szCs w:val="36"/>
                              </w:rPr>
                              <w:t>7</w:t>
                            </w:r>
                            <w:r w:rsidRPr="00D7793D">
                              <w:rPr>
                                <w:b/>
                                <w:bCs/>
                                <w:color w:val="auto"/>
                                <w:sz w:val="36"/>
                                <w:szCs w:val="36"/>
                              </w:rPr>
                              <w:t xml:space="preserve"> </w:t>
                            </w:r>
                            <w:r w:rsidR="00A93171">
                              <w:rPr>
                                <w:b/>
                                <w:bCs/>
                                <w:color w:val="auto"/>
                                <w:sz w:val="36"/>
                                <w:szCs w:val="36"/>
                              </w:rPr>
                              <w:t>State</w:t>
                            </w:r>
                            <w:r w:rsidR="00D7793D" w:rsidRPr="00D7793D">
                              <w:rPr>
                                <w:b/>
                                <w:bCs/>
                                <w:color w:val="auto"/>
                                <w:sz w:val="36"/>
                                <w:szCs w:val="36"/>
                              </w:rPr>
                              <w:t xml:space="preserv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2F04E" id="_x0000_s1030" type="#_x0000_t202" style="position:absolute;margin-left:-26.35pt;margin-top:439.4pt;width:258.95pt;height:21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vPEwIAAP4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" stroked="f">
                <v:textbox>
                  <w:txbxContent>
                    <w:p w14:paraId="564BD0D6" w14:textId="125EA267" w:rsidR="009A0E9B" w:rsidRPr="00D7793D" w:rsidRDefault="009A0E9B" w:rsidP="009A0E9B">
                      <w:pPr>
                        <w:rPr>
                          <w:b/>
                          <w:bCs/>
                          <w:color w:val="auto"/>
                          <w:sz w:val="36"/>
                          <w:szCs w:val="36"/>
                        </w:rPr>
                      </w:pPr>
                      <w:r w:rsidRPr="00D7793D">
                        <w:rPr>
                          <w:b/>
                          <w:bCs/>
                          <w:color w:val="auto"/>
                          <w:sz w:val="36"/>
                          <w:szCs w:val="36"/>
                        </w:rPr>
                        <w:t>Page 2 Council Officers</w:t>
                      </w:r>
                    </w:p>
                    <w:p w14:paraId="40544019" w14:textId="64A9EA46" w:rsidR="009A0E9B" w:rsidRPr="00D7793D" w:rsidRDefault="009A0E9B" w:rsidP="009A0E9B">
                      <w:pPr>
                        <w:rPr>
                          <w:b/>
                          <w:bCs/>
                          <w:color w:val="auto"/>
                          <w:sz w:val="36"/>
                          <w:szCs w:val="36"/>
                        </w:rPr>
                      </w:pPr>
                      <w:r w:rsidRPr="00D7793D">
                        <w:rPr>
                          <w:b/>
                          <w:bCs/>
                          <w:color w:val="auto"/>
                          <w:sz w:val="36"/>
                          <w:szCs w:val="36"/>
                        </w:rPr>
                        <w:t xml:space="preserve">Page </w:t>
                      </w:r>
                      <w:r w:rsidR="00B07C0A">
                        <w:rPr>
                          <w:b/>
                          <w:bCs/>
                          <w:color w:val="auto"/>
                          <w:sz w:val="36"/>
                          <w:szCs w:val="36"/>
                        </w:rPr>
                        <w:t>5</w:t>
                      </w:r>
                      <w:r w:rsidRPr="00D7793D">
                        <w:rPr>
                          <w:b/>
                          <w:bCs/>
                          <w:color w:val="auto"/>
                          <w:sz w:val="36"/>
                          <w:szCs w:val="36"/>
                        </w:rPr>
                        <w:t xml:space="preserve"> President</w:t>
                      </w:r>
                      <w:r w:rsidR="00101469">
                        <w:rPr>
                          <w:b/>
                          <w:bCs/>
                          <w:color w:val="auto"/>
                          <w:sz w:val="36"/>
                          <w:szCs w:val="36"/>
                        </w:rPr>
                        <w:t>’s</w:t>
                      </w:r>
                      <w:r w:rsidRPr="00D7793D">
                        <w:rPr>
                          <w:b/>
                          <w:bCs/>
                          <w:color w:val="auto"/>
                          <w:sz w:val="36"/>
                          <w:szCs w:val="36"/>
                        </w:rPr>
                        <w:t xml:space="preserve"> Message</w:t>
                      </w:r>
                    </w:p>
                    <w:p w14:paraId="6DC69FFD" w14:textId="0330FB8F" w:rsidR="009A0E9B" w:rsidRPr="00D7793D" w:rsidRDefault="009A0E9B" w:rsidP="009A0E9B">
                      <w:pPr>
                        <w:rPr>
                          <w:b/>
                          <w:bCs/>
                          <w:color w:val="auto"/>
                          <w:sz w:val="36"/>
                          <w:szCs w:val="36"/>
                        </w:rPr>
                      </w:pPr>
                      <w:r w:rsidRPr="00D7793D">
                        <w:rPr>
                          <w:b/>
                          <w:bCs/>
                          <w:color w:val="auto"/>
                          <w:sz w:val="36"/>
                          <w:szCs w:val="36"/>
                        </w:rPr>
                        <w:t xml:space="preserve">Page </w:t>
                      </w:r>
                      <w:r w:rsidR="001544F8">
                        <w:rPr>
                          <w:b/>
                          <w:bCs/>
                          <w:noProof/>
                          <w:sz w:val="32"/>
                          <w:szCs w:val="32"/>
                        </w:rPr>
                        <w:t xml:space="preserve">6 </w:t>
                      </w:r>
                      <w:r w:rsidRPr="00D7793D">
                        <w:rPr>
                          <w:b/>
                          <w:bCs/>
                          <w:color w:val="auto"/>
                          <w:sz w:val="36"/>
                          <w:szCs w:val="36"/>
                        </w:rPr>
                        <w:t>Golden Lamp Editor</w:t>
                      </w:r>
                    </w:p>
                    <w:p w14:paraId="670ABA52" w14:textId="76B9FB05" w:rsidR="009A0E9B" w:rsidRPr="00D7793D" w:rsidRDefault="009A0E9B" w:rsidP="009A0E9B">
                      <w:pPr>
                        <w:rPr>
                          <w:b/>
                          <w:bCs/>
                          <w:color w:val="auto"/>
                          <w:sz w:val="36"/>
                          <w:szCs w:val="36"/>
                        </w:rPr>
                      </w:pPr>
                      <w:r w:rsidRPr="00D7793D">
                        <w:rPr>
                          <w:b/>
                          <w:bCs/>
                          <w:color w:val="auto"/>
                          <w:sz w:val="36"/>
                          <w:szCs w:val="36"/>
                        </w:rPr>
                        <w:t xml:space="preserve">Page </w:t>
                      </w:r>
                      <w:r w:rsidR="00A125B9">
                        <w:rPr>
                          <w:b/>
                          <w:bCs/>
                          <w:color w:val="auto"/>
                          <w:sz w:val="36"/>
                          <w:szCs w:val="36"/>
                        </w:rPr>
                        <w:t>7</w:t>
                      </w:r>
                      <w:r w:rsidRPr="00D7793D">
                        <w:rPr>
                          <w:b/>
                          <w:bCs/>
                          <w:color w:val="auto"/>
                          <w:sz w:val="36"/>
                          <w:szCs w:val="36"/>
                        </w:rPr>
                        <w:t xml:space="preserve"> </w:t>
                      </w:r>
                      <w:r w:rsidR="00A93171">
                        <w:rPr>
                          <w:b/>
                          <w:bCs/>
                          <w:color w:val="auto"/>
                          <w:sz w:val="36"/>
                          <w:szCs w:val="36"/>
                        </w:rPr>
                        <w:t>State</w:t>
                      </w:r>
                      <w:r w:rsidR="00D7793D" w:rsidRPr="00D7793D">
                        <w:rPr>
                          <w:b/>
                          <w:bCs/>
                          <w:color w:val="auto"/>
                          <w:sz w:val="36"/>
                          <w:szCs w:val="36"/>
                        </w:rPr>
                        <w:t xml:space="preserve"> Reports</w:t>
                      </w:r>
                    </w:p>
                  </w:txbxContent>
                </v:textbox>
                <w10:wrap type="square"/>
              </v:shape>
            </w:pict>
          </mc:Fallback>
        </mc:AlternateContent>
      </w:r>
    </w:p>
    <w:p w14:paraId="2B0AAB43" w14:textId="7CB37B29" w:rsidR="00197602" w:rsidRDefault="00197602" w:rsidP="002719D0">
      <w:pPr>
        <w:pStyle w:val="NoSpacing"/>
        <w:sectPr w:rsidR="00197602" w:rsidSect="009A0E9B">
          <w:footerReference w:type="default" r:id="rId13"/>
          <w:pgSz w:w="12240" w:h="15840"/>
          <w:pgMar w:top="288" w:right="720" w:bottom="360" w:left="720" w:header="720" w:footer="432" w:gutter="0"/>
          <w:cols w:space="720"/>
          <w:docGrid w:linePitch="360"/>
        </w:sectPr>
      </w:pPr>
    </w:p>
    <w:p w14:paraId="53590533" w14:textId="34E7EF14" w:rsidR="00197602" w:rsidRDefault="00621EC6" w:rsidP="00624FC0">
      <w:pPr>
        <w:pStyle w:val="ObjectAnchor"/>
      </w:pPr>
      <w:r>
        <w:lastRenderedPageBreak/>
        <mc:AlternateContent>
          <mc:Choice Requires="wps">
            <w:drawing>
              <wp:anchor distT="228600" distB="228600" distL="228600" distR="228600" simplePos="0" relativeHeight="251679744" behindDoc="0" locked="0" layoutInCell="1" allowOverlap="1" wp14:anchorId="77DA8D05" wp14:editId="3EE750AF">
                <wp:simplePos x="0" y="0"/>
                <wp:positionH relativeFrom="margin">
                  <wp:posOffset>-304800</wp:posOffset>
                </wp:positionH>
                <wp:positionV relativeFrom="margin">
                  <wp:posOffset>-34290</wp:posOffset>
                </wp:positionV>
                <wp:extent cx="2562225" cy="8584565"/>
                <wp:effectExtent l="0" t="0" r="9525" b="6985"/>
                <wp:wrapSquare wrapText="bothSides"/>
                <wp:docPr id="592011140" name="Rectangle 52"/>
                <wp:cNvGraphicFramePr/>
                <a:graphic xmlns:a="http://schemas.openxmlformats.org/drawingml/2006/main">
                  <a:graphicData uri="http://schemas.microsoft.com/office/word/2010/wordprocessingShape">
                    <wps:wsp>
                      <wps:cNvSpPr/>
                      <wps:spPr>
                        <a:xfrm>
                          <a:off x="0" y="0"/>
                          <a:ext cx="2562225" cy="85845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EF756" w14:textId="77777777" w:rsidR="00F50295" w:rsidRDefault="00F50295" w:rsidP="001C36E9">
                            <w:pPr>
                              <w:pStyle w:val="NoSpacing"/>
                              <w:ind w:left="360"/>
                              <w:jc w:val="center"/>
                              <w:rPr>
                                <w:b/>
                                <w:bCs/>
                                <w:caps/>
                                <w:color w:val="37CFED"/>
                                <w:sz w:val="56"/>
                                <w:szCs w:val="56"/>
                              </w:rPr>
                            </w:pPr>
                          </w:p>
                          <w:p w14:paraId="2B2FEFBF" w14:textId="77777777" w:rsidR="00F50295" w:rsidRDefault="00F50295" w:rsidP="001C36E9">
                            <w:pPr>
                              <w:pStyle w:val="NoSpacing"/>
                              <w:ind w:left="360"/>
                              <w:jc w:val="center"/>
                              <w:rPr>
                                <w:b/>
                                <w:bCs/>
                                <w:caps/>
                                <w:color w:val="37CFED"/>
                                <w:sz w:val="56"/>
                                <w:szCs w:val="56"/>
                              </w:rPr>
                            </w:pPr>
                          </w:p>
                          <w:p w14:paraId="2E88535E" w14:textId="77777777" w:rsidR="00F50295" w:rsidRDefault="00F50295" w:rsidP="001C36E9">
                            <w:pPr>
                              <w:pStyle w:val="NoSpacing"/>
                              <w:ind w:left="360"/>
                              <w:jc w:val="center"/>
                              <w:rPr>
                                <w:b/>
                                <w:bCs/>
                                <w:caps/>
                                <w:color w:val="37CFED"/>
                                <w:sz w:val="56"/>
                                <w:szCs w:val="56"/>
                              </w:rPr>
                            </w:pPr>
                          </w:p>
                          <w:p w14:paraId="759D9998" w14:textId="77777777" w:rsidR="00621EC6" w:rsidRDefault="00621EC6" w:rsidP="001C36E9">
                            <w:pPr>
                              <w:pStyle w:val="NoSpacing"/>
                              <w:ind w:left="360"/>
                              <w:jc w:val="center"/>
                              <w:rPr>
                                <w:b/>
                                <w:bCs/>
                                <w:caps/>
                                <w:color w:val="37CFED"/>
                                <w:sz w:val="60"/>
                                <w:szCs w:val="60"/>
                              </w:rPr>
                            </w:pPr>
                          </w:p>
                          <w:p w14:paraId="1EBD5F67" w14:textId="77777777" w:rsidR="00621EC6" w:rsidRDefault="00621EC6" w:rsidP="001C36E9">
                            <w:pPr>
                              <w:pStyle w:val="NoSpacing"/>
                              <w:ind w:left="360"/>
                              <w:jc w:val="center"/>
                              <w:rPr>
                                <w:b/>
                                <w:bCs/>
                                <w:caps/>
                                <w:color w:val="37CFED"/>
                                <w:sz w:val="60"/>
                                <w:szCs w:val="60"/>
                              </w:rPr>
                            </w:pPr>
                          </w:p>
                          <w:p w14:paraId="2509F7B2" w14:textId="77777777" w:rsidR="00621EC6" w:rsidRDefault="00621EC6" w:rsidP="001C36E9">
                            <w:pPr>
                              <w:pStyle w:val="NoSpacing"/>
                              <w:ind w:left="360"/>
                              <w:jc w:val="center"/>
                              <w:rPr>
                                <w:b/>
                                <w:bCs/>
                                <w:caps/>
                                <w:color w:val="37CFED"/>
                                <w:sz w:val="60"/>
                                <w:szCs w:val="60"/>
                              </w:rPr>
                            </w:pPr>
                          </w:p>
                          <w:p w14:paraId="60559BFB" w14:textId="04900B31"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2024-202</w:t>
                            </w:r>
                            <w:r w:rsidR="00F50295" w:rsidRPr="00CE30B9">
                              <w:rPr>
                                <w:b/>
                                <w:bCs/>
                                <w:caps/>
                                <w:color w:val="37CFED"/>
                                <w:sz w:val="60"/>
                                <w:szCs w:val="60"/>
                              </w:rPr>
                              <w:t>5</w:t>
                            </w:r>
                          </w:p>
                          <w:p w14:paraId="42FBEECD" w14:textId="77777777" w:rsidR="00F50295" w:rsidRPr="00CE30B9" w:rsidRDefault="00F50295" w:rsidP="001C36E9">
                            <w:pPr>
                              <w:pStyle w:val="NoSpacing"/>
                              <w:ind w:left="360"/>
                              <w:jc w:val="center"/>
                              <w:rPr>
                                <w:b/>
                                <w:bCs/>
                                <w:caps/>
                                <w:color w:val="37CFED"/>
                                <w:sz w:val="60"/>
                                <w:szCs w:val="60"/>
                              </w:rPr>
                            </w:pPr>
                          </w:p>
                          <w:p w14:paraId="676D28B1" w14:textId="49A6F9FB"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colorado state</w:t>
                            </w:r>
                          </w:p>
                          <w:p w14:paraId="5CFDFCB3" w14:textId="5578A4A6"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council officers</w:t>
                            </w:r>
                          </w:p>
                          <w:p w14:paraId="76527B93" w14:textId="77777777" w:rsidR="001C36E9" w:rsidRDefault="001C36E9"/>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8D05" id="_x0000_s1031" style="position:absolute;margin-left:-24pt;margin-top:-2.7pt;width:201.75pt;height:675.95pt;z-index:2516797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" fillcolor="black [3213]" stroked="f" strokeweight="1pt">
                <v:textbox inset="18pt,18pt,18pt,18pt">
                  <w:txbxContent>
                    <w:p w14:paraId="62EEF756" w14:textId="77777777" w:rsidR="00F50295" w:rsidRDefault="00F50295" w:rsidP="001C36E9">
                      <w:pPr>
                        <w:pStyle w:val="NoSpacing"/>
                        <w:ind w:left="360"/>
                        <w:jc w:val="center"/>
                        <w:rPr>
                          <w:b/>
                          <w:bCs/>
                          <w:caps/>
                          <w:color w:val="37CFED"/>
                          <w:sz w:val="56"/>
                          <w:szCs w:val="56"/>
                        </w:rPr>
                      </w:pPr>
                    </w:p>
                    <w:p w14:paraId="2B2FEFBF" w14:textId="77777777" w:rsidR="00F50295" w:rsidRDefault="00F50295" w:rsidP="001C36E9">
                      <w:pPr>
                        <w:pStyle w:val="NoSpacing"/>
                        <w:ind w:left="360"/>
                        <w:jc w:val="center"/>
                        <w:rPr>
                          <w:b/>
                          <w:bCs/>
                          <w:caps/>
                          <w:color w:val="37CFED"/>
                          <w:sz w:val="56"/>
                          <w:szCs w:val="56"/>
                        </w:rPr>
                      </w:pPr>
                    </w:p>
                    <w:p w14:paraId="2E88535E" w14:textId="77777777" w:rsidR="00F50295" w:rsidRDefault="00F50295" w:rsidP="001C36E9">
                      <w:pPr>
                        <w:pStyle w:val="NoSpacing"/>
                        <w:ind w:left="360"/>
                        <w:jc w:val="center"/>
                        <w:rPr>
                          <w:b/>
                          <w:bCs/>
                          <w:caps/>
                          <w:color w:val="37CFED"/>
                          <w:sz w:val="56"/>
                          <w:szCs w:val="56"/>
                        </w:rPr>
                      </w:pPr>
                    </w:p>
                    <w:p w14:paraId="759D9998" w14:textId="77777777" w:rsidR="00621EC6" w:rsidRDefault="00621EC6" w:rsidP="001C36E9">
                      <w:pPr>
                        <w:pStyle w:val="NoSpacing"/>
                        <w:ind w:left="360"/>
                        <w:jc w:val="center"/>
                        <w:rPr>
                          <w:b/>
                          <w:bCs/>
                          <w:caps/>
                          <w:color w:val="37CFED"/>
                          <w:sz w:val="60"/>
                          <w:szCs w:val="60"/>
                        </w:rPr>
                      </w:pPr>
                    </w:p>
                    <w:p w14:paraId="1EBD5F67" w14:textId="77777777" w:rsidR="00621EC6" w:rsidRDefault="00621EC6" w:rsidP="001C36E9">
                      <w:pPr>
                        <w:pStyle w:val="NoSpacing"/>
                        <w:ind w:left="360"/>
                        <w:jc w:val="center"/>
                        <w:rPr>
                          <w:b/>
                          <w:bCs/>
                          <w:caps/>
                          <w:color w:val="37CFED"/>
                          <w:sz w:val="60"/>
                          <w:szCs w:val="60"/>
                        </w:rPr>
                      </w:pPr>
                    </w:p>
                    <w:p w14:paraId="2509F7B2" w14:textId="77777777" w:rsidR="00621EC6" w:rsidRDefault="00621EC6" w:rsidP="001C36E9">
                      <w:pPr>
                        <w:pStyle w:val="NoSpacing"/>
                        <w:ind w:left="360"/>
                        <w:jc w:val="center"/>
                        <w:rPr>
                          <w:b/>
                          <w:bCs/>
                          <w:caps/>
                          <w:color w:val="37CFED"/>
                          <w:sz w:val="60"/>
                          <w:szCs w:val="60"/>
                        </w:rPr>
                      </w:pPr>
                    </w:p>
                    <w:p w14:paraId="60559BFB" w14:textId="04900B31"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2024-202</w:t>
                      </w:r>
                      <w:r w:rsidR="00F50295" w:rsidRPr="00CE30B9">
                        <w:rPr>
                          <w:b/>
                          <w:bCs/>
                          <w:caps/>
                          <w:color w:val="37CFED"/>
                          <w:sz w:val="60"/>
                          <w:szCs w:val="60"/>
                        </w:rPr>
                        <w:t>5</w:t>
                      </w:r>
                    </w:p>
                    <w:p w14:paraId="42FBEECD" w14:textId="77777777" w:rsidR="00F50295" w:rsidRPr="00CE30B9" w:rsidRDefault="00F50295" w:rsidP="001C36E9">
                      <w:pPr>
                        <w:pStyle w:val="NoSpacing"/>
                        <w:ind w:left="360"/>
                        <w:jc w:val="center"/>
                        <w:rPr>
                          <w:b/>
                          <w:bCs/>
                          <w:caps/>
                          <w:color w:val="37CFED"/>
                          <w:sz w:val="60"/>
                          <w:szCs w:val="60"/>
                        </w:rPr>
                      </w:pPr>
                    </w:p>
                    <w:p w14:paraId="676D28B1" w14:textId="49A6F9FB"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colorado state</w:t>
                      </w:r>
                    </w:p>
                    <w:p w14:paraId="5CFDFCB3" w14:textId="5578A4A6"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council officers</w:t>
                      </w:r>
                    </w:p>
                    <w:p w14:paraId="76527B93" w14:textId="77777777" w:rsidR="001C36E9" w:rsidRDefault="001C36E9"/>
                  </w:txbxContent>
                </v:textbox>
                <w10:wrap type="square" anchorx="margin" anchory="margin"/>
              </v:rect>
            </w:pict>
          </mc:Fallback>
        </mc:AlternateContent>
      </w:r>
      <w:r w:rsidR="00197602">
        <mc:AlternateContent>
          <mc:Choice Requires="wps">
            <w:drawing>
              <wp:anchor distT="0" distB="0" distL="114300" distR="114300" simplePos="0" relativeHeight="251661312" behindDoc="1" locked="1" layoutInCell="1" allowOverlap="1" wp14:anchorId="7B4A6F9E" wp14:editId="5E3D7806">
                <wp:simplePos x="0" y="0"/>
                <wp:positionH relativeFrom="column">
                  <wp:posOffset>-466725</wp:posOffset>
                </wp:positionH>
                <wp:positionV relativeFrom="paragraph">
                  <wp:posOffset>-472440</wp:posOffset>
                </wp:positionV>
                <wp:extent cx="2947670" cy="9296400"/>
                <wp:effectExtent l="0" t="0" r="508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9296400"/>
                        </a:xfrm>
                        <a:prstGeom prst="rect">
                          <a:avLst/>
                        </a:prstGeom>
                        <a:solidFill>
                          <a:srgbClr val="00CC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7A9C1" id="Rectangle 4" o:spid="_x0000_s1026" alt="&quot;&quot;" style="position:absolute;margin-left:-36.75pt;margin-top:-37.2pt;width:232.1pt;height: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" fillcolor="#0cf" stroked="f">
                <w10:anchorlock/>
              </v:rect>
            </w:pict>
          </mc:Fallback>
        </mc:AlternateContent>
      </w:r>
    </w:p>
    <w:p w14:paraId="1E25989B" w14:textId="7836F3DF" w:rsidR="00E20336" w:rsidRDefault="00DA09DD" w:rsidP="00CE30B9">
      <w:pPr>
        <w:pStyle w:val="ObjectAnchor"/>
        <w:rPr>
          <w:rFonts w:ascii="Calibri"/>
          <w:sz w:val="36"/>
          <w:szCs w:val="36"/>
        </w:rPr>
      </w:pPr>
      <w:r>
        <mc:AlternateContent>
          <mc:Choice Requires="wps">
            <w:drawing>
              <wp:anchor distT="0" distB="0" distL="114300" distR="114300" simplePos="0" relativeHeight="251787264" behindDoc="0" locked="0" layoutInCell="1" allowOverlap="1" wp14:anchorId="76D63C4B" wp14:editId="2795A1FB">
                <wp:simplePos x="0" y="0"/>
                <wp:positionH relativeFrom="column">
                  <wp:posOffset>-57150</wp:posOffset>
                </wp:positionH>
                <wp:positionV relativeFrom="paragraph">
                  <wp:posOffset>878205</wp:posOffset>
                </wp:positionV>
                <wp:extent cx="6991350" cy="1009650"/>
                <wp:effectExtent l="0" t="0" r="19050" b="19050"/>
                <wp:wrapNone/>
                <wp:docPr id="24650290" name="Text Box 39"/>
                <wp:cNvGraphicFramePr/>
                <a:graphic xmlns:a="http://schemas.openxmlformats.org/drawingml/2006/main">
                  <a:graphicData uri="http://schemas.microsoft.com/office/word/2010/wordprocessingShape">
                    <wps:wsp>
                      <wps:cNvSpPr txBox="1"/>
                      <wps:spPr>
                        <a:xfrm>
                          <a:off x="0" y="0"/>
                          <a:ext cx="6991350" cy="1009650"/>
                        </a:xfrm>
                        <a:prstGeom prst="rect">
                          <a:avLst/>
                        </a:prstGeom>
                        <a:solidFill>
                          <a:srgbClr val="4ACFF8"/>
                        </a:solidFill>
                        <a:ln w="6350">
                          <a:solidFill>
                            <a:prstClr val="black"/>
                          </a:solidFill>
                        </a:ln>
                      </wps:spPr>
                      <wps:txbx>
                        <w:txbxContent>
                          <w:p w14:paraId="49026C85" w14:textId="418D382A"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PRESIDENT</w:t>
                            </w:r>
                          </w:p>
                          <w:p w14:paraId="23FAF2CF" w14:textId="520DC21C"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SUSAN BLOSS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3C4B" id="Text Box 39" o:spid="_x0000_s1032" type="#_x0000_t202" style="position:absolute;margin-left:-4.5pt;margin-top:69.15pt;width:550.5pt;height: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" fillcolor="#4acff8" strokeweight=".5pt">
                <v:textbox>
                  <w:txbxContent>
                    <w:p w14:paraId="49026C85" w14:textId="418D382A"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PRESIDENT</w:t>
                      </w:r>
                    </w:p>
                    <w:p w14:paraId="23FAF2CF" w14:textId="520DC21C"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SUSAN BLOSS</w:t>
                      </w:r>
                    </w:p>
                  </w:txbxContent>
                </v:textbox>
              </v:shape>
            </w:pict>
          </mc:Fallback>
        </mc:AlternateContent>
      </w:r>
      <w:r>
        <mc:AlternateContent>
          <mc:Choice Requires="wps">
            <w:drawing>
              <wp:anchor distT="45720" distB="45720" distL="114300" distR="114300" simplePos="0" relativeHeight="251683840" behindDoc="0" locked="0" layoutInCell="1" allowOverlap="1" wp14:anchorId="00DFADD1" wp14:editId="479EF8FE">
                <wp:simplePos x="0" y="0"/>
                <wp:positionH relativeFrom="column">
                  <wp:posOffset>400050</wp:posOffset>
                </wp:positionH>
                <wp:positionV relativeFrom="paragraph">
                  <wp:posOffset>621030</wp:posOffset>
                </wp:positionV>
                <wp:extent cx="6879590" cy="1485900"/>
                <wp:effectExtent l="0" t="0" r="16510" b="19050"/>
                <wp:wrapSquare wrapText="bothSides"/>
                <wp:docPr id="704604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1485900"/>
                        </a:xfrm>
                        <a:prstGeom prst="rect">
                          <a:avLst/>
                        </a:prstGeom>
                        <a:solidFill>
                          <a:schemeClr val="tx1"/>
                        </a:solidFill>
                        <a:ln w="9525">
                          <a:solidFill>
                            <a:srgbClr val="000000"/>
                          </a:solidFill>
                          <a:miter lim="800000"/>
                          <a:headEnd/>
                          <a:tailEnd/>
                        </a:ln>
                      </wps:spPr>
                      <wps:txbx>
                        <w:txbxContent>
                          <w:p w14:paraId="04C0BFEF" w14:textId="0CB05EB2" w:rsidR="00CE30B9" w:rsidRDefault="00CE3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ADD1" id="_x0000_s1033" type="#_x0000_t202" style="position:absolute;margin-left:31.5pt;margin-top:48.9pt;width:541.7pt;height:1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" fillcolor="black [3213]">
                <v:textbox>
                  <w:txbxContent>
                    <w:p w14:paraId="04C0BFEF" w14:textId="0CB05EB2" w:rsidR="00CE30B9" w:rsidRDefault="00CE30B9"/>
                  </w:txbxContent>
                </v:textbox>
                <w10:wrap type="square"/>
              </v:shape>
            </w:pict>
          </mc:Fallback>
        </mc:AlternateContent>
      </w:r>
    </w:p>
    <w:p w14:paraId="236427B3" w14:textId="4013F7B0" w:rsidR="00E20336" w:rsidRDefault="00DF10F5" w:rsidP="00CE30B9">
      <w:pPr>
        <w:pStyle w:val="ObjectAnchor"/>
        <w:rPr>
          <w:rFonts w:ascii="Calibri"/>
          <w:sz w:val="36"/>
          <w:szCs w:val="36"/>
        </w:rPr>
      </w:pPr>
      <w:r>
        <mc:AlternateContent>
          <mc:Choice Requires="wps">
            <w:drawing>
              <wp:anchor distT="45720" distB="45720" distL="114300" distR="114300" simplePos="0" relativeHeight="251681792" behindDoc="0" locked="0" layoutInCell="1" allowOverlap="1" wp14:anchorId="6B62DFA5" wp14:editId="53219827">
                <wp:simplePos x="0" y="0"/>
                <wp:positionH relativeFrom="column">
                  <wp:posOffset>3306445</wp:posOffset>
                </wp:positionH>
                <wp:positionV relativeFrom="paragraph">
                  <wp:posOffset>13335</wp:posOffset>
                </wp:positionV>
                <wp:extent cx="3810635" cy="8365490"/>
                <wp:effectExtent l="0" t="0" r="0" b="0"/>
                <wp:wrapSquare wrapText="bothSides"/>
                <wp:docPr id="84446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8365490"/>
                        </a:xfrm>
                        <a:prstGeom prst="rect">
                          <a:avLst/>
                        </a:prstGeom>
                        <a:solidFill>
                          <a:srgbClr val="FFFFFF"/>
                        </a:solidFill>
                        <a:ln w="9525">
                          <a:noFill/>
                          <a:miter lim="800000"/>
                          <a:headEnd/>
                          <a:tailEnd/>
                        </a:ln>
                      </wps:spPr>
                      <wps:txbx>
                        <w:txbxContent>
                          <w:p w14:paraId="4E072A29" w14:textId="25355093" w:rsidR="001C36E9" w:rsidRDefault="001C36E9"/>
                          <w:p w14:paraId="2E77D6C9" w14:textId="77777777" w:rsidR="00CE30B9" w:rsidRDefault="00CE30B9" w:rsidP="001C36E9">
                            <w:pPr>
                              <w:spacing w:before="0"/>
                              <w:rPr>
                                <w:sz w:val="40"/>
                                <w:szCs w:val="40"/>
                              </w:rPr>
                            </w:pPr>
                          </w:p>
                          <w:p w14:paraId="74D7FF55" w14:textId="77777777" w:rsidR="00CE30B9" w:rsidRDefault="00CE30B9" w:rsidP="001C36E9">
                            <w:pPr>
                              <w:spacing w:before="0"/>
                              <w:rPr>
                                <w:sz w:val="40"/>
                                <w:szCs w:val="40"/>
                              </w:rPr>
                            </w:pPr>
                          </w:p>
                          <w:p w14:paraId="3738A6A8" w14:textId="77777777" w:rsidR="00CE30B9" w:rsidRDefault="00CE30B9" w:rsidP="001C36E9">
                            <w:pPr>
                              <w:spacing w:before="0"/>
                              <w:rPr>
                                <w:sz w:val="40"/>
                                <w:szCs w:val="40"/>
                              </w:rPr>
                            </w:pPr>
                          </w:p>
                          <w:p w14:paraId="2C29B318" w14:textId="77777777" w:rsidR="00CE30B9" w:rsidRDefault="00CE30B9" w:rsidP="001C36E9">
                            <w:pPr>
                              <w:spacing w:before="0"/>
                              <w:rPr>
                                <w:sz w:val="40"/>
                                <w:szCs w:val="40"/>
                              </w:rPr>
                            </w:pPr>
                          </w:p>
                          <w:p w14:paraId="0E0F74BD" w14:textId="77777777" w:rsidR="00621EC6" w:rsidRDefault="00621EC6" w:rsidP="001C36E9">
                            <w:pPr>
                              <w:spacing w:before="0"/>
                              <w:rPr>
                                <w:b/>
                                <w:bCs/>
                                <w:sz w:val="52"/>
                                <w:szCs w:val="52"/>
                              </w:rPr>
                            </w:pPr>
                          </w:p>
                          <w:p w14:paraId="6DE84CDE" w14:textId="3762EA9D" w:rsidR="00CE5482" w:rsidRDefault="001C36E9" w:rsidP="00DF10F5">
                            <w:pPr>
                              <w:spacing w:before="0"/>
                              <w:ind w:left="-144"/>
                              <w:rPr>
                                <w:b/>
                                <w:bCs/>
                                <w:sz w:val="48"/>
                                <w:szCs w:val="48"/>
                              </w:rPr>
                            </w:pPr>
                            <w:r w:rsidRPr="00DF10F5">
                              <w:rPr>
                                <w:b/>
                                <w:bCs/>
                                <w:sz w:val="48"/>
                                <w:szCs w:val="48"/>
                              </w:rPr>
                              <w:t>President</w:t>
                            </w:r>
                            <w:r w:rsidR="00A125B9">
                              <w:rPr>
                                <w:b/>
                                <w:bCs/>
                                <w:sz w:val="48"/>
                                <w:szCs w:val="48"/>
                              </w:rPr>
                              <w:t>-</w:t>
                            </w:r>
                            <w:r w:rsidRPr="00DF10F5">
                              <w:rPr>
                                <w:b/>
                                <w:bCs/>
                                <w:sz w:val="48"/>
                                <w:szCs w:val="48"/>
                              </w:rPr>
                              <w:t>Elect</w:t>
                            </w:r>
                            <w:r w:rsidR="00CE5482">
                              <w:rPr>
                                <w:b/>
                                <w:bCs/>
                                <w:sz w:val="48"/>
                                <w:szCs w:val="48"/>
                              </w:rPr>
                              <w:t>/</w:t>
                            </w:r>
                          </w:p>
                          <w:p w14:paraId="25538E5F" w14:textId="1366C7EC" w:rsidR="00DF10F5" w:rsidRDefault="00101469" w:rsidP="00DF10F5">
                            <w:pPr>
                              <w:spacing w:before="0"/>
                              <w:ind w:left="-144"/>
                              <w:rPr>
                                <w:b/>
                                <w:bCs/>
                                <w:sz w:val="48"/>
                                <w:szCs w:val="48"/>
                              </w:rPr>
                            </w:pPr>
                            <w:r w:rsidRPr="00DF10F5">
                              <w:rPr>
                                <w:b/>
                                <w:bCs/>
                                <w:sz w:val="48"/>
                                <w:szCs w:val="48"/>
                              </w:rPr>
                              <w:t>Membership C</w:t>
                            </w:r>
                            <w:r w:rsidR="00A125B9">
                              <w:rPr>
                                <w:b/>
                                <w:bCs/>
                                <w:sz w:val="48"/>
                                <w:szCs w:val="48"/>
                              </w:rPr>
                              <w:t>oordinator</w:t>
                            </w:r>
                            <w:r w:rsidR="009D0BFF" w:rsidRPr="00DF10F5">
                              <w:rPr>
                                <w:b/>
                                <w:bCs/>
                                <w:sz w:val="48"/>
                                <w:szCs w:val="48"/>
                              </w:rPr>
                              <w:tab/>
                            </w:r>
                          </w:p>
                          <w:p w14:paraId="01C0E025" w14:textId="07355D93" w:rsidR="00D764C0" w:rsidRPr="00DF10F5" w:rsidRDefault="001C36E9" w:rsidP="00DF10F5">
                            <w:pPr>
                              <w:spacing w:before="0"/>
                              <w:ind w:left="-144"/>
                              <w:rPr>
                                <w:sz w:val="48"/>
                                <w:szCs w:val="48"/>
                              </w:rPr>
                            </w:pPr>
                            <w:r w:rsidRPr="00DF10F5">
                              <w:rPr>
                                <w:sz w:val="48"/>
                                <w:szCs w:val="48"/>
                              </w:rPr>
                              <w:t>Lor</w:t>
                            </w:r>
                            <w:r w:rsidR="009D0BFF" w:rsidRPr="00DF10F5">
                              <w:rPr>
                                <w:sz w:val="48"/>
                                <w:szCs w:val="48"/>
                              </w:rPr>
                              <w:t>i Anderson-Havelick</w:t>
                            </w:r>
                          </w:p>
                          <w:p w14:paraId="0AE8B9A7" w14:textId="77777777" w:rsidR="00D764C0" w:rsidRPr="00DF10F5" w:rsidRDefault="00D764C0" w:rsidP="001C36E9">
                            <w:pPr>
                              <w:spacing w:before="0"/>
                              <w:rPr>
                                <w:sz w:val="48"/>
                                <w:szCs w:val="48"/>
                              </w:rPr>
                            </w:pPr>
                          </w:p>
                          <w:p w14:paraId="3B917E26" w14:textId="77777777" w:rsidR="00D764C0" w:rsidRPr="00DF10F5" w:rsidRDefault="00D764C0" w:rsidP="001C36E9">
                            <w:pPr>
                              <w:spacing w:before="0"/>
                              <w:rPr>
                                <w:b/>
                                <w:bCs/>
                                <w:sz w:val="48"/>
                                <w:szCs w:val="48"/>
                              </w:rPr>
                            </w:pPr>
                            <w:r w:rsidRPr="00DF10F5">
                              <w:rPr>
                                <w:b/>
                                <w:bCs/>
                                <w:sz w:val="48"/>
                                <w:szCs w:val="48"/>
                              </w:rPr>
                              <w:t>Secretary</w:t>
                            </w:r>
                          </w:p>
                          <w:p w14:paraId="6B8082D3" w14:textId="77777777" w:rsidR="00D764C0" w:rsidRPr="00DF10F5" w:rsidRDefault="00D764C0" w:rsidP="001C36E9">
                            <w:pPr>
                              <w:spacing w:before="0"/>
                              <w:rPr>
                                <w:sz w:val="48"/>
                                <w:szCs w:val="48"/>
                              </w:rPr>
                            </w:pPr>
                            <w:r w:rsidRPr="00DF10F5">
                              <w:rPr>
                                <w:sz w:val="48"/>
                                <w:szCs w:val="48"/>
                              </w:rPr>
                              <w:t>Susan Winton</w:t>
                            </w:r>
                          </w:p>
                          <w:p w14:paraId="5C6FC111" w14:textId="77777777" w:rsidR="00D764C0" w:rsidRPr="00DF10F5" w:rsidRDefault="00D764C0" w:rsidP="001C36E9">
                            <w:pPr>
                              <w:spacing w:before="0"/>
                              <w:rPr>
                                <w:sz w:val="48"/>
                                <w:szCs w:val="48"/>
                              </w:rPr>
                            </w:pPr>
                          </w:p>
                          <w:p w14:paraId="05A997BE" w14:textId="268D1DA9" w:rsidR="00D764C0" w:rsidRPr="00DF10F5" w:rsidRDefault="00D764C0" w:rsidP="001C36E9">
                            <w:pPr>
                              <w:spacing w:before="0"/>
                              <w:rPr>
                                <w:b/>
                                <w:bCs/>
                                <w:sz w:val="48"/>
                                <w:szCs w:val="48"/>
                              </w:rPr>
                            </w:pPr>
                            <w:r w:rsidRPr="00DF10F5">
                              <w:rPr>
                                <w:b/>
                                <w:bCs/>
                                <w:sz w:val="48"/>
                                <w:szCs w:val="48"/>
                              </w:rPr>
                              <w:t>Treasurer</w:t>
                            </w:r>
                            <w:r w:rsidR="00101469" w:rsidRPr="00DF10F5">
                              <w:rPr>
                                <w:b/>
                                <w:bCs/>
                                <w:sz w:val="48"/>
                                <w:szCs w:val="48"/>
                              </w:rPr>
                              <w:t>/Disaster Fund</w:t>
                            </w:r>
                            <w:r w:rsidR="00A125B9">
                              <w:rPr>
                                <w:b/>
                                <w:bCs/>
                                <w:sz w:val="48"/>
                                <w:szCs w:val="48"/>
                              </w:rPr>
                              <w:t xml:space="preserve"> Chairman</w:t>
                            </w:r>
                          </w:p>
                          <w:p w14:paraId="45BF92A0" w14:textId="77777777" w:rsidR="00D764C0" w:rsidRPr="00DF10F5" w:rsidRDefault="00D764C0" w:rsidP="001C36E9">
                            <w:pPr>
                              <w:spacing w:before="0"/>
                              <w:rPr>
                                <w:sz w:val="48"/>
                                <w:szCs w:val="48"/>
                              </w:rPr>
                            </w:pPr>
                            <w:r w:rsidRPr="00DF10F5">
                              <w:rPr>
                                <w:sz w:val="48"/>
                                <w:szCs w:val="48"/>
                              </w:rPr>
                              <w:t>Jenniffer Carlson-Mazza</w:t>
                            </w:r>
                          </w:p>
                          <w:p w14:paraId="10F828CF" w14:textId="77777777" w:rsidR="00D764C0" w:rsidRPr="00DF10F5" w:rsidRDefault="00D764C0" w:rsidP="001C36E9">
                            <w:pPr>
                              <w:spacing w:before="0"/>
                              <w:rPr>
                                <w:sz w:val="48"/>
                                <w:szCs w:val="48"/>
                              </w:rPr>
                            </w:pPr>
                          </w:p>
                          <w:p w14:paraId="232D544B" w14:textId="77777777" w:rsidR="00D764C0" w:rsidRPr="00DF10F5" w:rsidRDefault="00D764C0" w:rsidP="001C36E9">
                            <w:pPr>
                              <w:spacing w:before="0"/>
                              <w:rPr>
                                <w:b/>
                                <w:bCs/>
                                <w:sz w:val="48"/>
                                <w:szCs w:val="48"/>
                              </w:rPr>
                            </w:pPr>
                            <w:r w:rsidRPr="00DF10F5">
                              <w:rPr>
                                <w:b/>
                                <w:bCs/>
                                <w:sz w:val="48"/>
                                <w:szCs w:val="48"/>
                              </w:rPr>
                              <w:t>Parliamentarian</w:t>
                            </w:r>
                          </w:p>
                          <w:p w14:paraId="254D09C6" w14:textId="2A4D2B3A" w:rsidR="001C36E9" w:rsidRPr="00CE30B9" w:rsidRDefault="00D764C0" w:rsidP="001C36E9">
                            <w:pPr>
                              <w:spacing w:before="0"/>
                              <w:rPr>
                                <w:sz w:val="48"/>
                                <w:szCs w:val="48"/>
                              </w:rPr>
                            </w:pPr>
                            <w:r w:rsidRPr="00DF10F5">
                              <w:rPr>
                                <w:sz w:val="48"/>
                                <w:szCs w:val="48"/>
                              </w:rPr>
                              <w:t>Debbie Spear</w:t>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p>
                          <w:p w14:paraId="66CF3898" w14:textId="5D027A3F" w:rsidR="00D764C0" w:rsidRPr="00CE30B9" w:rsidRDefault="00F50295" w:rsidP="001C36E9">
                            <w:pPr>
                              <w:spacing w:before="0"/>
                              <w:rPr>
                                <w:sz w:val="48"/>
                                <w:szCs w:val="48"/>
                              </w:rPr>
                            </w:pPr>
                            <w:r w:rsidRPr="00CE30B9">
                              <w:rPr>
                                <w:sz w:val="48"/>
                                <w:szCs w:val="4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2DFA5" id="_x0000_s1034" type="#_x0000_t202" style="position:absolute;margin-left:260.35pt;margin-top:1.05pt;width:300.05pt;height:658.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l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" stroked="f">
                <v:textbox>
                  <w:txbxContent>
                    <w:p w14:paraId="4E072A29" w14:textId="25355093" w:rsidR="001C36E9" w:rsidRDefault="001C36E9"/>
                    <w:p w14:paraId="2E77D6C9" w14:textId="77777777" w:rsidR="00CE30B9" w:rsidRDefault="00CE30B9" w:rsidP="001C36E9">
                      <w:pPr>
                        <w:spacing w:before="0"/>
                        <w:rPr>
                          <w:sz w:val="40"/>
                          <w:szCs w:val="40"/>
                        </w:rPr>
                      </w:pPr>
                    </w:p>
                    <w:p w14:paraId="74D7FF55" w14:textId="77777777" w:rsidR="00CE30B9" w:rsidRDefault="00CE30B9" w:rsidP="001C36E9">
                      <w:pPr>
                        <w:spacing w:before="0"/>
                        <w:rPr>
                          <w:sz w:val="40"/>
                          <w:szCs w:val="40"/>
                        </w:rPr>
                      </w:pPr>
                    </w:p>
                    <w:p w14:paraId="3738A6A8" w14:textId="77777777" w:rsidR="00CE30B9" w:rsidRDefault="00CE30B9" w:rsidP="001C36E9">
                      <w:pPr>
                        <w:spacing w:before="0"/>
                        <w:rPr>
                          <w:sz w:val="40"/>
                          <w:szCs w:val="40"/>
                        </w:rPr>
                      </w:pPr>
                    </w:p>
                    <w:p w14:paraId="2C29B318" w14:textId="77777777" w:rsidR="00CE30B9" w:rsidRDefault="00CE30B9" w:rsidP="001C36E9">
                      <w:pPr>
                        <w:spacing w:before="0"/>
                        <w:rPr>
                          <w:sz w:val="40"/>
                          <w:szCs w:val="40"/>
                        </w:rPr>
                      </w:pPr>
                    </w:p>
                    <w:p w14:paraId="0E0F74BD" w14:textId="77777777" w:rsidR="00621EC6" w:rsidRDefault="00621EC6" w:rsidP="001C36E9">
                      <w:pPr>
                        <w:spacing w:before="0"/>
                        <w:rPr>
                          <w:b/>
                          <w:bCs/>
                          <w:sz w:val="52"/>
                          <w:szCs w:val="52"/>
                        </w:rPr>
                      </w:pPr>
                    </w:p>
                    <w:p w14:paraId="6DE84CDE" w14:textId="3762EA9D" w:rsidR="00CE5482" w:rsidRDefault="001C36E9" w:rsidP="00DF10F5">
                      <w:pPr>
                        <w:spacing w:before="0"/>
                        <w:ind w:left="-144"/>
                        <w:rPr>
                          <w:b/>
                          <w:bCs/>
                          <w:sz w:val="48"/>
                          <w:szCs w:val="48"/>
                        </w:rPr>
                      </w:pPr>
                      <w:r w:rsidRPr="00DF10F5">
                        <w:rPr>
                          <w:b/>
                          <w:bCs/>
                          <w:sz w:val="48"/>
                          <w:szCs w:val="48"/>
                        </w:rPr>
                        <w:t>President</w:t>
                      </w:r>
                      <w:r w:rsidR="00A125B9">
                        <w:rPr>
                          <w:b/>
                          <w:bCs/>
                          <w:sz w:val="48"/>
                          <w:szCs w:val="48"/>
                        </w:rPr>
                        <w:t>-</w:t>
                      </w:r>
                      <w:r w:rsidRPr="00DF10F5">
                        <w:rPr>
                          <w:b/>
                          <w:bCs/>
                          <w:sz w:val="48"/>
                          <w:szCs w:val="48"/>
                        </w:rPr>
                        <w:t>Elect</w:t>
                      </w:r>
                      <w:r w:rsidR="00CE5482">
                        <w:rPr>
                          <w:b/>
                          <w:bCs/>
                          <w:sz w:val="48"/>
                          <w:szCs w:val="48"/>
                        </w:rPr>
                        <w:t>/</w:t>
                      </w:r>
                    </w:p>
                    <w:p w14:paraId="25538E5F" w14:textId="1366C7EC" w:rsidR="00DF10F5" w:rsidRDefault="00101469" w:rsidP="00DF10F5">
                      <w:pPr>
                        <w:spacing w:before="0"/>
                        <w:ind w:left="-144"/>
                        <w:rPr>
                          <w:b/>
                          <w:bCs/>
                          <w:sz w:val="48"/>
                          <w:szCs w:val="48"/>
                        </w:rPr>
                      </w:pPr>
                      <w:r w:rsidRPr="00DF10F5">
                        <w:rPr>
                          <w:b/>
                          <w:bCs/>
                          <w:sz w:val="48"/>
                          <w:szCs w:val="48"/>
                        </w:rPr>
                        <w:t>Membership C</w:t>
                      </w:r>
                      <w:r w:rsidR="00A125B9">
                        <w:rPr>
                          <w:b/>
                          <w:bCs/>
                          <w:sz w:val="48"/>
                          <w:szCs w:val="48"/>
                        </w:rPr>
                        <w:t>oordinator</w:t>
                      </w:r>
                      <w:r w:rsidR="009D0BFF" w:rsidRPr="00DF10F5">
                        <w:rPr>
                          <w:b/>
                          <w:bCs/>
                          <w:sz w:val="48"/>
                          <w:szCs w:val="48"/>
                        </w:rPr>
                        <w:tab/>
                      </w:r>
                    </w:p>
                    <w:p w14:paraId="01C0E025" w14:textId="07355D93" w:rsidR="00D764C0" w:rsidRPr="00DF10F5" w:rsidRDefault="001C36E9" w:rsidP="00DF10F5">
                      <w:pPr>
                        <w:spacing w:before="0"/>
                        <w:ind w:left="-144"/>
                        <w:rPr>
                          <w:sz w:val="48"/>
                          <w:szCs w:val="48"/>
                        </w:rPr>
                      </w:pPr>
                      <w:r w:rsidRPr="00DF10F5">
                        <w:rPr>
                          <w:sz w:val="48"/>
                          <w:szCs w:val="48"/>
                        </w:rPr>
                        <w:t>Lor</w:t>
                      </w:r>
                      <w:r w:rsidR="009D0BFF" w:rsidRPr="00DF10F5">
                        <w:rPr>
                          <w:sz w:val="48"/>
                          <w:szCs w:val="48"/>
                        </w:rPr>
                        <w:t>i Anderson-Havelick</w:t>
                      </w:r>
                    </w:p>
                    <w:p w14:paraId="0AE8B9A7" w14:textId="77777777" w:rsidR="00D764C0" w:rsidRPr="00DF10F5" w:rsidRDefault="00D764C0" w:rsidP="001C36E9">
                      <w:pPr>
                        <w:spacing w:before="0"/>
                        <w:rPr>
                          <w:sz w:val="48"/>
                          <w:szCs w:val="48"/>
                        </w:rPr>
                      </w:pPr>
                    </w:p>
                    <w:p w14:paraId="3B917E26" w14:textId="77777777" w:rsidR="00D764C0" w:rsidRPr="00DF10F5" w:rsidRDefault="00D764C0" w:rsidP="001C36E9">
                      <w:pPr>
                        <w:spacing w:before="0"/>
                        <w:rPr>
                          <w:b/>
                          <w:bCs/>
                          <w:sz w:val="48"/>
                          <w:szCs w:val="48"/>
                        </w:rPr>
                      </w:pPr>
                      <w:r w:rsidRPr="00DF10F5">
                        <w:rPr>
                          <w:b/>
                          <w:bCs/>
                          <w:sz w:val="48"/>
                          <w:szCs w:val="48"/>
                        </w:rPr>
                        <w:t>Secretary</w:t>
                      </w:r>
                    </w:p>
                    <w:p w14:paraId="6B8082D3" w14:textId="77777777" w:rsidR="00D764C0" w:rsidRPr="00DF10F5" w:rsidRDefault="00D764C0" w:rsidP="001C36E9">
                      <w:pPr>
                        <w:spacing w:before="0"/>
                        <w:rPr>
                          <w:sz w:val="48"/>
                          <w:szCs w:val="48"/>
                        </w:rPr>
                      </w:pPr>
                      <w:r w:rsidRPr="00DF10F5">
                        <w:rPr>
                          <w:sz w:val="48"/>
                          <w:szCs w:val="48"/>
                        </w:rPr>
                        <w:t>Susan Winton</w:t>
                      </w:r>
                    </w:p>
                    <w:p w14:paraId="5C6FC111" w14:textId="77777777" w:rsidR="00D764C0" w:rsidRPr="00DF10F5" w:rsidRDefault="00D764C0" w:rsidP="001C36E9">
                      <w:pPr>
                        <w:spacing w:before="0"/>
                        <w:rPr>
                          <w:sz w:val="48"/>
                          <w:szCs w:val="48"/>
                        </w:rPr>
                      </w:pPr>
                    </w:p>
                    <w:p w14:paraId="05A997BE" w14:textId="268D1DA9" w:rsidR="00D764C0" w:rsidRPr="00DF10F5" w:rsidRDefault="00D764C0" w:rsidP="001C36E9">
                      <w:pPr>
                        <w:spacing w:before="0"/>
                        <w:rPr>
                          <w:b/>
                          <w:bCs/>
                          <w:sz w:val="48"/>
                          <w:szCs w:val="48"/>
                        </w:rPr>
                      </w:pPr>
                      <w:r w:rsidRPr="00DF10F5">
                        <w:rPr>
                          <w:b/>
                          <w:bCs/>
                          <w:sz w:val="48"/>
                          <w:szCs w:val="48"/>
                        </w:rPr>
                        <w:t>Treasurer</w:t>
                      </w:r>
                      <w:r w:rsidR="00101469" w:rsidRPr="00DF10F5">
                        <w:rPr>
                          <w:b/>
                          <w:bCs/>
                          <w:sz w:val="48"/>
                          <w:szCs w:val="48"/>
                        </w:rPr>
                        <w:t>/Disaster Fund</w:t>
                      </w:r>
                      <w:r w:rsidR="00A125B9">
                        <w:rPr>
                          <w:b/>
                          <w:bCs/>
                          <w:sz w:val="48"/>
                          <w:szCs w:val="48"/>
                        </w:rPr>
                        <w:t xml:space="preserve"> Chairman</w:t>
                      </w:r>
                    </w:p>
                    <w:p w14:paraId="45BF92A0" w14:textId="77777777" w:rsidR="00D764C0" w:rsidRPr="00DF10F5" w:rsidRDefault="00D764C0" w:rsidP="001C36E9">
                      <w:pPr>
                        <w:spacing w:before="0"/>
                        <w:rPr>
                          <w:sz w:val="48"/>
                          <w:szCs w:val="48"/>
                        </w:rPr>
                      </w:pPr>
                      <w:r w:rsidRPr="00DF10F5">
                        <w:rPr>
                          <w:sz w:val="48"/>
                          <w:szCs w:val="48"/>
                        </w:rPr>
                        <w:t>Jenniffer Carlson-Mazza</w:t>
                      </w:r>
                    </w:p>
                    <w:p w14:paraId="10F828CF" w14:textId="77777777" w:rsidR="00D764C0" w:rsidRPr="00DF10F5" w:rsidRDefault="00D764C0" w:rsidP="001C36E9">
                      <w:pPr>
                        <w:spacing w:before="0"/>
                        <w:rPr>
                          <w:sz w:val="48"/>
                          <w:szCs w:val="48"/>
                        </w:rPr>
                      </w:pPr>
                    </w:p>
                    <w:p w14:paraId="232D544B" w14:textId="77777777" w:rsidR="00D764C0" w:rsidRPr="00DF10F5" w:rsidRDefault="00D764C0" w:rsidP="001C36E9">
                      <w:pPr>
                        <w:spacing w:before="0"/>
                        <w:rPr>
                          <w:b/>
                          <w:bCs/>
                          <w:sz w:val="48"/>
                          <w:szCs w:val="48"/>
                        </w:rPr>
                      </w:pPr>
                      <w:r w:rsidRPr="00DF10F5">
                        <w:rPr>
                          <w:b/>
                          <w:bCs/>
                          <w:sz w:val="48"/>
                          <w:szCs w:val="48"/>
                        </w:rPr>
                        <w:t>Parliamentarian</w:t>
                      </w:r>
                    </w:p>
                    <w:p w14:paraId="254D09C6" w14:textId="2A4D2B3A" w:rsidR="001C36E9" w:rsidRPr="00CE30B9" w:rsidRDefault="00D764C0" w:rsidP="001C36E9">
                      <w:pPr>
                        <w:spacing w:before="0"/>
                        <w:rPr>
                          <w:sz w:val="48"/>
                          <w:szCs w:val="48"/>
                        </w:rPr>
                      </w:pPr>
                      <w:r w:rsidRPr="00DF10F5">
                        <w:rPr>
                          <w:sz w:val="48"/>
                          <w:szCs w:val="48"/>
                        </w:rPr>
                        <w:t>Debbie Spear</w:t>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p>
                    <w:p w14:paraId="66CF3898" w14:textId="5D027A3F" w:rsidR="00D764C0" w:rsidRPr="00CE30B9" w:rsidRDefault="00F50295" w:rsidP="001C36E9">
                      <w:pPr>
                        <w:spacing w:before="0"/>
                        <w:rPr>
                          <w:sz w:val="48"/>
                          <w:szCs w:val="48"/>
                        </w:rPr>
                      </w:pPr>
                      <w:r w:rsidRPr="00CE30B9">
                        <w:rPr>
                          <w:sz w:val="48"/>
                          <w:szCs w:val="48"/>
                        </w:rPr>
                        <w:tab/>
                      </w:r>
                    </w:p>
                  </w:txbxContent>
                </v:textbox>
                <w10:wrap type="square"/>
              </v:shape>
            </w:pict>
          </mc:Fallback>
        </mc:AlternateContent>
      </w:r>
    </w:p>
    <w:p w14:paraId="0CD9282C" w14:textId="3E90990D" w:rsidR="00CE30B9" w:rsidRPr="00CE30B9" w:rsidRDefault="00CE30B9" w:rsidP="00CE30B9">
      <w:pPr>
        <w:pStyle w:val="ObjectAnchor"/>
        <w:rPr>
          <w:rFonts w:ascii="Calibri"/>
          <w:sz w:val="36"/>
          <w:szCs w:val="36"/>
        </w:rPr>
      </w:pPr>
    </w:p>
    <w:p w14:paraId="2C14F949" w14:textId="3D20F2B9" w:rsidR="00E20336" w:rsidRDefault="00E20336" w:rsidP="00CE30B9">
      <w:pPr>
        <w:pStyle w:val="ObjectAnchor"/>
        <w:rPr>
          <w:rFonts w:ascii="Calibri"/>
          <w:sz w:val="36"/>
          <w:szCs w:val="36"/>
        </w:rPr>
      </w:pPr>
    </w:p>
    <w:p w14:paraId="18982B7D" w14:textId="77777777" w:rsidR="00E20336" w:rsidRDefault="00E20336" w:rsidP="00CE30B9">
      <w:pPr>
        <w:pStyle w:val="ObjectAnchor"/>
        <w:rPr>
          <w:rFonts w:ascii="Calibri"/>
          <w:b/>
          <w:bCs/>
          <w:sz w:val="36"/>
          <w:szCs w:val="36"/>
        </w:rPr>
      </w:pPr>
    </w:p>
    <w:p w14:paraId="0A6E5E26" w14:textId="77777777" w:rsidR="00D060B3" w:rsidRDefault="00D060B3" w:rsidP="00CE30B9">
      <w:pPr>
        <w:pStyle w:val="ObjectAnchor"/>
        <w:rPr>
          <w:rFonts w:ascii="Calibri"/>
          <w:b/>
          <w:bCs/>
          <w:sz w:val="36"/>
          <w:szCs w:val="36"/>
        </w:rPr>
      </w:pPr>
    </w:p>
    <w:p w14:paraId="7CFCB65B" w14:textId="77777777" w:rsidR="00D060B3" w:rsidRDefault="00D060B3" w:rsidP="00CE30B9">
      <w:pPr>
        <w:pStyle w:val="ObjectAnchor"/>
        <w:rPr>
          <w:rFonts w:ascii="Calibri"/>
          <w:b/>
          <w:bCs/>
          <w:sz w:val="36"/>
          <w:szCs w:val="36"/>
        </w:rPr>
      </w:pPr>
    </w:p>
    <w:p w14:paraId="64FE8D42" w14:textId="77777777" w:rsidR="00D060B3" w:rsidRDefault="00D060B3" w:rsidP="00CE30B9">
      <w:pPr>
        <w:pStyle w:val="ObjectAnchor"/>
        <w:rPr>
          <w:rFonts w:ascii="Calibri"/>
          <w:b/>
          <w:bCs/>
          <w:sz w:val="36"/>
          <w:szCs w:val="36"/>
        </w:rPr>
      </w:pPr>
    </w:p>
    <w:p w14:paraId="44C7E42B" w14:textId="77777777" w:rsidR="00D060B3" w:rsidRDefault="00D060B3" w:rsidP="00CE30B9">
      <w:pPr>
        <w:pStyle w:val="ObjectAnchor"/>
        <w:rPr>
          <w:rFonts w:ascii="Calibri"/>
          <w:b/>
          <w:bCs/>
          <w:sz w:val="36"/>
          <w:szCs w:val="36"/>
        </w:rPr>
      </w:pPr>
    </w:p>
    <w:p w14:paraId="7E5225FE" w14:textId="77777777" w:rsidR="00D060B3" w:rsidRDefault="00D060B3" w:rsidP="00CE30B9">
      <w:pPr>
        <w:pStyle w:val="ObjectAnchor"/>
        <w:rPr>
          <w:rFonts w:ascii="Calibri"/>
          <w:b/>
          <w:bCs/>
          <w:sz w:val="36"/>
          <w:szCs w:val="36"/>
        </w:rPr>
      </w:pPr>
    </w:p>
    <w:p w14:paraId="00071535" w14:textId="77777777" w:rsidR="00D060B3" w:rsidRDefault="00D060B3" w:rsidP="00CE30B9">
      <w:pPr>
        <w:pStyle w:val="ObjectAnchor"/>
        <w:rPr>
          <w:rFonts w:ascii="Calibri"/>
          <w:b/>
          <w:bCs/>
          <w:sz w:val="36"/>
          <w:szCs w:val="36"/>
        </w:rPr>
      </w:pPr>
    </w:p>
    <w:p w14:paraId="6B9299CE" w14:textId="77777777" w:rsidR="00D060B3" w:rsidRDefault="00D060B3" w:rsidP="00CE30B9">
      <w:pPr>
        <w:pStyle w:val="ObjectAnchor"/>
        <w:rPr>
          <w:rFonts w:ascii="Calibri"/>
          <w:b/>
          <w:bCs/>
          <w:sz w:val="36"/>
          <w:szCs w:val="36"/>
        </w:rPr>
      </w:pPr>
    </w:p>
    <w:p w14:paraId="53082DE5" w14:textId="77777777" w:rsidR="00D060B3" w:rsidRDefault="00D060B3" w:rsidP="00CE30B9">
      <w:pPr>
        <w:pStyle w:val="ObjectAnchor"/>
        <w:rPr>
          <w:rFonts w:ascii="Calibri"/>
          <w:b/>
          <w:bCs/>
          <w:sz w:val="36"/>
          <w:szCs w:val="36"/>
        </w:rPr>
      </w:pPr>
    </w:p>
    <w:p w14:paraId="4CFCCD20" w14:textId="77777777" w:rsidR="00D060B3" w:rsidRDefault="00D060B3" w:rsidP="00CE30B9">
      <w:pPr>
        <w:pStyle w:val="ObjectAnchor"/>
        <w:rPr>
          <w:rFonts w:ascii="Calibri"/>
          <w:b/>
          <w:bCs/>
          <w:sz w:val="36"/>
          <w:szCs w:val="36"/>
        </w:rPr>
      </w:pPr>
    </w:p>
    <w:p w14:paraId="174613A1" w14:textId="77777777" w:rsidR="00D060B3" w:rsidRDefault="00D060B3" w:rsidP="00CE30B9">
      <w:pPr>
        <w:pStyle w:val="ObjectAnchor"/>
        <w:rPr>
          <w:rFonts w:ascii="Calibri"/>
          <w:b/>
          <w:bCs/>
          <w:sz w:val="36"/>
          <w:szCs w:val="36"/>
        </w:rPr>
      </w:pPr>
    </w:p>
    <w:p w14:paraId="213D8162" w14:textId="77777777" w:rsidR="00D060B3" w:rsidRDefault="00D060B3" w:rsidP="00CE30B9">
      <w:pPr>
        <w:pStyle w:val="ObjectAnchor"/>
        <w:rPr>
          <w:rFonts w:ascii="Calibri"/>
          <w:b/>
          <w:bCs/>
          <w:sz w:val="36"/>
          <w:szCs w:val="36"/>
        </w:rPr>
      </w:pPr>
    </w:p>
    <w:p w14:paraId="4791F60A" w14:textId="77777777" w:rsidR="00D060B3" w:rsidRDefault="00D060B3" w:rsidP="00CE30B9">
      <w:pPr>
        <w:pStyle w:val="ObjectAnchor"/>
        <w:rPr>
          <w:rFonts w:ascii="Calibri"/>
          <w:b/>
          <w:bCs/>
          <w:sz w:val="36"/>
          <w:szCs w:val="36"/>
        </w:rPr>
      </w:pPr>
    </w:p>
    <w:p w14:paraId="0CB8462B" w14:textId="77777777" w:rsidR="00D060B3" w:rsidRDefault="00D060B3" w:rsidP="00CE30B9">
      <w:pPr>
        <w:pStyle w:val="ObjectAnchor"/>
        <w:rPr>
          <w:rFonts w:ascii="Calibri"/>
          <w:b/>
          <w:bCs/>
          <w:sz w:val="36"/>
          <w:szCs w:val="36"/>
        </w:rPr>
      </w:pPr>
    </w:p>
    <w:p w14:paraId="0DF95410" w14:textId="77777777" w:rsidR="00D060B3" w:rsidRDefault="00D060B3" w:rsidP="00CE30B9">
      <w:pPr>
        <w:pStyle w:val="ObjectAnchor"/>
        <w:rPr>
          <w:rFonts w:ascii="Calibri"/>
          <w:b/>
          <w:bCs/>
          <w:sz w:val="36"/>
          <w:szCs w:val="36"/>
        </w:rPr>
      </w:pPr>
    </w:p>
    <w:p w14:paraId="67051B0D" w14:textId="77777777" w:rsidR="00D060B3" w:rsidRDefault="00D060B3" w:rsidP="00CE30B9">
      <w:pPr>
        <w:pStyle w:val="ObjectAnchor"/>
        <w:rPr>
          <w:rFonts w:ascii="Calibri"/>
          <w:b/>
          <w:bCs/>
          <w:sz w:val="36"/>
          <w:szCs w:val="36"/>
        </w:rPr>
      </w:pPr>
    </w:p>
    <w:p w14:paraId="7070A153" w14:textId="77777777" w:rsidR="00D060B3" w:rsidRDefault="00D060B3" w:rsidP="00CE30B9">
      <w:pPr>
        <w:pStyle w:val="ObjectAnchor"/>
        <w:rPr>
          <w:rFonts w:ascii="Calibri"/>
          <w:b/>
          <w:bCs/>
          <w:sz w:val="36"/>
          <w:szCs w:val="36"/>
        </w:rPr>
      </w:pPr>
    </w:p>
    <w:p w14:paraId="464F644F" w14:textId="77777777" w:rsidR="00D060B3" w:rsidRDefault="00D060B3" w:rsidP="00CE30B9">
      <w:pPr>
        <w:pStyle w:val="ObjectAnchor"/>
        <w:rPr>
          <w:rFonts w:ascii="Calibri"/>
          <w:b/>
          <w:bCs/>
          <w:sz w:val="36"/>
          <w:szCs w:val="36"/>
        </w:rPr>
      </w:pPr>
    </w:p>
    <w:p w14:paraId="0996DCFE" w14:textId="77777777" w:rsidR="00D060B3" w:rsidRDefault="00D060B3" w:rsidP="00CE30B9">
      <w:pPr>
        <w:pStyle w:val="ObjectAnchor"/>
        <w:rPr>
          <w:rFonts w:ascii="Calibri"/>
          <w:b/>
          <w:bCs/>
          <w:sz w:val="36"/>
          <w:szCs w:val="36"/>
        </w:rPr>
      </w:pPr>
    </w:p>
    <w:p w14:paraId="7321DE46" w14:textId="5F339F9F" w:rsidR="0071201A" w:rsidRDefault="0071201A" w:rsidP="00CE30B9">
      <w:pPr>
        <w:pStyle w:val="ObjectAnchor"/>
        <w:rPr>
          <w:rFonts w:ascii="Calibri"/>
          <w:b/>
          <w:bCs/>
          <w:sz w:val="36"/>
          <w:szCs w:val="36"/>
        </w:rPr>
      </w:pPr>
      <w:r>
        <w:lastRenderedPageBreak/>
        <mc:AlternateContent>
          <mc:Choice Requires="wps">
            <w:drawing>
              <wp:anchor distT="0" distB="0" distL="114300" distR="114300" simplePos="0" relativeHeight="251776000" behindDoc="0" locked="0" layoutInCell="1" allowOverlap="1" wp14:anchorId="62E9A33A" wp14:editId="153B22C4">
                <wp:simplePos x="0" y="0"/>
                <wp:positionH relativeFrom="column">
                  <wp:posOffset>2914650</wp:posOffset>
                </wp:positionH>
                <wp:positionV relativeFrom="paragraph">
                  <wp:posOffset>-234315</wp:posOffset>
                </wp:positionV>
                <wp:extent cx="4267200" cy="815458"/>
                <wp:effectExtent l="0" t="0" r="0" b="3810"/>
                <wp:wrapNone/>
                <wp:docPr id="1670515533" name="Text Box 1"/>
                <wp:cNvGraphicFramePr/>
                <a:graphic xmlns:a="http://schemas.openxmlformats.org/drawingml/2006/main">
                  <a:graphicData uri="http://schemas.microsoft.com/office/word/2010/wordprocessingShape">
                    <wps:wsp>
                      <wps:cNvSpPr txBox="1"/>
                      <wps:spPr>
                        <a:xfrm>
                          <a:off x="0" y="0"/>
                          <a:ext cx="4267200" cy="815458"/>
                        </a:xfrm>
                        <a:prstGeom prst="rect">
                          <a:avLst/>
                        </a:prstGeom>
                        <a:noFill/>
                        <a:ln>
                          <a:noFill/>
                        </a:ln>
                      </wps:spPr>
                      <wps:txbx>
                        <w:txbxContent>
                          <w:p w14:paraId="65E57C07" w14:textId="6E0B3AA5" w:rsidR="0071201A" w:rsidRPr="002800A3" w:rsidRDefault="0071201A" w:rsidP="0071201A">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Appointed Officer</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/Chairm</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w:t>
                            </w:r>
                          </w:p>
                          <w:p w14:paraId="580BA729" w14:textId="374ED245" w:rsidR="0071201A" w:rsidRPr="0071201A" w:rsidRDefault="0071201A" w:rsidP="0071201A">
                            <w:pPr>
                              <w:pStyle w:val="ObjectAnchor"/>
                              <w:jc w:val="center"/>
                              <w:rPr>
                                <w:rFonts w:ascii="Calibri"/>
                                <w:color w:val="00B0F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2500"/>
                            <a:gd name="adj2" fmla="val -755"/>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A33A" id="Text Box 1" o:spid="_x0000_s1035" type="#_x0000_t202" style="position:absolute;margin-left:229.5pt;margin-top:-18.45pt;width:336pt;height:6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" filled="f" stroked="f">
                <v:textbox>
                  <w:txbxContent>
                    <w:p w14:paraId="65E57C07" w14:textId="6E0B3AA5" w:rsidR="0071201A" w:rsidRPr="002800A3" w:rsidRDefault="0071201A" w:rsidP="0071201A">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Appointed Officer</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/Chairm</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w:t>
                      </w:r>
                    </w:p>
                    <w:p w14:paraId="580BA729" w14:textId="374ED245" w:rsidR="0071201A" w:rsidRPr="0071201A" w:rsidRDefault="0071201A" w:rsidP="0071201A">
                      <w:pPr>
                        <w:pStyle w:val="ObjectAnchor"/>
                        <w:jc w:val="center"/>
                        <w:rPr>
                          <w:rFonts w:ascii="Calibri"/>
                          <w:color w:val="00B0F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txbxContent>
                </v:textbox>
              </v:shape>
            </w:pict>
          </mc:Fallback>
        </mc:AlternateContent>
      </w:r>
    </w:p>
    <w:p w14:paraId="35E6EB35" w14:textId="18F42C80" w:rsidR="0071201A" w:rsidRDefault="0071201A" w:rsidP="00CE30B9">
      <w:pPr>
        <w:pStyle w:val="ObjectAnchor"/>
        <w:rPr>
          <w:rFonts w:ascii="Calibri"/>
          <w:b/>
          <w:bCs/>
          <w:sz w:val="36"/>
          <w:szCs w:val="36"/>
        </w:rPr>
      </w:pPr>
    </w:p>
    <w:p w14:paraId="3E139D7C" w14:textId="5FC51FDA" w:rsidR="0071201A" w:rsidRDefault="0071201A" w:rsidP="00CE30B9">
      <w:pPr>
        <w:pStyle w:val="ObjectAnchor"/>
        <w:rPr>
          <w:rFonts w:ascii="Calibri"/>
          <w:b/>
          <w:bCs/>
          <w:sz w:val="36"/>
          <w:szCs w:val="36"/>
        </w:rPr>
      </w:pPr>
      <w:r w:rsidRPr="00E20336">
        <w:rPr>
          <w:rFonts w:ascii="Calibri"/>
          <w:sz w:val="36"/>
          <w:szCs w:val="36"/>
        </w:rPr>
        <mc:AlternateContent>
          <mc:Choice Requires="wps">
            <w:drawing>
              <wp:anchor distT="45720" distB="45720" distL="114300" distR="114300" simplePos="0" relativeHeight="251685888" behindDoc="0" locked="0" layoutInCell="1" allowOverlap="1" wp14:anchorId="29C3F22C" wp14:editId="2420E39D">
                <wp:simplePos x="0" y="0"/>
                <wp:positionH relativeFrom="column">
                  <wp:posOffset>3511934</wp:posOffset>
                </wp:positionH>
                <wp:positionV relativeFrom="paragraph">
                  <wp:posOffset>207290</wp:posOffset>
                </wp:positionV>
                <wp:extent cx="3579495" cy="7538085"/>
                <wp:effectExtent l="0" t="0" r="1905" b="5715"/>
                <wp:wrapSquare wrapText="bothSides"/>
                <wp:docPr id="1840524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7538085"/>
                        </a:xfrm>
                        <a:prstGeom prst="rect">
                          <a:avLst/>
                        </a:prstGeom>
                        <a:solidFill>
                          <a:srgbClr val="FFFFFF"/>
                        </a:solidFill>
                        <a:ln w="9525">
                          <a:noFill/>
                          <a:miter lim="800000"/>
                          <a:headEnd/>
                          <a:tailEnd/>
                        </a:ln>
                      </wps:spPr>
                      <wps:txbx>
                        <w:txbxContent>
                          <w:p w14:paraId="6BE51048" w14:textId="15186E8B" w:rsidR="0071201A" w:rsidRDefault="0071201A" w:rsidP="00E20336">
                            <w:pPr>
                              <w:pStyle w:val="ObjectAnchor"/>
                              <w:tabs>
                                <w:tab w:val="left" w:pos="5040"/>
                              </w:tabs>
                              <w:rPr>
                                <w:rFonts w:ascii="Calibri"/>
                                <w:b/>
                                <w:bCs/>
                                <w:sz w:val="36"/>
                                <w:szCs w:val="36"/>
                              </w:rPr>
                            </w:pPr>
                            <w:r>
                              <w:rPr>
                                <w:rFonts w:ascii="Calibri"/>
                                <w:b/>
                                <w:bCs/>
                                <w:sz w:val="36"/>
                                <w:szCs w:val="36"/>
                              </w:rPr>
                              <w:t>COMMUNICATION COORDINATOR</w:t>
                            </w:r>
                          </w:p>
                          <w:p w14:paraId="3BD80A74" w14:textId="609290F5" w:rsidR="0071201A" w:rsidRPr="0071201A" w:rsidRDefault="0071201A" w:rsidP="00E20336">
                            <w:pPr>
                              <w:pStyle w:val="ObjectAnchor"/>
                              <w:tabs>
                                <w:tab w:val="left" w:pos="5040"/>
                              </w:tabs>
                              <w:rPr>
                                <w:rFonts w:ascii="Calibri"/>
                                <w:sz w:val="36"/>
                                <w:szCs w:val="36"/>
                              </w:rPr>
                            </w:pPr>
                            <w:r>
                              <w:rPr>
                                <w:rFonts w:ascii="Calibri"/>
                                <w:sz w:val="36"/>
                                <w:szCs w:val="36"/>
                              </w:rPr>
                              <w:t xml:space="preserve">      Dana Bell</w:t>
                            </w:r>
                          </w:p>
                          <w:p w14:paraId="1537186B" w14:textId="77777777" w:rsidR="0071201A" w:rsidRDefault="0071201A" w:rsidP="00E20336">
                            <w:pPr>
                              <w:pStyle w:val="ObjectAnchor"/>
                              <w:tabs>
                                <w:tab w:val="left" w:pos="5040"/>
                              </w:tabs>
                              <w:rPr>
                                <w:rFonts w:ascii="Calibri"/>
                                <w:b/>
                                <w:bCs/>
                                <w:sz w:val="36"/>
                                <w:szCs w:val="36"/>
                              </w:rPr>
                            </w:pPr>
                          </w:p>
                          <w:p w14:paraId="44C1DC60" w14:textId="04DC5F0D"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ESA FOUNDATION COUNSELOR</w:t>
                            </w:r>
                          </w:p>
                          <w:p w14:paraId="5C301A8D" w14:textId="427011B7"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Susie Morris</w:t>
                            </w:r>
                          </w:p>
                          <w:p w14:paraId="27C59784" w14:textId="77777777" w:rsidR="00E20336" w:rsidRPr="00CE30B9" w:rsidRDefault="00E20336" w:rsidP="00E20336">
                            <w:pPr>
                              <w:pStyle w:val="ObjectAnchor"/>
                              <w:tabs>
                                <w:tab w:val="left" w:pos="5040"/>
                              </w:tabs>
                              <w:rPr>
                                <w:rFonts w:ascii="Calibri"/>
                                <w:sz w:val="36"/>
                                <w:szCs w:val="36"/>
                              </w:rPr>
                            </w:pPr>
                          </w:p>
                          <w:p w14:paraId="6A6294BD"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GOLDEN LAMP EDITOR</w:t>
                            </w:r>
                          </w:p>
                          <w:p w14:paraId="62F1069A" w14:textId="31A0C77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Jenniffer Carlson-Mazza</w:t>
                            </w:r>
                          </w:p>
                          <w:p w14:paraId="53972A05" w14:textId="77777777" w:rsidR="00E20336" w:rsidRPr="00CE30B9" w:rsidRDefault="00E20336" w:rsidP="00E20336">
                            <w:pPr>
                              <w:pStyle w:val="ObjectAnchor"/>
                              <w:tabs>
                                <w:tab w:val="left" w:pos="5040"/>
                              </w:tabs>
                              <w:rPr>
                                <w:rFonts w:ascii="Calibri"/>
                                <w:sz w:val="36"/>
                                <w:szCs w:val="36"/>
                              </w:rPr>
                            </w:pPr>
                          </w:p>
                          <w:p w14:paraId="6933E71E"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WEBMASTER</w:t>
                            </w:r>
                          </w:p>
                          <w:p w14:paraId="073659EC" w14:textId="4AE45546"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Candie Patino</w:t>
                            </w:r>
                          </w:p>
                          <w:p w14:paraId="7DACB0ED" w14:textId="77777777" w:rsidR="00E20336" w:rsidRPr="00CE30B9" w:rsidRDefault="00E20336" w:rsidP="00E20336">
                            <w:pPr>
                              <w:pStyle w:val="ObjectAnchor"/>
                              <w:tabs>
                                <w:tab w:val="left" w:pos="5040"/>
                              </w:tabs>
                              <w:rPr>
                                <w:rFonts w:ascii="Calibri"/>
                                <w:sz w:val="36"/>
                                <w:szCs w:val="36"/>
                              </w:rPr>
                            </w:pPr>
                          </w:p>
                          <w:p w14:paraId="4321C2A2"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LAMPLIGHTER PRESIDENT</w:t>
                            </w:r>
                          </w:p>
                          <w:p w14:paraId="01348C02" w14:textId="6D5DFE0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Rita Martin</w:t>
                            </w:r>
                          </w:p>
                          <w:p w14:paraId="57EBE352" w14:textId="77777777" w:rsidR="00E20336" w:rsidRPr="00CE30B9" w:rsidRDefault="00E20336" w:rsidP="00E20336">
                            <w:pPr>
                              <w:pStyle w:val="ObjectAnchor"/>
                              <w:tabs>
                                <w:tab w:val="left" w:pos="5040"/>
                              </w:tabs>
                              <w:rPr>
                                <w:rFonts w:ascii="Calibri"/>
                                <w:sz w:val="36"/>
                                <w:szCs w:val="36"/>
                              </w:rPr>
                            </w:pPr>
                          </w:p>
                          <w:p w14:paraId="3A842CC8" w14:textId="585BD9FE"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LEADERSHIP &amp; EDUCATIONAL</w:t>
                            </w:r>
                            <w:r w:rsidRPr="00CE30B9">
                              <w:rPr>
                                <w:rFonts w:ascii="Calibri"/>
                                <w:sz w:val="36"/>
                                <w:szCs w:val="36"/>
                              </w:rPr>
                              <w:t xml:space="preserve"> </w:t>
                            </w:r>
                            <w:r w:rsidRPr="00E20336">
                              <w:rPr>
                                <w:rFonts w:ascii="Calibri"/>
                                <w:b/>
                                <w:bCs/>
                                <w:sz w:val="36"/>
                                <w:szCs w:val="36"/>
                              </w:rPr>
                              <w:t>FUND</w:t>
                            </w:r>
                            <w:r w:rsidR="0071201A">
                              <w:rPr>
                                <w:rFonts w:ascii="Calibri"/>
                                <w:b/>
                                <w:bCs/>
                                <w:sz w:val="36"/>
                                <w:szCs w:val="36"/>
                              </w:rPr>
                              <w:t xml:space="preserve"> </w:t>
                            </w:r>
                            <w:r w:rsidRPr="00E20336">
                              <w:rPr>
                                <w:rFonts w:ascii="Calibri"/>
                                <w:b/>
                                <w:bCs/>
                                <w:sz w:val="36"/>
                                <w:szCs w:val="36"/>
                              </w:rPr>
                              <w:t>TRUSTEES</w:t>
                            </w:r>
                          </w:p>
                          <w:p w14:paraId="7BB6B817" w14:textId="5F45D055"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Nancy Cameron</w:t>
                            </w:r>
                          </w:p>
                          <w:p w14:paraId="2BC1367B" w14:textId="74B2EB2F"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Debbie Spear</w:t>
                            </w:r>
                          </w:p>
                          <w:p w14:paraId="326C8FC2" w14:textId="77777777" w:rsidR="00E20336" w:rsidRDefault="00E20336" w:rsidP="00E20336">
                            <w:pPr>
                              <w:pStyle w:val="ObjectAnchor"/>
                              <w:tabs>
                                <w:tab w:val="left" w:pos="5040"/>
                              </w:tabs>
                              <w:rPr>
                                <w:rFonts w:ascii="Calibri"/>
                                <w:sz w:val="36"/>
                                <w:szCs w:val="36"/>
                              </w:rPr>
                            </w:pPr>
                          </w:p>
                          <w:p w14:paraId="09D3CBD6" w14:textId="5843C0D3" w:rsidR="00E20336" w:rsidRPr="00E20336" w:rsidRDefault="001544F8" w:rsidP="00E20336">
                            <w:pPr>
                              <w:pStyle w:val="ObjectAnchor"/>
                              <w:tabs>
                                <w:tab w:val="left" w:pos="5040"/>
                              </w:tabs>
                              <w:rPr>
                                <w:rFonts w:ascii="Calibri"/>
                                <w:b/>
                                <w:bCs/>
                                <w:sz w:val="36"/>
                                <w:szCs w:val="36"/>
                              </w:rPr>
                            </w:pPr>
                            <w:r>
                              <w:rPr>
                                <w:rFonts w:ascii="Calibri"/>
                                <w:b/>
                                <w:bCs/>
                                <w:sz w:val="36"/>
                                <w:szCs w:val="36"/>
                              </w:rPr>
                              <w:t>CON</w:t>
                            </w:r>
                            <w:r w:rsidR="00E20336" w:rsidRPr="001544F8">
                              <w:rPr>
                                <w:rFonts w:ascii="Calibri"/>
                                <w:b/>
                                <w:bCs/>
                                <w:sz w:val="36"/>
                                <w:szCs w:val="36"/>
                              </w:rPr>
                              <w:t>VENTION</w:t>
                            </w:r>
                            <w:r w:rsidR="00E20336" w:rsidRPr="00E20336">
                              <w:rPr>
                                <w:rFonts w:ascii="Calibri"/>
                                <w:b/>
                                <w:bCs/>
                                <w:sz w:val="36"/>
                                <w:szCs w:val="36"/>
                              </w:rPr>
                              <w:t xml:space="preserve"> CHAIR</w:t>
                            </w:r>
                            <w:r w:rsidR="00814CF5">
                              <w:rPr>
                                <w:rFonts w:ascii="Calibri"/>
                                <w:b/>
                                <w:bCs/>
                                <w:sz w:val="36"/>
                                <w:szCs w:val="36"/>
                              </w:rPr>
                              <w:t>S</w:t>
                            </w:r>
                          </w:p>
                          <w:p w14:paraId="1D3F99BA" w14:textId="181E387C"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Leslie Stevens</w:t>
                            </w:r>
                          </w:p>
                          <w:p w14:paraId="2BF924E7" w14:textId="22FF9320"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Chloe McClantoc</w:t>
                            </w:r>
                          </w:p>
                          <w:p w14:paraId="71C25374" w14:textId="6DB94392" w:rsidR="00E20336" w:rsidRDefault="00E20336" w:rsidP="00E20336">
                            <w:pPr>
                              <w:tabs>
                                <w:tab w:val="left" w:pos="504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3F22C" id="_x0000_s1036" type="#_x0000_t202" style="position:absolute;margin-left:276.55pt;margin-top:16.3pt;width:281.85pt;height:593.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" stroked="f">
                <v:textbox>
                  <w:txbxContent>
                    <w:p w14:paraId="6BE51048" w14:textId="15186E8B" w:rsidR="0071201A" w:rsidRDefault="0071201A" w:rsidP="00E20336">
                      <w:pPr>
                        <w:pStyle w:val="ObjectAnchor"/>
                        <w:tabs>
                          <w:tab w:val="left" w:pos="5040"/>
                        </w:tabs>
                        <w:rPr>
                          <w:rFonts w:ascii="Calibri"/>
                          <w:b/>
                          <w:bCs/>
                          <w:sz w:val="36"/>
                          <w:szCs w:val="36"/>
                        </w:rPr>
                      </w:pPr>
                      <w:r>
                        <w:rPr>
                          <w:rFonts w:ascii="Calibri"/>
                          <w:b/>
                          <w:bCs/>
                          <w:sz w:val="36"/>
                          <w:szCs w:val="36"/>
                        </w:rPr>
                        <w:t>COMMUNICATION COORDINATOR</w:t>
                      </w:r>
                    </w:p>
                    <w:p w14:paraId="3BD80A74" w14:textId="609290F5" w:rsidR="0071201A" w:rsidRPr="0071201A" w:rsidRDefault="0071201A" w:rsidP="00E20336">
                      <w:pPr>
                        <w:pStyle w:val="ObjectAnchor"/>
                        <w:tabs>
                          <w:tab w:val="left" w:pos="5040"/>
                        </w:tabs>
                        <w:rPr>
                          <w:rFonts w:ascii="Calibri"/>
                          <w:sz w:val="36"/>
                          <w:szCs w:val="36"/>
                        </w:rPr>
                      </w:pPr>
                      <w:r>
                        <w:rPr>
                          <w:rFonts w:ascii="Calibri"/>
                          <w:sz w:val="36"/>
                          <w:szCs w:val="36"/>
                        </w:rPr>
                        <w:t xml:space="preserve">      Dana Bell</w:t>
                      </w:r>
                    </w:p>
                    <w:p w14:paraId="1537186B" w14:textId="77777777" w:rsidR="0071201A" w:rsidRDefault="0071201A" w:rsidP="00E20336">
                      <w:pPr>
                        <w:pStyle w:val="ObjectAnchor"/>
                        <w:tabs>
                          <w:tab w:val="left" w:pos="5040"/>
                        </w:tabs>
                        <w:rPr>
                          <w:rFonts w:ascii="Calibri"/>
                          <w:b/>
                          <w:bCs/>
                          <w:sz w:val="36"/>
                          <w:szCs w:val="36"/>
                        </w:rPr>
                      </w:pPr>
                    </w:p>
                    <w:p w14:paraId="44C1DC60" w14:textId="04DC5F0D"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ESA FOUNDATION COUNSELOR</w:t>
                      </w:r>
                    </w:p>
                    <w:p w14:paraId="5C301A8D" w14:textId="427011B7"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Susie Morris</w:t>
                      </w:r>
                    </w:p>
                    <w:p w14:paraId="27C59784" w14:textId="77777777" w:rsidR="00E20336" w:rsidRPr="00CE30B9" w:rsidRDefault="00E20336" w:rsidP="00E20336">
                      <w:pPr>
                        <w:pStyle w:val="ObjectAnchor"/>
                        <w:tabs>
                          <w:tab w:val="left" w:pos="5040"/>
                        </w:tabs>
                        <w:rPr>
                          <w:rFonts w:ascii="Calibri"/>
                          <w:sz w:val="36"/>
                          <w:szCs w:val="36"/>
                        </w:rPr>
                      </w:pPr>
                    </w:p>
                    <w:p w14:paraId="6A6294BD"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GOLDEN LAMP EDITOR</w:t>
                      </w:r>
                    </w:p>
                    <w:p w14:paraId="62F1069A" w14:textId="31A0C77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Jenniffer Carlson-Mazza</w:t>
                      </w:r>
                    </w:p>
                    <w:p w14:paraId="53972A05" w14:textId="77777777" w:rsidR="00E20336" w:rsidRPr="00CE30B9" w:rsidRDefault="00E20336" w:rsidP="00E20336">
                      <w:pPr>
                        <w:pStyle w:val="ObjectAnchor"/>
                        <w:tabs>
                          <w:tab w:val="left" w:pos="5040"/>
                        </w:tabs>
                        <w:rPr>
                          <w:rFonts w:ascii="Calibri"/>
                          <w:sz w:val="36"/>
                          <w:szCs w:val="36"/>
                        </w:rPr>
                      </w:pPr>
                    </w:p>
                    <w:p w14:paraId="6933E71E"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WEBMASTER</w:t>
                      </w:r>
                    </w:p>
                    <w:p w14:paraId="073659EC" w14:textId="4AE45546"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Candie Patino</w:t>
                      </w:r>
                    </w:p>
                    <w:p w14:paraId="7DACB0ED" w14:textId="77777777" w:rsidR="00E20336" w:rsidRPr="00CE30B9" w:rsidRDefault="00E20336" w:rsidP="00E20336">
                      <w:pPr>
                        <w:pStyle w:val="ObjectAnchor"/>
                        <w:tabs>
                          <w:tab w:val="left" w:pos="5040"/>
                        </w:tabs>
                        <w:rPr>
                          <w:rFonts w:ascii="Calibri"/>
                          <w:sz w:val="36"/>
                          <w:szCs w:val="36"/>
                        </w:rPr>
                      </w:pPr>
                    </w:p>
                    <w:p w14:paraId="4321C2A2"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LAMPLIGHTER PRESIDENT</w:t>
                      </w:r>
                    </w:p>
                    <w:p w14:paraId="01348C02" w14:textId="6D5DFE0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Rita Martin</w:t>
                      </w:r>
                    </w:p>
                    <w:p w14:paraId="57EBE352" w14:textId="77777777" w:rsidR="00E20336" w:rsidRPr="00CE30B9" w:rsidRDefault="00E20336" w:rsidP="00E20336">
                      <w:pPr>
                        <w:pStyle w:val="ObjectAnchor"/>
                        <w:tabs>
                          <w:tab w:val="left" w:pos="5040"/>
                        </w:tabs>
                        <w:rPr>
                          <w:rFonts w:ascii="Calibri"/>
                          <w:sz w:val="36"/>
                          <w:szCs w:val="36"/>
                        </w:rPr>
                      </w:pPr>
                    </w:p>
                    <w:p w14:paraId="3A842CC8" w14:textId="585BD9FE"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LEADERSHIP &amp; EDUCATIONAL</w:t>
                      </w:r>
                      <w:r w:rsidRPr="00CE30B9">
                        <w:rPr>
                          <w:rFonts w:ascii="Calibri"/>
                          <w:sz w:val="36"/>
                          <w:szCs w:val="36"/>
                        </w:rPr>
                        <w:t xml:space="preserve"> </w:t>
                      </w:r>
                      <w:r w:rsidRPr="00E20336">
                        <w:rPr>
                          <w:rFonts w:ascii="Calibri"/>
                          <w:b/>
                          <w:bCs/>
                          <w:sz w:val="36"/>
                          <w:szCs w:val="36"/>
                        </w:rPr>
                        <w:t>FUND</w:t>
                      </w:r>
                      <w:r w:rsidR="0071201A">
                        <w:rPr>
                          <w:rFonts w:ascii="Calibri"/>
                          <w:b/>
                          <w:bCs/>
                          <w:sz w:val="36"/>
                          <w:szCs w:val="36"/>
                        </w:rPr>
                        <w:t xml:space="preserve"> </w:t>
                      </w:r>
                      <w:r w:rsidRPr="00E20336">
                        <w:rPr>
                          <w:rFonts w:ascii="Calibri"/>
                          <w:b/>
                          <w:bCs/>
                          <w:sz w:val="36"/>
                          <w:szCs w:val="36"/>
                        </w:rPr>
                        <w:t>TRUSTEES</w:t>
                      </w:r>
                    </w:p>
                    <w:p w14:paraId="7BB6B817" w14:textId="5F45D055"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Nancy Cameron</w:t>
                      </w:r>
                    </w:p>
                    <w:p w14:paraId="2BC1367B" w14:textId="74B2EB2F"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Debbie Spear</w:t>
                      </w:r>
                    </w:p>
                    <w:p w14:paraId="326C8FC2" w14:textId="77777777" w:rsidR="00E20336" w:rsidRDefault="00E20336" w:rsidP="00E20336">
                      <w:pPr>
                        <w:pStyle w:val="ObjectAnchor"/>
                        <w:tabs>
                          <w:tab w:val="left" w:pos="5040"/>
                        </w:tabs>
                        <w:rPr>
                          <w:rFonts w:ascii="Calibri"/>
                          <w:sz w:val="36"/>
                          <w:szCs w:val="36"/>
                        </w:rPr>
                      </w:pPr>
                    </w:p>
                    <w:p w14:paraId="09D3CBD6" w14:textId="5843C0D3" w:rsidR="00E20336" w:rsidRPr="00E20336" w:rsidRDefault="001544F8" w:rsidP="00E20336">
                      <w:pPr>
                        <w:pStyle w:val="ObjectAnchor"/>
                        <w:tabs>
                          <w:tab w:val="left" w:pos="5040"/>
                        </w:tabs>
                        <w:rPr>
                          <w:rFonts w:ascii="Calibri"/>
                          <w:b/>
                          <w:bCs/>
                          <w:sz w:val="36"/>
                          <w:szCs w:val="36"/>
                        </w:rPr>
                      </w:pPr>
                      <w:r>
                        <w:rPr>
                          <w:rFonts w:ascii="Calibri"/>
                          <w:b/>
                          <w:bCs/>
                          <w:sz w:val="36"/>
                          <w:szCs w:val="36"/>
                        </w:rPr>
                        <w:t>CON</w:t>
                      </w:r>
                      <w:r w:rsidR="00E20336" w:rsidRPr="001544F8">
                        <w:rPr>
                          <w:rFonts w:ascii="Calibri"/>
                          <w:b/>
                          <w:bCs/>
                          <w:sz w:val="36"/>
                          <w:szCs w:val="36"/>
                        </w:rPr>
                        <w:t>VENTION</w:t>
                      </w:r>
                      <w:r w:rsidR="00E20336" w:rsidRPr="00E20336">
                        <w:rPr>
                          <w:rFonts w:ascii="Calibri"/>
                          <w:b/>
                          <w:bCs/>
                          <w:sz w:val="36"/>
                          <w:szCs w:val="36"/>
                        </w:rPr>
                        <w:t xml:space="preserve"> CHAIR</w:t>
                      </w:r>
                      <w:r w:rsidR="00814CF5">
                        <w:rPr>
                          <w:rFonts w:ascii="Calibri"/>
                          <w:b/>
                          <w:bCs/>
                          <w:sz w:val="36"/>
                          <w:szCs w:val="36"/>
                        </w:rPr>
                        <w:t>S</w:t>
                      </w:r>
                    </w:p>
                    <w:p w14:paraId="1D3F99BA" w14:textId="181E387C"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Leslie Stevens</w:t>
                      </w:r>
                    </w:p>
                    <w:p w14:paraId="2BF924E7" w14:textId="22FF9320"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Chloe McClantoc</w:t>
                      </w:r>
                    </w:p>
                    <w:p w14:paraId="71C25374" w14:textId="6DB94392" w:rsidR="00E20336" w:rsidRDefault="00E20336" w:rsidP="00E20336">
                      <w:pPr>
                        <w:tabs>
                          <w:tab w:val="left" w:pos="5040"/>
                        </w:tabs>
                      </w:pPr>
                    </w:p>
                  </w:txbxContent>
                </v:textbox>
                <w10:wrap type="square"/>
              </v:shape>
            </w:pict>
          </mc:Fallback>
        </mc:AlternateContent>
      </w:r>
    </w:p>
    <w:p w14:paraId="5A4EEB05" w14:textId="23E90939" w:rsidR="0071201A" w:rsidRDefault="00CE30B9" w:rsidP="00CE30B9">
      <w:pPr>
        <w:pStyle w:val="ObjectAnchor"/>
        <w:rPr>
          <w:rFonts w:ascii="Calibri"/>
          <w:b/>
          <w:bCs/>
          <w:sz w:val="36"/>
          <w:szCs w:val="36"/>
        </w:rPr>
      </w:pPr>
      <w:r w:rsidRPr="00E20336">
        <w:rPr>
          <w:rFonts w:ascii="Calibri"/>
          <w:b/>
          <w:bCs/>
          <w:sz w:val="36"/>
          <w:szCs w:val="36"/>
        </w:rPr>
        <w:t>DISASTER FUND</w:t>
      </w:r>
    </w:p>
    <w:p w14:paraId="0EF4EB6C" w14:textId="4FAD963E" w:rsidR="00CE30B9" w:rsidRPr="0071201A" w:rsidRDefault="0071201A" w:rsidP="0071201A">
      <w:pPr>
        <w:pStyle w:val="ObjectAnchor"/>
        <w:rPr>
          <w:rFonts w:ascii="Calibri"/>
          <w:b/>
          <w:bCs/>
          <w:sz w:val="36"/>
          <w:szCs w:val="36"/>
        </w:rPr>
      </w:pPr>
      <w:r>
        <w:rPr>
          <w:rFonts w:ascii="Calibri"/>
          <w:sz w:val="36"/>
          <w:szCs w:val="36"/>
        </w:rPr>
        <w:t xml:space="preserve">     </w:t>
      </w:r>
      <w:r w:rsidR="00CE30B9" w:rsidRPr="00CE30B9">
        <w:rPr>
          <w:rFonts w:ascii="Calibri"/>
          <w:sz w:val="36"/>
          <w:szCs w:val="36"/>
        </w:rPr>
        <w:t>Jenniffer Carlson-Mazza</w:t>
      </w:r>
    </w:p>
    <w:p w14:paraId="1A297782" w14:textId="28B72AF3" w:rsidR="00CE30B9" w:rsidRPr="00CE30B9" w:rsidRDefault="00CE30B9" w:rsidP="00CE30B9">
      <w:pPr>
        <w:pStyle w:val="ObjectAnchor"/>
        <w:rPr>
          <w:rFonts w:ascii="Calibri"/>
          <w:sz w:val="36"/>
          <w:szCs w:val="36"/>
        </w:rPr>
      </w:pPr>
    </w:p>
    <w:p w14:paraId="43DA7DEF" w14:textId="25C9241D" w:rsidR="00CE30B9" w:rsidRPr="00E20336" w:rsidRDefault="00CE30B9" w:rsidP="00CE30B9">
      <w:pPr>
        <w:pStyle w:val="ObjectAnchor"/>
        <w:rPr>
          <w:rFonts w:ascii="Calibri"/>
          <w:b/>
          <w:bCs/>
          <w:sz w:val="36"/>
          <w:szCs w:val="36"/>
        </w:rPr>
      </w:pPr>
      <w:r w:rsidRPr="00E20336">
        <w:rPr>
          <w:rFonts w:ascii="Calibri"/>
          <w:b/>
          <w:bCs/>
          <w:sz w:val="36"/>
          <w:szCs w:val="36"/>
        </w:rPr>
        <w:t>PAST PRESIDENT/AWARDS</w:t>
      </w:r>
    </w:p>
    <w:p w14:paraId="301E0D25" w14:textId="481938A7" w:rsidR="00CE30B9" w:rsidRPr="0071201A" w:rsidRDefault="0071201A" w:rsidP="0071201A">
      <w:pPr>
        <w:pStyle w:val="ObjectAnchor"/>
        <w:rPr>
          <w:rFonts w:ascii="Calibri"/>
          <w:sz w:val="32"/>
          <w:szCs w:val="32"/>
        </w:rPr>
      </w:pPr>
      <w:r>
        <w:rPr>
          <w:rFonts w:ascii="Calibri"/>
          <w:sz w:val="32"/>
          <w:szCs w:val="32"/>
        </w:rPr>
        <w:t xml:space="preserve">     </w:t>
      </w:r>
      <w:r w:rsidR="00CE30B9" w:rsidRPr="0071201A">
        <w:rPr>
          <w:rFonts w:ascii="Calibri"/>
          <w:sz w:val="32"/>
          <w:szCs w:val="32"/>
        </w:rPr>
        <w:t>Karen Addison</w:t>
      </w:r>
      <w:r w:rsidR="00D6041B" w:rsidRPr="0071201A">
        <w:rPr>
          <w:rFonts w:ascii="Calibri"/>
          <w:sz w:val="32"/>
          <w:szCs w:val="32"/>
        </w:rPr>
        <w:t xml:space="preserve"> &amp; Chloe McClantoc</w:t>
      </w:r>
    </w:p>
    <w:p w14:paraId="2A01C67C" w14:textId="7DC948D7" w:rsidR="00CE30B9" w:rsidRPr="00CE30B9" w:rsidRDefault="00CE30B9" w:rsidP="00CE30B9">
      <w:pPr>
        <w:pStyle w:val="ObjectAnchor"/>
        <w:rPr>
          <w:rFonts w:ascii="Calibri"/>
          <w:sz w:val="36"/>
          <w:szCs w:val="36"/>
        </w:rPr>
      </w:pPr>
    </w:p>
    <w:p w14:paraId="21285BFD" w14:textId="1BA75BDA" w:rsidR="00CE30B9" w:rsidRPr="00E20336" w:rsidRDefault="00CE30B9" w:rsidP="00CE30B9">
      <w:pPr>
        <w:pStyle w:val="ObjectAnchor"/>
        <w:rPr>
          <w:rFonts w:ascii="Calibri"/>
          <w:b/>
          <w:bCs/>
          <w:sz w:val="36"/>
          <w:szCs w:val="36"/>
        </w:rPr>
      </w:pPr>
      <w:r w:rsidRPr="00E20336">
        <w:rPr>
          <w:rFonts w:ascii="Calibri"/>
          <w:b/>
          <w:bCs/>
          <w:sz w:val="36"/>
          <w:szCs w:val="36"/>
        </w:rPr>
        <w:t>CHAPLAIN</w:t>
      </w:r>
    </w:p>
    <w:p w14:paraId="245DC3B1" w14:textId="0D76D006"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Phyllis Minch</w:t>
      </w:r>
    </w:p>
    <w:p w14:paraId="4EB37DB1" w14:textId="0B97733F" w:rsidR="00CE30B9" w:rsidRPr="00CE30B9" w:rsidRDefault="00CE30B9" w:rsidP="00CE30B9">
      <w:pPr>
        <w:pStyle w:val="ObjectAnchor"/>
        <w:rPr>
          <w:rFonts w:ascii="Calibri"/>
          <w:sz w:val="36"/>
          <w:szCs w:val="36"/>
        </w:rPr>
      </w:pPr>
    </w:p>
    <w:p w14:paraId="56E9C564" w14:textId="7402BE44" w:rsidR="00CE30B9" w:rsidRPr="00E20336" w:rsidRDefault="00CE30B9" w:rsidP="00CE30B9">
      <w:pPr>
        <w:pStyle w:val="ObjectAnchor"/>
        <w:rPr>
          <w:rFonts w:ascii="Calibri"/>
          <w:b/>
          <w:bCs/>
          <w:sz w:val="36"/>
          <w:szCs w:val="36"/>
        </w:rPr>
      </w:pPr>
      <w:r w:rsidRPr="00E20336">
        <w:rPr>
          <w:rFonts w:ascii="Calibri"/>
          <w:b/>
          <w:bCs/>
          <w:sz w:val="36"/>
          <w:szCs w:val="36"/>
        </w:rPr>
        <w:t>EDUCATIONAL DIRECTOR</w:t>
      </w:r>
    </w:p>
    <w:p w14:paraId="61468237" w14:textId="22B6E1A7"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Rita Martin</w:t>
      </w:r>
    </w:p>
    <w:p w14:paraId="4EDAAF49" w14:textId="0D7FFAB6" w:rsidR="00CE30B9" w:rsidRPr="00CE30B9" w:rsidRDefault="00CE30B9" w:rsidP="00CE30B9">
      <w:pPr>
        <w:pStyle w:val="ObjectAnchor"/>
        <w:rPr>
          <w:rFonts w:ascii="Calibri"/>
          <w:sz w:val="36"/>
          <w:szCs w:val="36"/>
        </w:rPr>
      </w:pPr>
    </w:p>
    <w:p w14:paraId="36837556" w14:textId="68007927" w:rsidR="00CE30B9" w:rsidRPr="00E20336" w:rsidRDefault="00CE30B9" w:rsidP="00CE30B9">
      <w:pPr>
        <w:pStyle w:val="ObjectAnchor"/>
        <w:rPr>
          <w:rFonts w:ascii="Calibri"/>
          <w:b/>
          <w:bCs/>
          <w:sz w:val="36"/>
          <w:szCs w:val="36"/>
        </w:rPr>
      </w:pPr>
      <w:r w:rsidRPr="00E20336">
        <w:rPr>
          <w:rFonts w:ascii="Calibri"/>
          <w:b/>
          <w:bCs/>
          <w:sz w:val="36"/>
          <w:szCs w:val="36"/>
        </w:rPr>
        <w:t>PHILANTHROPIC CHAIRMAN</w:t>
      </w:r>
    </w:p>
    <w:p w14:paraId="6C393AB5" w14:textId="46D4ABC0"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Mary Humphrey</w:t>
      </w:r>
    </w:p>
    <w:p w14:paraId="20BF38B8" w14:textId="183BAAA0" w:rsidR="00CE30B9" w:rsidRPr="00CE30B9" w:rsidRDefault="00CE30B9" w:rsidP="00CE30B9">
      <w:pPr>
        <w:pStyle w:val="ObjectAnchor"/>
        <w:rPr>
          <w:rFonts w:ascii="Calibri"/>
          <w:sz w:val="36"/>
          <w:szCs w:val="36"/>
        </w:rPr>
      </w:pPr>
    </w:p>
    <w:p w14:paraId="62EF9D7E" w14:textId="48ED069E" w:rsidR="00CE30B9" w:rsidRPr="00E20336" w:rsidRDefault="00CE30B9" w:rsidP="00CE30B9">
      <w:pPr>
        <w:pStyle w:val="ObjectAnchor"/>
        <w:rPr>
          <w:rFonts w:ascii="Calibri"/>
          <w:b/>
          <w:bCs/>
          <w:sz w:val="36"/>
          <w:szCs w:val="36"/>
        </w:rPr>
      </w:pPr>
      <w:r w:rsidRPr="00E20336">
        <w:rPr>
          <w:rFonts w:ascii="Calibri"/>
          <w:b/>
          <w:bCs/>
          <w:sz w:val="36"/>
          <w:szCs w:val="36"/>
        </w:rPr>
        <w:t>ESA FOR ST. JUDE COORDINATOR</w:t>
      </w:r>
    </w:p>
    <w:p w14:paraId="1D79E2E3" w14:textId="4E47781E"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Chris Dostal</w:t>
      </w:r>
    </w:p>
    <w:p w14:paraId="7AC709FA" w14:textId="77777777" w:rsidR="00CE30B9" w:rsidRPr="00CE30B9" w:rsidRDefault="00CE30B9" w:rsidP="00CE30B9">
      <w:pPr>
        <w:pStyle w:val="ObjectAnchor"/>
        <w:rPr>
          <w:rFonts w:ascii="Calibri"/>
          <w:sz w:val="36"/>
          <w:szCs w:val="36"/>
        </w:rPr>
      </w:pPr>
    </w:p>
    <w:p w14:paraId="40D6A638" w14:textId="77777777" w:rsidR="00CE30B9" w:rsidRPr="00E20336" w:rsidRDefault="00CE30B9" w:rsidP="00CE30B9">
      <w:pPr>
        <w:pStyle w:val="ObjectAnchor"/>
        <w:rPr>
          <w:rFonts w:ascii="Calibri"/>
          <w:b/>
          <w:bCs/>
          <w:sz w:val="36"/>
          <w:szCs w:val="36"/>
        </w:rPr>
      </w:pPr>
      <w:r w:rsidRPr="00E20336">
        <w:rPr>
          <w:rFonts w:ascii="Calibri"/>
          <w:b/>
          <w:bCs/>
          <w:sz w:val="36"/>
          <w:szCs w:val="36"/>
        </w:rPr>
        <w:t>EASTERSEALS COORDINATOR</w:t>
      </w:r>
    </w:p>
    <w:p w14:paraId="05B3897D" w14:textId="7180B85D"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Deena Gregory</w:t>
      </w:r>
    </w:p>
    <w:p w14:paraId="5BDAC80D" w14:textId="0C6602BF" w:rsidR="00CE30B9" w:rsidRPr="00CE30B9" w:rsidRDefault="00CE30B9" w:rsidP="00CE30B9">
      <w:pPr>
        <w:pStyle w:val="ObjectAnchor"/>
        <w:rPr>
          <w:rFonts w:ascii="Calibri"/>
          <w:sz w:val="36"/>
          <w:szCs w:val="36"/>
        </w:rPr>
      </w:pPr>
    </w:p>
    <w:p w14:paraId="2B03A6EB" w14:textId="77777777" w:rsidR="00E20336" w:rsidRPr="00E20336" w:rsidRDefault="00E20336" w:rsidP="00E20336">
      <w:pPr>
        <w:pStyle w:val="ObjectAnchor"/>
        <w:rPr>
          <w:rFonts w:ascii="Calibri"/>
          <w:b/>
          <w:bCs/>
          <w:sz w:val="36"/>
          <w:szCs w:val="36"/>
        </w:rPr>
      </w:pPr>
      <w:r w:rsidRPr="00E20336">
        <w:rPr>
          <w:rFonts w:ascii="Calibri"/>
          <w:b/>
          <w:bCs/>
          <w:sz w:val="36"/>
          <w:szCs w:val="36"/>
        </w:rPr>
        <w:t>HOPE FOR HEROES CHAIRMAN</w:t>
      </w:r>
    </w:p>
    <w:p w14:paraId="46275EC3" w14:textId="65C66491" w:rsidR="00E20336" w:rsidRPr="00CE30B9" w:rsidRDefault="0071201A" w:rsidP="0071201A">
      <w:pPr>
        <w:pStyle w:val="ObjectAnchor"/>
        <w:rPr>
          <w:rFonts w:ascii="Calibri"/>
          <w:sz w:val="36"/>
          <w:szCs w:val="36"/>
        </w:rPr>
      </w:pPr>
      <w:r>
        <w:rPr>
          <w:rFonts w:ascii="Calibri"/>
          <w:sz w:val="36"/>
          <w:szCs w:val="36"/>
        </w:rPr>
        <w:t xml:space="preserve">     </w:t>
      </w:r>
      <w:r w:rsidR="00E20336" w:rsidRPr="00CE30B9">
        <w:rPr>
          <w:rFonts w:ascii="Calibri"/>
          <w:sz w:val="36"/>
          <w:szCs w:val="36"/>
        </w:rPr>
        <w:t>Kerry Date</w:t>
      </w:r>
    </w:p>
    <w:p w14:paraId="6492F761" w14:textId="77777777" w:rsidR="00CE30B9" w:rsidRDefault="00CE30B9" w:rsidP="00CE30B9">
      <w:pPr>
        <w:pStyle w:val="ObjectAnchor"/>
        <w:rPr>
          <w:rFonts w:ascii="Calibri"/>
          <w:sz w:val="36"/>
          <w:szCs w:val="36"/>
        </w:rPr>
      </w:pPr>
    </w:p>
    <w:p w14:paraId="53AD63A9" w14:textId="77777777" w:rsidR="00E20336" w:rsidRDefault="00E20336" w:rsidP="00CE30B9">
      <w:pPr>
        <w:pStyle w:val="ObjectAnchor"/>
        <w:rPr>
          <w:rFonts w:ascii="Calibri"/>
          <w:sz w:val="36"/>
          <w:szCs w:val="36"/>
        </w:rPr>
      </w:pPr>
    </w:p>
    <w:p w14:paraId="2F05EA40" w14:textId="77777777" w:rsidR="00A52A57" w:rsidRDefault="00A52A57" w:rsidP="00CE30B9">
      <w:pPr>
        <w:pStyle w:val="ObjectAnchor"/>
        <w:rPr>
          <w:rFonts w:ascii="Calibri"/>
          <w:sz w:val="36"/>
          <w:szCs w:val="36"/>
        </w:rPr>
      </w:pPr>
    </w:p>
    <w:p w14:paraId="4565DD5D" w14:textId="511C4890" w:rsidR="00A52A57" w:rsidRDefault="00A52A57" w:rsidP="00CE30B9">
      <w:pPr>
        <w:pStyle w:val="ObjectAnchor"/>
        <w:rPr>
          <w:rFonts w:ascii="Calibri"/>
          <w:sz w:val="36"/>
          <w:szCs w:val="36"/>
        </w:rPr>
      </w:pPr>
      <w:r w:rsidRPr="00A52A57">
        <w:rPr>
          <w:rFonts w:ascii="Calibri"/>
          <w:sz w:val="36"/>
          <w:szCs w:val="36"/>
        </w:rPr>
        <w:lastRenderedPageBreak/>
        <w:drawing>
          <wp:inline distT="0" distB="0" distL="0" distR="0" wp14:anchorId="45188CDC" wp14:editId="5D6F4EE6">
            <wp:extent cx="6858000" cy="7614920"/>
            <wp:effectExtent l="0" t="0" r="0" b="5080"/>
            <wp:docPr id="1584564438"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4438" name="Picture 1" descr="A blue and white owl&#10;&#10;Description automatically generated"/>
                    <pic:cNvPicPr/>
                  </pic:nvPicPr>
                  <pic:blipFill>
                    <a:blip r:embed="rId14"/>
                    <a:stretch>
                      <a:fillRect/>
                    </a:stretch>
                  </pic:blipFill>
                  <pic:spPr>
                    <a:xfrm>
                      <a:off x="0" y="0"/>
                      <a:ext cx="6858000" cy="7614920"/>
                    </a:xfrm>
                    <a:prstGeom prst="rect">
                      <a:avLst/>
                    </a:prstGeom>
                  </pic:spPr>
                </pic:pic>
              </a:graphicData>
            </a:graphic>
          </wp:inline>
        </w:drawing>
      </w:r>
    </w:p>
    <w:p w14:paraId="0496B63F" w14:textId="77777777" w:rsidR="00A52A57" w:rsidRDefault="00A52A57" w:rsidP="00CE30B9">
      <w:pPr>
        <w:pStyle w:val="ObjectAnchor"/>
        <w:rPr>
          <w:rFonts w:ascii="Calibri"/>
          <w:sz w:val="36"/>
          <w:szCs w:val="36"/>
        </w:rPr>
      </w:pPr>
    </w:p>
    <w:p w14:paraId="62EEC9F1" w14:textId="5B7620F8" w:rsidR="00A52A57" w:rsidRPr="00C83D24" w:rsidRDefault="00EA1754" w:rsidP="00EA1754">
      <w:pPr>
        <w:pStyle w:val="ObjectAnchor"/>
        <w:jc w:val="center"/>
        <w:rPr>
          <w:rFonts w:ascii="Calibri"/>
          <w:b/>
          <w:bCs/>
          <w:sz w:val="32"/>
          <w:szCs w:val="32"/>
        </w:rPr>
      </w:pPr>
      <w:r w:rsidRPr="00C83D24">
        <w:rPr>
          <w:rFonts w:ascii="Calibri"/>
          <w:b/>
          <w:bCs/>
          <w:sz w:val="32"/>
          <w:szCs w:val="32"/>
        </w:rPr>
        <w:t xml:space="preserve">*** There are </w:t>
      </w:r>
      <w:r w:rsidR="00E309AF">
        <w:rPr>
          <w:rFonts w:ascii="Calibri"/>
          <w:b/>
          <w:bCs/>
          <w:sz w:val="32"/>
          <w:szCs w:val="32"/>
        </w:rPr>
        <w:t>6</w:t>
      </w:r>
      <w:r w:rsidRPr="00C83D24">
        <w:rPr>
          <w:rFonts w:ascii="Calibri"/>
          <w:b/>
          <w:bCs/>
          <w:sz w:val="32"/>
          <w:szCs w:val="32"/>
        </w:rPr>
        <w:t xml:space="preserve"> </w:t>
      </w:r>
      <w:r w:rsidRPr="00C83D24">
        <w:rPr>
          <w:b/>
          <w:bCs/>
          <w:sz w:val="32"/>
          <w:szCs w:val="32"/>
        </w:rPr>
        <w:drawing>
          <wp:inline distT="0" distB="0" distL="0" distR="0" wp14:anchorId="5BC1339E" wp14:editId="1DE6246B">
            <wp:extent cx="190500" cy="163387"/>
            <wp:effectExtent l="0" t="0" r="0" b="8255"/>
            <wp:docPr id="996143736"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r w:rsidRPr="00C83D24">
        <w:rPr>
          <w:rFonts w:ascii="Calibri"/>
          <w:b/>
          <w:bCs/>
          <w:sz w:val="32"/>
          <w:szCs w:val="32"/>
        </w:rPr>
        <w:t xml:space="preserve"> owls throughout the newsletter!  See if you can find them***</w:t>
      </w:r>
    </w:p>
    <w:p w14:paraId="13E7C473" w14:textId="77777777" w:rsidR="00A52A57" w:rsidRDefault="00A52A57" w:rsidP="00A52A57">
      <w:pPr>
        <w:rPr>
          <w:szCs w:val="24"/>
        </w:rPr>
      </w:pPr>
    </w:p>
    <w:p w14:paraId="53C431CC" w14:textId="77777777" w:rsidR="00F20001" w:rsidRDefault="00F20001" w:rsidP="00A52A57">
      <w:pPr>
        <w:rPr>
          <w:szCs w:val="24"/>
        </w:rPr>
      </w:pPr>
    </w:p>
    <w:p w14:paraId="34EECED9" w14:textId="59C3D8DE" w:rsidR="00EE3CAE" w:rsidRPr="00EE3CAE" w:rsidRDefault="00F20001" w:rsidP="00EE3CAE">
      <w:pPr>
        <w:rPr>
          <w:szCs w:val="24"/>
        </w:rPr>
      </w:pPr>
      <w:r>
        <w:rPr>
          <w:noProof/>
        </w:rPr>
        <w:lastRenderedPageBreak/>
        <mc:AlternateContent>
          <mc:Choice Requires="wps">
            <w:drawing>
              <wp:anchor distT="0" distB="0" distL="114300" distR="114300" simplePos="0" relativeHeight="251745280" behindDoc="0" locked="0" layoutInCell="1" allowOverlap="1" wp14:anchorId="4531F2D6" wp14:editId="5C4D2984">
                <wp:simplePos x="0" y="0"/>
                <wp:positionH relativeFrom="column">
                  <wp:posOffset>4105275</wp:posOffset>
                </wp:positionH>
                <wp:positionV relativeFrom="paragraph">
                  <wp:posOffset>-400050</wp:posOffset>
                </wp:positionV>
                <wp:extent cx="1828800" cy="1828800"/>
                <wp:effectExtent l="0" t="0" r="0" b="5080"/>
                <wp:wrapNone/>
                <wp:docPr id="172997936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EED69" w14:textId="1F411C94" w:rsidR="00F20001" w:rsidRPr="002800A3" w:rsidRDefault="00F20001" w:rsidP="00F20001">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7930D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resident’s Message</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14:sizeRelH relativeFrom="margin">
                  <wp14:pctWidth>0</wp14:pctWidth>
                </wp14:sizeRelH>
                <wp14:sizeRelV relativeFrom="margin">
                  <wp14:pctHeight>0</wp14:pctHeight>
                </wp14:sizeRelV>
              </wp:anchor>
            </w:drawing>
          </mc:Choice>
          <mc:Fallback>
            <w:pict>
              <v:shape w14:anchorId="4531F2D6" id="_x0000_s1037" type="#_x0000_t202" style="position:absolute;margin-left:323.25pt;margin-top:-31.5pt;width:2in;height:2in;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ChDA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" filled="f" stroked="f">
                <v:textbox style="mso-fit-shape-to-text:t">
                  <w:txbxContent>
                    <w:p w14:paraId="7E2EED69" w14:textId="1F411C94" w:rsidR="00F20001" w:rsidRPr="002800A3" w:rsidRDefault="00F20001" w:rsidP="00F20001">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7930D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resident’s Message</w:t>
                      </w:r>
                    </w:p>
                  </w:txbxContent>
                </v:textbox>
              </v:shape>
            </w:pict>
          </mc:Fallback>
        </mc:AlternateContent>
      </w:r>
    </w:p>
    <w:p w14:paraId="74B6B6B5" w14:textId="77777777" w:rsidR="00EE3CAE" w:rsidRDefault="00EE3CAE" w:rsidP="00EE3CAE">
      <w:pPr>
        <w:spacing w:before="0"/>
        <w:rPr>
          <w:szCs w:val="24"/>
        </w:rPr>
      </w:pPr>
    </w:p>
    <w:p w14:paraId="3B016E29" w14:textId="77777777" w:rsidR="00E55782" w:rsidRPr="00B24DED" w:rsidRDefault="00E55782" w:rsidP="00E55782">
      <w:r w:rsidRPr="00B24DED">
        <w:t>Spring is here—a time for rebirth and rejuvenation after a long snowy winter.  Let us all be thankful for the joy of warm sunny days and the glow of ESA Friendship.  Please remember especially the ones of us who have lost loved ones; take a moment to remember not only the ones lost but those left behind who are hurting.  See Phylis’s Chaplain emails for further information.</w:t>
      </w:r>
    </w:p>
    <w:p w14:paraId="40EBEAB2" w14:textId="77777777" w:rsidR="00E55782" w:rsidRPr="00B24DED" w:rsidRDefault="00E55782" w:rsidP="00E55782">
      <w:r w:rsidRPr="00B24DED">
        <w:t>Our most pressing Colorado State Council (CSC) concern is the position of President Elect.  As I am writing this, we have NO ONE for this position.  Each member needs to be aware of this situation and consider seriously what part each member is willing to take in ESA.  If we have no officers, in the near future there will be no Colorado State Council and ESA Colorado as we know it will change dramatically.  We have recently streamlined offices as much as the guideline committee thought possible and Lori Anderson-Havelick is STILL ATTEMPTING to fill all offices.  PLEASE consider the position of President Elect if you are able and willing.  The qualifications for President Elect are a person who has served Two (2) years on the CSC Executive Board (meaning held an elected position for 2 years), is a member who is in good standing with the member’s chapter and whose chapter is in good standing with the CSC.  Reach out to Lori if you think you might be our next President Elect!</w:t>
      </w:r>
    </w:p>
    <w:p w14:paraId="3597734D" w14:textId="23DFB938" w:rsidR="00E55782" w:rsidRPr="00B24DED" w:rsidRDefault="00E55782" w:rsidP="00E55782">
      <w:r w:rsidRPr="00B24DED">
        <w:t>Leadership was held in February in Denver, Colorado.  My most valuable takeaway was learning to adapt to a modern ESA. I don’t know how many of you have looked at the new Ideals book on the ESA Website, but it has changed over the years!!! At Spring Fling, we all participated in an exercise about “Traditions:  BIG Ts or Little ts???”   We brainstormed on which Traditions are important to us and which we could do without.  The times they are a changin‘</w:t>
      </w:r>
      <w:r w:rsidR="00B52ADD">
        <w:t xml:space="preserve"> </w:t>
      </w:r>
      <w:r w:rsidRPr="00B24DED">
        <w:t>and what many think of as VERY IMPORTANT BIG T Traditions may not continue to be so important in the near future.  I will share an outline of the Spring Fling presentation and a summary of which traditions were deemed BIG Ts and which not so much at our State Convention.  There is no right answer here—just moving along to the future with a healthy ESA in mind.</w:t>
      </w:r>
    </w:p>
    <w:p w14:paraId="0E2F1323" w14:textId="77777777" w:rsidR="00E55782" w:rsidRPr="00B24DED" w:rsidRDefault="00E55782" w:rsidP="00E55782">
      <w:pPr>
        <w:rPr>
          <w:color w:val="8064A2" w:themeColor="accent4"/>
        </w:rPr>
      </w:pPr>
      <w:r w:rsidRPr="00B24DED">
        <w:t xml:space="preserve"> </w:t>
      </w:r>
      <w:r w:rsidRPr="00B24DED">
        <w:rPr>
          <w:b/>
          <w:bCs/>
          <w:color w:val="8064A2" w:themeColor="accent4"/>
        </w:rPr>
        <w:t>FUN TOPICS:</w:t>
      </w:r>
      <w:r w:rsidRPr="00B24DED">
        <w:rPr>
          <w:color w:val="8064A2" w:themeColor="accent4"/>
        </w:rPr>
        <w:t xml:space="preserve"> </w:t>
      </w:r>
    </w:p>
    <w:p w14:paraId="3EFDE81A" w14:textId="28CD191E" w:rsidR="00E55782" w:rsidRPr="00B24DED" w:rsidRDefault="00E55782" w:rsidP="00E55782">
      <w:r w:rsidRPr="00B24DED">
        <w:rPr>
          <w:color w:val="8064A2" w:themeColor="accent4"/>
        </w:rPr>
        <w:t xml:space="preserve"> </w:t>
      </w:r>
      <w:r w:rsidRPr="00B24DED">
        <w:t>We had a great Spring Fling in Colorado Springs March 21 &amp; 22</w:t>
      </w:r>
      <w:r w:rsidRPr="00B24DED">
        <w:rPr>
          <w:vertAlign w:val="superscript"/>
        </w:rPr>
        <w:t>nd</w:t>
      </w:r>
      <w:r w:rsidRPr="00B24DED">
        <w:t xml:space="preserve">.  </w:t>
      </w:r>
      <w:r w:rsidRPr="00B24DED">
        <w:rPr>
          <w:color w:val="8064A2" w:themeColor="accent4"/>
        </w:rPr>
        <w:t xml:space="preserve">FUN-FUN-FUN </w:t>
      </w:r>
      <w:r w:rsidRPr="00B24DED">
        <w:t>on Friday followed by friendship, patriotism and education along with some business on Saturday.  If you haven’t received any information on my Philanthropic Project: The “Pikes Peak Honor Bell Capital Campaign” sponsored by the Honor Bell Foundation, please contact m</w:t>
      </w:r>
      <w:r w:rsidR="00236B4D">
        <w:t>e</w:t>
      </w:r>
      <w:r w:rsidRPr="00B24DED">
        <w:t xml:space="preserve"> o</w:t>
      </w:r>
      <w:r w:rsidR="00236B4D">
        <w:t>r</w:t>
      </w:r>
      <w:r w:rsidRPr="00B24DED">
        <w:t xml:space="preserve"> anyone who attended Spring Fling.  We had a very emotional (yes—many tears were shed) and motivating presentation by representatives from the Honor Bell; please help us make the Pikes Peak Honor Bell a reality.</w:t>
      </w:r>
    </w:p>
    <w:p w14:paraId="2DBE04BD" w14:textId="77777777" w:rsidR="00E55782" w:rsidRPr="00B24DED" w:rsidRDefault="00E55782" w:rsidP="00E55782">
      <w:r w:rsidRPr="00B24DED">
        <w:t>As we move along toward State Convention, be ready to fly “On Wings of Friendship”.  Our very own “Motley Crew” has a great time planned for us and we all hope to see you there.</w:t>
      </w:r>
    </w:p>
    <w:p w14:paraId="428619E8" w14:textId="120B99F3" w:rsidR="00E55782" w:rsidRDefault="00E55782" w:rsidP="00E55782">
      <w:r w:rsidRPr="00B24DED">
        <w:t>Reach out you have any concerns or questions.</w:t>
      </w:r>
    </w:p>
    <w:p w14:paraId="3ED8A002" w14:textId="77777777" w:rsidR="00E55782" w:rsidRPr="00E55782" w:rsidRDefault="00E55782" w:rsidP="00E55782">
      <w:pPr>
        <w:spacing w:before="120" w:line="240" w:lineRule="auto"/>
        <w:rPr>
          <w:sz w:val="16"/>
          <w:szCs w:val="16"/>
        </w:rPr>
      </w:pPr>
    </w:p>
    <w:p w14:paraId="2D9CC135" w14:textId="77777777" w:rsidR="00E55782" w:rsidRPr="00B24DED" w:rsidRDefault="00E55782" w:rsidP="00E55782">
      <w:pPr>
        <w:spacing w:before="0" w:line="240" w:lineRule="auto"/>
      </w:pPr>
      <w:r w:rsidRPr="00B24DED">
        <w:t>Susan Bloss</w:t>
      </w:r>
    </w:p>
    <w:p w14:paraId="71ACE59E" w14:textId="06AB3527" w:rsidR="00E55782" w:rsidRDefault="00E55782" w:rsidP="00E55782">
      <w:pPr>
        <w:spacing w:before="0" w:line="240" w:lineRule="auto"/>
      </w:pPr>
      <w:r w:rsidRPr="00B24DED">
        <w:t>ESA Colorado State President 2024-2</w:t>
      </w:r>
      <w:r w:rsidR="00A168FA" w:rsidRPr="00C83D24">
        <w:rPr>
          <w:b/>
          <w:bCs/>
          <w:noProof/>
          <w:sz w:val="32"/>
          <w:szCs w:val="32"/>
        </w:rPr>
        <w:drawing>
          <wp:inline distT="0" distB="0" distL="0" distR="0" wp14:anchorId="7122D03D" wp14:editId="5F9BA167">
            <wp:extent cx="190500" cy="163387"/>
            <wp:effectExtent l="0" t="0" r="0" b="8255"/>
            <wp:docPr id="30382241"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r w:rsidRPr="00B24DED">
        <w:t>25</w:t>
      </w:r>
    </w:p>
    <w:p w14:paraId="7D0DE28F" w14:textId="7423C9A7" w:rsidR="00DE124C" w:rsidRDefault="00DE124C" w:rsidP="00EE3CAE">
      <w:pPr>
        <w:spacing w:before="0"/>
        <w:rPr>
          <w:szCs w:val="24"/>
        </w:rPr>
      </w:pPr>
    </w:p>
    <w:p w14:paraId="1E13EFA9" w14:textId="1C668C35" w:rsidR="00DE124C" w:rsidRDefault="00DE124C" w:rsidP="00EE3CAE">
      <w:pPr>
        <w:spacing w:before="0"/>
        <w:rPr>
          <w:szCs w:val="24"/>
        </w:rPr>
      </w:pPr>
    </w:p>
    <w:p w14:paraId="2709D4F9" w14:textId="1BDDFB8F" w:rsidR="00DE124C" w:rsidRDefault="00320BFF" w:rsidP="00EE3CAE">
      <w:pPr>
        <w:spacing w:before="0"/>
        <w:rPr>
          <w:szCs w:val="24"/>
        </w:rPr>
      </w:pPr>
      <w:r>
        <w:rPr>
          <w:noProof/>
        </w:rPr>
        <w:lastRenderedPageBreak/>
        <mc:AlternateContent>
          <mc:Choice Requires="wps">
            <w:drawing>
              <wp:anchor distT="0" distB="0" distL="114300" distR="114300" simplePos="0" relativeHeight="251747328" behindDoc="0" locked="0" layoutInCell="1" allowOverlap="1" wp14:anchorId="32B11FD8" wp14:editId="4F868789">
                <wp:simplePos x="0" y="0"/>
                <wp:positionH relativeFrom="column">
                  <wp:posOffset>5229225</wp:posOffset>
                </wp:positionH>
                <wp:positionV relativeFrom="paragraph">
                  <wp:posOffset>-294640</wp:posOffset>
                </wp:positionV>
                <wp:extent cx="3349625" cy="699770"/>
                <wp:effectExtent l="0" t="0" r="0" b="5080"/>
                <wp:wrapNone/>
                <wp:docPr id="974946546" name="Text Box 1"/>
                <wp:cNvGraphicFramePr/>
                <a:graphic xmlns:a="http://schemas.openxmlformats.org/drawingml/2006/main">
                  <a:graphicData uri="http://schemas.microsoft.com/office/word/2010/wordprocessingShape">
                    <wps:wsp>
                      <wps:cNvSpPr txBox="1"/>
                      <wps:spPr>
                        <a:xfrm>
                          <a:off x="0" y="0"/>
                          <a:ext cx="3349625" cy="699770"/>
                        </a:xfrm>
                        <a:prstGeom prst="rect">
                          <a:avLst/>
                        </a:prstGeom>
                        <a:noFill/>
                        <a:ln>
                          <a:noFill/>
                        </a:ln>
                      </wps:spPr>
                      <wps:txbx>
                        <w:txbxContent>
                          <w:p w14:paraId="6F60AC09" w14:textId="20BDDFB9" w:rsidR="002800A3" w:rsidRPr="002800A3" w:rsidRDefault="002800A3" w:rsidP="002800A3">
                            <w:pPr>
                              <w:jc w:val="center"/>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w:t>
                            </w:r>
                            <w:r w:rsidR="007930D7">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olden Lamp</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2B11FD8" id="_x0000_s1038" type="#_x0000_t202" style="position:absolute;margin-left:411.75pt;margin-top:-23.2pt;width:263.75pt;height:55.1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" filled="f" stroked="f">
                <v:textbox style="mso-fit-shape-to-text:t">
                  <w:txbxContent>
                    <w:p w14:paraId="6F60AC09" w14:textId="20BDDFB9" w:rsidR="002800A3" w:rsidRPr="002800A3" w:rsidRDefault="002800A3" w:rsidP="002800A3">
                      <w:pPr>
                        <w:jc w:val="center"/>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w:t>
                      </w:r>
                      <w:r w:rsidR="007930D7">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olden Lamp</w:t>
                      </w:r>
                    </w:p>
                  </w:txbxContent>
                </v:textbox>
              </v:shape>
            </w:pict>
          </mc:Fallback>
        </mc:AlternateContent>
      </w:r>
    </w:p>
    <w:p w14:paraId="54D867F0" w14:textId="1D27D333" w:rsidR="005466C8" w:rsidRDefault="005466C8" w:rsidP="00A52A57">
      <w:pPr>
        <w:rPr>
          <w:szCs w:val="24"/>
        </w:rPr>
      </w:pPr>
    </w:p>
    <w:p w14:paraId="5179603C" w14:textId="77777777" w:rsidR="000A028D" w:rsidRDefault="000A028D" w:rsidP="00A52A57">
      <w:pPr>
        <w:rPr>
          <w:szCs w:val="24"/>
        </w:rPr>
      </w:pPr>
    </w:p>
    <w:p w14:paraId="66C87BC0" w14:textId="77777777" w:rsidR="000A028D" w:rsidRDefault="000A028D" w:rsidP="00A52A57">
      <w:pPr>
        <w:rPr>
          <w:szCs w:val="24"/>
        </w:rPr>
      </w:pPr>
    </w:p>
    <w:p w14:paraId="5A855F5D" w14:textId="386DC918" w:rsidR="005533F7" w:rsidRDefault="005533F7" w:rsidP="00A52A57">
      <w:pPr>
        <w:rPr>
          <w:szCs w:val="24"/>
        </w:rPr>
      </w:pPr>
      <w:r>
        <w:rPr>
          <w:szCs w:val="24"/>
        </w:rPr>
        <w:t>Hello everyone,</w:t>
      </w:r>
    </w:p>
    <w:p w14:paraId="30A5343D" w14:textId="310B515B" w:rsidR="007E2E73" w:rsidRDefault="007E2E73" w:rsidP="00A52A57">
      <w:pPr>
        <w:rPr>
          <w:szCs w:val="24"/>
        </w:rPr>
      </w:pPr>
      <w:r>
        <w:rPr>
          <w:szCs w:val="24"/>
        </w:rPr>
        <w:t xml:space="preserve">I have one more article left before I hand over the newsletter to Karen Addison.  </w:t>
      </w:r>
    </w:p>
    <w:p w14:paraId="45DA7087" w14:textId="4989BC54" w:rsidR="00A114E0" w:rsidRDefault="00A114E0" w:rsidP="00A52A57">
      <w:pPr>
        <w:rPr>
          <w:szCs w:val="24"/>
        </w:rPr>
      </w:pPr>
      <w:r>
        <w:rPr>
          <w:szCs w:val="24"/>
        </w:rPr>
        <w:t xml:space="preserve">Our newsletter </w:t>
      </w:r>
      <w:r w:rsidR="006C103F">
        <w:rPr>
          <w:szCs w:val="24"/>
        </w:rPr>
        <w:t>has</w:t>
      </w:r>
      <w:r>
        <w:rPr>
          <w:szCs w:val="24"/>
        </w:rPr>
        <w:t xml:space="preserve"> submitted to IC</w:t>
      </w:r>
      <w:r w:rsidR="006C103F">
        <w:rPr>
          <w:szCs w:val="24"/>
        </w:rPr>
        <w:t xml:space="preserve"> for </w:t>
      </w:r>
      <w:r w:rsidR="008317E4">
        <w:rPr>
          <w:szCs w:val="24"/>
        </w:rPr>
        <w:t xml:space="preserve">the </w:t>
      </w:r>
      <w:r w:rsidR="00E43FEA">
        <w:rPr>
          <w:szCs w:val="24"/>
        </w:rPr>
        <w:t xml:space="preserve">judging of the News </w:t>
      </w:r>
      <w:r w:rsidR="00381793">
        <w:rPr>
          <w:szCs w:val="24"/>
        </w:rPr>
        <w:t xml:space="preserve">Bulletin. </w:t>
      </w:r>
      <w:r>
        <w:rPr>
          <w:szCs w:val="24"/>
        </w:rPr>
        <w:t xml:space="preserve"> I do need to get them </w:t>
      </w:r>
      <w:r w:rsidR="00381793">
        <w:rPr>
          <w:szCs w:val="24"/>
        </w:rPr>
        <w:t>all</w:t>
      </w:r>
      <w:r>
        <w:rPr>
          <w:szCs w:val="24"/>
        </w:rPr>
        <w:t xml:space="preserve"> our newsletters by June 1</w:t>
      </w:r>
      <w:r w:rsidRPr="00A114E0">
        <w:rPr>
          <w:szCs w:val="24"/>
          <w:vertAlign w:val="superscript"/>
        </w:rPr>
        <w:t>st</w:t>
      </w:r>
      <w:r>
        <w:rPr>
          <w:szCs w:val="24"/>
        </w:rPr>
        <w:t xml:space="preserve">.  </w:t>
      </w:r>
      <w:r w:rsidR="00570AA6">
        <w:rPr>
          <w:szCs w:val="24"/>
        </w:rPr>
        <w:t>For the June newsletter please submit everything to me by May 25</w:t>
      </w:r>
      <w:r w:rsidR="00570AA6" w:rsidRPr="00570AA6">
        <w:rPr>
          <w:szCs w:val="24"/>
          <w:vertAlign w:val="superscript"/>
        </w:rPr>
        <w:t>th</w:t>
      </w:r>
      <w:r w:rsidR="00570AA6">
        <w:rPr>
          <w:szCs w:val="24"/>
        </w:rPr>
        <w:t>.  If you have any questions, please feel free to reach out.</w:t>
      </w:r>
    </w:p>
    <w:p w14:paraId="26825D98" w14:textId="7AB53FC5" w:rsidR="007E2E73" w:rsidRDefault="00570AA6" w:rsidP="00A52A57">
      <w:pPr>
        <w:rPr>
          <w:szCs w:val="24"/>
        </w:rPr>
      </w:pPr>
      <w:r>
        <w:rPr>
          <w:szCs w:val="24"/>
        </w:rPr>
        <w:t xml:space="preserve">For my last newsletter </w:t>
      </w:r>
      <w:r w:rsidR="00BA78EC">
        <w:rPr>
          <w:szCs w:val="24"/>
        </w:rPr>
        <w:t xml:space="preserve">PLEASE SUBMIT SUBMIT SUBMIT…  Even if you have never submitted anything before let June’s newsletter be your first.  </w:t>
      </w:r>
      <w:r w:rsidR="00381793">
        <w:rPr>
          <w:szCs w:val="24"/>
        </w:rPr>
        <w:t>Let’s</w:t>
      </w:r>
      <w:r w:rsidR="00BA78EC">
        <w:rPr>
          <w:szCs w:val="24"/>
        </w:rPr>
        <w:t xml:space="preserve"> make this the best newsletter to date!!</w:t>
      </w:r>
    </w:p>
    <w:p w14:paraId="72D5B7C1" w14:textId="77777777" w:rsidR="00381793" w:rsidRDefault="00381793" w:rsidP="00A52A57">
      <w:pPr>
        <w:rPr>
          <w:szCs w:val="24"/>
        </w:rPr>
      </w:pPr>
    </w:p>
    <w:p w14:paraId="2D577F58" w14:textId="0A197040" w:rsidR="00381793" w:rsidRDefault="00381793" w:rsidP="00A52A57">
      <w:pPr>
        <w:rPr>
          <w:szCs w:val="24"/>
        </w:rPr>
      </w:pPr>
      <w:r>
        <w:rPr>
          <w:szCs w:val="24"/>
        </w:rPr>
        <w:t>I will send out one reminder asking for articles by May 25</w:t>
      </w:r>
      <w:r w:rsidRPr="00381793">
        <w:rPr>
          <w:szCs w:val="24"/>
          <w:vertAlign w:val="superscript"/>
        </w:rPr>
        <w:t>th</w:t>
      </w:r>
      <w:r>
        <w:rPr>
          <w:szCs w:val="24"/>
        </w:rPr>
        <w:t>!</w:t>
      </w:r>
    </w:p>
    <w:p w14:paraId="2757BCEF" w14:textId="77777777" w:rsidR="004F1DE1" w:rsidRDefault="004F1DE1" w:rsidP="0065391B">
      <w:pPr>
        <w:pStyle w:val="04xlpa"/>
        <w:spacing w:before="0" w:beforeAutospacing="0" w:after="0" w:afterAutospacing="0"/>
        <w:rPr>
          <w:rStyle w:val="jsgrdq"/>
          <w:rFonts w:ascii="Calibri" w:eastAsiaTheme="majorEastAsia" w:hAnsi="Calibri" w:cs="Calibri"/>
          <w:color w:val="000000"/>
        </w:rPr>
      </w:pPr>
    </w:p>
    <w:p w14:paraId="000940F9" w14:textId="21391E9A" w:rsidR="0065391B" w:rsidRPr="0065391B" w:rsidRDefault="0065391B" w:rsidP="0065391B">
      <w:pPr>
        <w:pStyle w:val="04xlpa"/>
        <w:spacing w:before="0" w:beforeAutospacing="0" w:after="0" w:afterAutospacing="0"/>
        <w:rPr>
          <w:rStyle w:val="jsgrdq"/>
          <w:rFonts w:ascii="Calibri" w:eastAsiaTheme="majorEastAsia" w:hAnsi="Calibri" w:cs="Calibri"/>
          <w:color w:val="000000"/>
        </w:rPr>
      </w:pPr>
      <w:r w:rsidRPr="0065391B">
        <w:rPr>
          <w:rStyle w:val="jsgrdq"/>
          <w:rFonts w:ascii="Calibri" w:eastAsiaTheme="majorEastAsia" w:hAnsi="Calibri" w:cs="Calibri"/>
          <w:color w:val="000000"/>
        </w:rPr>
        <w:t xml:space="preserve">Please reach out to me at any time with any questions or comments about the Golden Lamp. </w:t>
      </w:r>
    </w:p>
    <w:p w14:paraId="7E0E5131" w14:textId="30A59F16" w:rsidR="0065391B" w:rsidRPr="0065391B" w:rsidRDefault="0065391B" w:rsidP="0065391B">
      <w:pPr>
        <w:pStyle w:val="04xlpa"/>
        <w:spacing w:before="0" w:beforeAutospacing="0" w:after="0" w:afterAutospacing="0"/>
        <w:rPr>
          <w:rFonts w:ascii="Calibri" w:hAnsi="Calibri" w:cs="Calibri"/>
          <w:color w:val="000000"/>
        </w:rPr>
      </w:pPr>
      <w:r w:rsidRPr="0065391B">
        <w:rPr>
          <w:rStyle w:val="jsgrdq"/>
          <w:rFonts w:ascii="Calibri" w:eastAsiaTheme="majorEastAsia" w:hAnsi="Calibri" w:cs="Calibri"/>
          <w:color w:val="000000"/>
        </w:rPr>
        <w:t>My email is goldenlampnewsletter@gmail.com or call / text me at (719) 221.9447</w:t>
      </w:r>
    </w:p>
    <w:p w14:paraId="064DC29C" w14:textId="77777777" w:rsidR="0065391B" w:rsidRPr="0065391B" w:rsidRDefault="0065391B" w:rsidP="0065391B">
      <w:pPr>
        <w:pStyle w:val="04xlpa"/>
        <w:spacing w:before="0" w:beforeAutospacing="0" w:after="0" w:afterAutospacing="0" w:line="330" w:lineRule="atLeast"/>
        <w:rPr>
          <w:rStyle w:val="jsgrdq"/>
          <w:rFonts w:ascii="Calibri" w:eastAsiaTheme="majorEastAsia" w:hAnsi="Calibri" w:cs="Calibri"/>
          <w:color w:val="000000"/>
        </w:rPr>
      </w:pPr>
    </w:p>
    <w:p w14:paraId="702F9AE2" w14:textId="7D6CB772" w:rsidR="0065391B" w:rsidRPr="0065391B" w:rsidRDefault="0065391B" w:rsidP="0065391B">
      <w:pPr>
        <w:pStyle w:val="04xlpa"/>
        <w:spacing w:before="0" w:beforeAutospacing="0" w:after="0" w:afterAutospacing="0"/>
        <w:rPr>
          <w:rFonts w:ascii="Calibri" w:hAnsi="Calibri" w:cs="Calibri"/>
          <w:color w:val="000000"/>
        </w:rPr>
      </w:pPr>
      <w:r w:rsidRPr="0065391B">
        <w:rPr>
          <w:rStyle w:val="jsgrdq"/>
          <w:rFonts w:ascii="Calibri" w:eastAsiaTheme="majorEastAsia" w:hAnsi="Calibri" w:cs="Calibri"/>
          <w:color w:val="000000"/>
        </w:rPr>
        <w:t xml:space="preserve">Please send all articles to: </w:t>
      </w:r>
      <w:hyperlink r:id="rId15" w:history="1">
        <w:r w:rsidRPr="00070C27">
          <w:rPr>
            <w:rStyle w:val="Hyperlink"/>
            <w:rFonts w:ascii="Calibri" w:eastAsiaTheme="majorEastAsia" w:hAnsi="Calibri" w:cs="Calibri"/>
          </w:rPr>
          <w:t>goldenlampnewsletter@gmail.com</w:t>
        </w:r>
      </w:hyperlink>
      <w:r>
        <w:rPr>
          <w:rStyle w:val="jsgrdq"/>
          <w:rFonts w:ascii="Calibri" w:eastAsiaTheme="majorEastAsia" w:hAnsi="Calibri" w:cs="Calibri"/>
          <w:color w:val="000000"/>
        </w:rPr>
        <w:t xml:space="preserve">  Please submit your articles by the 1</w:t>
      </w:r>
      <w:r w:rsidR="003635A2">
        <w:rPr>
          <w:rStyle w:val="jsgrdq"/>
          <w:rFonts w:ascii="Calibri" w:eastAsiaTheme="majorEastAsia" w:hAnsi="Calibri" w:cs="Calibri"/>
          <w:color w:val="000000"/>
        </w:rPr>
        <w:t>st</w:t>
      </w:r>
      <w:r>
        <w:rPr>
          <w:rStyle w:val="jsgrdq"/>
          <w:rFonts w:ascii="Calibri" w:eastAsiaTheme="majorEastAsia" w:hAnsi="Calibri" w:cs="Calibri"/>
          <w:color w:val="000000"/>
        </w:rPr>
        <w:t xml:space="preserve"> of the month.  The Newsletter is published in August – October – December – February – April - June</w:t>
      </w:r>
    </w:p>
    <w:p w14:paraId="6D55C37D" w14:textId="77777777" w:rsidR="0065391B" w:rsidRPr="0065391B" w:rsidRDefault="0065391B" w:rsidP="0065391B">
      <w:pPr>
        <w:pStyle w:val="04xlpa"/>
        <w:spacing w:before="0" w:beforeAutospacing="0" w:after="0" w:afterAutospacing="0"/>
        <w:rPr>
          <w:rStyle w:val="jsgrdq"/>
          <w:rFonts w:ascii="Calibri" w:eastAsiaTheme="majorEastAsia" w:hAnsi="Calibri" w:cs="Calibri"/>
          <w:b/>
          <w:bCs/>
          <w:color w:val="000000"/>
          <w:u w:val="single"/>
        </w:rPr>
      </w:pPr>
      <w:r w:rsidRPr="0065391B">
        <w:rPr>
          <w:rStyle w:val="jsgrdq"/>
          <w:rFonts w:ascii="Calibri" w:eastAsiaTheme="majorEastAsia" w:hAnsi="Calibri" w:cs="Calibri"/>
          <w:color w:val="000000"/>
        </w:rPr>
        <w:t xml:space="preserve">In the subject line put </w:t>
      </w:r>
      <w:r w:rsidRPr="0065391B">
        <w:rPr>
          <w:rStyle w:val="jsgrdq"/>
          <w:rFonts w:ascii="Calibri" w:eastAsiaTheme="majorEastAsia" w:hAnsi="Calibri" w:cs="Calibri"/>
          <w:b/>
          <w:bCs/>
          <w:color w:val="000000"/>
          <w:u w:val="single"/>
        </w:rPr>
        <w:t>Golden Lamp Article</w:t>
      </w:r>
    </w:p>
    <w:p w14:paraId="0E398820" w14:textId="77777777" w:rsidR="0065391B" w:rsidRPr="0065391B" w:rsidRDefault="0065391B" w:rsidP="0065391B">
      <w:pPr>
        <w:pStyle w:val="04xlpa"/>
        <w:spacing w:before="0" w:beforeAutospacing="0" w:after="0" w:afterAutospacing="0"/>
        <w:rPr>
          <w:rFonts w:ascii="Calibri" w:hAnsi="Calibri" w:cs="Calibri"/>
          <w:color w:val="FF0000"/>
        </w:rPr>
      </w:pPr>
      <w:r w:rsidRPr="0065391B">
        <w:rPr>
          <w:rStyle w:val="jsgrdq"/>
          <w:rFonts w:ascii="Calibri" w:eastAsiaTheme="majorEastAsia" w:hAnsi="Calibri" w:cs="Calibri"/>
          <w:b/>
          <w:bCs/>
          <w:color w:val="FF0000"/>
          <w:u w:val="single"/>
        </w:rPr>
        <w:t xml:space="preserve">Please make sure I respond to your email.  If I don’t respond, then I didn’t receive it. </w:t>
      </w:r>
    </w:p>
    <w:p w14:paraId="5027F4E3" w14:textId="3208B62F" w:rsidR="0065391B" w:rsidRPr="0065391B" w:rsidRDefault="0065391B" w:rsidP="0065391B">
      <w:pPr>
        <w:pStyle w:val="04xlpa"/>
        <w:spacing w:before="0" w:beforeAutospacing="0" w:after="0" w:afterAutospacing="0"/>
        <w:rPr>
          <w:rStyle w:val="jsgrdq"/>
          <w:rFonts w:ascii="Calibri" w:eastAsiaTheme="majorEastAsia" w:hAnsi="Calibri" w:cs="Calibri"/>
          <w:color w:val="000000"/>
        </w:rPr>
      </w:pPr>
      <w:r w:rsidRPr="0065391B">
        <w:rPr>
          <w:rStyle w:val="jsgrdq"/>
          <w:rFonts w:ascii="Calibri" w:eastAsiaTheme="majorEastAsia" w:hAnsi="Calibri" w:cs="Calibri"/>
          <w:color w:val="000000"/>
        </w:rPr>
        <w:t>The Golden Lamp newsletter will be uploaded on the 1</w:t>
      </w:r>
      <w:r w:rsidR="003635A2">
        <w:rPr>
          <w:rStyle w:val="jsgrdq"/>
          <w:rFonts w:ascii="Calibri" w:eastAsiaTheme="majorEastAsia" w:hAnsi="Calibri" w:cs="Calibri"/>
          <w:color w:val="000000"/>
        </w:rPr>
        <w:t>0</w:t>
      </w:r>
      <w:r w:rsidRPr="0065391B">
        <w:rPr>
          <w:rStyle w:val="jsgrdq"/>
          <w:rFonts w:ascii="Calibri" w:eastAsiaTheme="majorEastAsia" w:hAnsi="Calibri" w:cs="Calibri"/>
          <w:color w:val="000000"/>
          <w:vertAlign w:val="superscript"/>
        </w:rPr>
        <w:t>th</w:t>
      </w:r>
      <w:r w:rsidRPr="0065391B">
        <w:rPr>
          <w:rStyle w:val="jsgrdq"/>
          <w:rFonts w:ascii="Calibri" w:eastAsiaTheme="majorEastAsia" w:hAnsi="Calibri" w:cs="Calibri"/>
          <w:color w:val="000000"/>
        </w:rPr>
        <w:t xml:space="preserve"> of the on </w:t>
      </w:r>
      <w:hyperlink r:id="rId16" w:history="1">
        <w:r w:rsidRPr="0065391B">
          <w:rPr>
            <w:rStyle w:val="Hyperlink"/>
            <w:rFonts w:ascii="Calibri" w:hAnsi="Calibri" w:cs="Calibri"/>
          </w:rPr>
          <w:t>www.esacolorado.org</w:t>
        </w:r>
      </w:hyperlink>
    </w:p>
    <w:p w14:paraId="27EA8A53" w14:textId="77777777" w:rsidR="0065391B" w:rsidRPr="0065391B" w:rsidRDefault="0065391B" w:rsidP="0065391B">
      <w:pPr>
        <w:pStyle w:val="04xlpa"/>
        <w:spacing w:before="0" w:beforeAutospacing="0" w:after="0" w:afterAutospacing="0" w:line="330" w:lineRule="atLeast"/>
        <w:rPr>
          <w:rStyle w:val="jsgrdq"/>
          <w:rFonts w:ascii="Calibri" w:eastAsiaTheme="majorEastAsia" w:hAnsi="Calibri" w:cs="Calibri"/>
          <w:color w:val="000000"/>
        </w:rPr>
      </w:pPr>
    </w:p>
    <w:p w14:paraId="7CE61A56" w14:textId="77777777" w:rsidR="00654B15" w:rsidRPr="00654B15" w:rsidRDefault="00654B15" w:rsidP="00654B15">
      <w:pPr>
        <w:shd w:val="clear" w:color="auto" w:fill="FFFFFF"/>
        <w:spacing w:before="0" w:line="240" w:lineRule="auto"/>
        <w:rPr>
          <w:rFonts w:ascii="Arial" w:eastAsia="Times New Roman" w:hAnsi="Arial" w:cs="Arial"/>
          <w:color w:val="888888"/>
          <w:szCs w:val="24"/>
        </w:rPr>
      </w:pPr>
      <w:r w:rsidRPr="00654B15">
        <w:rPr>
          <w:rFonts w:ascii="Arial" w:eastAsia="Times New Roman" w:hAnsi="Arial" w:cs="Arial"/>
          <w:color w:val="888888"/>
          <w:szCs w:val="24"/>
        </w:rPr>
        <w:t>Jenniffer Carlson-Mazza </w:t>
      </w:r>
    </w:p>
    <w:p w14:paraId="220B5410" w14:textId="06CE1F8D" w:rsidR="00654B15" w:rsidRPr="00654B15" w:rsidRDefault="00654B15" w:rsidP="00654B15">
      <w:pPr>
        <w:shd w:val="clear" w:color="auto" w:fill="FFFFFF"/>
        <w:spacing w:before="0" w:line="240" w:lineRule="auto"/>
        <w:rPr>
          <w:rFonts w:ascii="Arial" w:eastAsia="Times New Roman" w:hAnsi="Arial" w:cs="Arial"/>
          <w:color w:val="888888"/>
          <w:szCs w:val="24"/>
        </w:rPr>
      </w:pPr>
      <w:r w:rsidRPr="00654B15">
        <w:rPr>
          <w:rFonts w:ascii="Arial" w:eastAsia="Times New Roman" w:hAnsi="Arial" w:cs="Arial"/>
          <w:color w:val="888888"/>
          <w:szCs w:val="24"/>
        </w:rPr>
        <w:t>2024-2025 Golden Lamp Editor</w:t>
      </w:r>
    </w:p>
    <w:p w14:paraId="17C8B60F" w14:textId="77777777" w:rsidR="00D6041B" w:rsidRDefault="00D6041B" w:rsidP="00654B15">
      <w:pPr>
        <w:shd w:val="clear" w:color="auto" w:fill="FFFFFF"/>
        <w:spacing w:before="0" w:line="240" w:lineRule="auto"/>
        <w:rPr>
          <w:rFonts w:ascii="Arial" w:eastAsia="Times New Roman" w:hAnsi="Arial" w:cs="Arial"/>
          <w:color w:val="888888"/>
          <w:szCs w:val="24"/>
        </w:rPr>
      </w:pPr>
    </w:p>
    <w:p w14:paraId="7EA71043"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1836BE61" w14:textId="3ED79133" w:rsidR="000A028D" w:rsidRDefault="000A028D" w:rsidP="00654B15">
      <w:pPr>
        <w:shd w:val="clear" w:color="auto" w:fill="FFFFFF"/>
        <w:spacing w:before="0" w:line="240" w:lineRule="auto"/>
        <w:rPr>
          <w:rFonts w:ascii="Arial" w:eastAsia="Times New Roman" w:hAnsi="Arial" w:cs="Arial"/>
          <w:color w:val="888888"/>
          <w:szCs w:val="24"/>
        </w:rPr>
      </w:pPr>
    </w:p>
    <w:p w14:paraId="32272AC3"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54BE7858" w14:textId="4A17024A" w:rsidR="000A028D" w:rsidRDefault="000A028D" w:rsidP="00654B15">
      <w:pPr>
        <w:shd w:val="clear" w:color="auto" w:fill="FFFFFF"/>
        <w:spacing w:before="0" w:line="240" w:lineRule="auto"/>
        <w:rPr>
          <w:rFonts w:ascii="Arial" w:eastAsia="Times New Roman" w:hAnsi="Arial" w:cs="Arial"/>
          <w:color w:val="888888"/>
          <w:szCs w:val="24"/>
        </w:rPr>
      </w:pPr>
    </w:p>
    <w:p w14:paraId="0379D896"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08A4376E" w14:textId="048E085A" w:rsidR="000A028D" w:rsidRDefault="000A028D" w:rsidP="00654B15">
      <w:pPr>
        <w:shd w:val="clear" w:color="auto" w:fill="FFFFFF"/>
        <w:spacing w:before="0" w:line="240" w:lineRule="auto"/>
        <w:rPr>
          <w:rFonts w:ascii="Arial" w:eastAsia="Times New Roman" w:hAnsi="Arial" w:cs="Arial"/>
          <w:color w:val="888888"/>
          <w:szCs w:val="24"/>
        </w:rPr>
      </w:pPr>
    </w:p>
    <w:p w14:paraId="59C2CAC5" w14:textId="3BB7731F" w:rsidR="000A028D" w:rsidRDefault="000A028D" w:rsidP="00654B15">
      <w:pPr>
        <w:shd w:val="clear" w:color="auto" w:fill="FFFFFF"/>
        <w:spacing w:before="0" w:line="240" w:lineRule="auto"/>
        <w:rPr>
          <w:rFonts w:ascii="Arial" w:eastAsia="Times New Roman" w:hAnsi="Arial" w:cs="Arial"/>
          <w:color w:val="888888"/>
          <w:szCs w:val="24"/>
        </w:rPr>
      </w:pPr>
    </w:p>
    <w:p w14:paraId="44DB2B5D"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626409F7"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39FB1623" w14:textId="31AFC981" w:rsidR="000A028D" w:rsidRDefault="000A028D" w:rsidP="00F758C9">
      <w:pPr>
        <w:shd w:val="clear" w:color="auto" w:fill="FFFFFF"/>
        <w:spacing w:before="0" w:line="240" w:lineRule="auto"/>
        <w:jc w:val="right"/>
        <w:rPr>
          <w:rFonts w:ascii="Arial" w:eastAsia="Times New Roman" w:hAnsi="Arial" w:cs="Arial"/>
          <w:color w:val="888888"/>
          <w:szCs w:val="24"/>
        </w:rPr>
      </w:pPr>
    </w:p>
    <w:p w14:paraId="6DAD2E04"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7A6DAA4D" w14:textId="27142BAA" w:rsidR="00AD0009" w:rsidRPr="00A73D59" w:rsidRDefault="00AD0009" w:rsidP="00417908">
      <w:pPr>
        <w:spacing w:before="0"/>
        <w:rPr>
          <w:rFonts w:ascii="Arial" w:hAnsi="Arial" w:cs="Arial"/>
          <w:szCs w:val="24"/>
        </w:rPr>
      </w:pPr>
    </w:p>
    <w:p w14:paraId="666DF23D" w14:textId="73C206EE" w:rsidR="00113760" w:rsidRDefault="00113760" w:rsidP="00417908">
      <w:pPr>
        <w:rPr>
          <w:szCs w:val="24"/>
        </w:rPr>
      </w:pPr>
    </w:p>
    <w:p w14:paraId="5E2DBD7A" w14:textId="07C84761" w:rsidR="00113760" w:rsidRDefault="00CC5CFC" w:rsidP="00417908">
      <w:pPr>
        <w:rPr>
          <w:szCs w:val="24"/>
        </w:rPr>
      </w:pPr>
      <w:r w:rsidRPr="00C03A95">
        <w:rPr>
          <w:noProof/>
          <w:szCs w:val="24"/>
        </w:rPr>
        <w:lastRenderedPageBreak/>
        <mc:AlternateContent>
          <mc:Choice Requires="wps">
            <w:drawing>
              <wp:anchor distT="45720" distB="45720" distL="114300" distR="114300" simplePos="0" relativeHeight="251846656" behindDoc="0" locked="0" layoutInCell="1" allowOverlap="1" wp14:anchorId="670973D0" wp14:editId="7DDFBFF7">
                <wp:simplePos x="0" y="0"/>
                <wp:positionH relativeFrom="column">
                  <wp:posOffset>2581275</wp:posOffset>
                </wp:positionH>
                <wp:positionV relativeFrom="paragraph">
                  <wp:posOffset>0</wp:posOffset>
                </wp:positionV>
                <wp:extent cx="4610100" cy="548640"/>
                <wp:effectExtent l="0" t="0" r="0" b="3810"/>
                <wp:wrapSquare wrapText="bothSides"/>
                <wp:docPr id="122768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48640"/>
                        </a:xfrm>
                        <a:prstGeom prst="rect">
                          <a:avLst/>
                        </a:prstGeom>
                        <a:solidFill>
                          <a:srgbClr val="FFFFFF"/>
                        </a:solidFill>
                        <a:ln w="9525">
                          <a:noFill/>
                          <a:miter lim="800000"/>
                          <a:headEnd/>
                          <a:tailEnd/>
                        </a:ln>
                      </wps:spPr>
                      <wps:txbx>
                        <w:txbxContent>
                          <w:p w14:paraId="31BE9D40" w14:textId="35FF5330" w:rsidR="00113760" w:rsidRDefault="00E50EBD"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President</w:t>
                            </w:r>
                            <w:r w:rsidR="00CC5CFC">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Elect/Membership Coordinator</w:t>
                            </w:r>
                          </w:p>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73D0" id="_x0000_s1039" type="#_x0000_t202" style="position:absolute;margin-left:203.25pt;margin-top:0;width:363pt;height:43.2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" stroked="f">
                <v:textbox>
                  <w:txbxContent>
                    <w:p w14:paraId="31BE9D40" w14:textId="35FF5330" w:rsidR="00113760" w:rsidRDefault="00E50EBD"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President</w:t>
                      </w:r>
                      <w:r w:rsidR="00CC5CFC">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Elect/Membership Coordinator</w:t>
                      </w:r>
                    </w:p>
                  </w:txbxContent>
                </v:textbox>
                <w10:wrap type="square"/>
              </v:shape>
            </w:pict>
          </mc:Fallback>
        </mc:AlternateContent>
      </w:r>
    </w:p>
    <w:p w14:paraId="6FE7D16D" w14:textId="77777777" w:rsidR="00CC5CFC" w:rsidRDefault="00CC5CFC" w:rsidP="00E50EBD"/>
    <w:p w14:paraId="465123F2" w14:textId="5C32E97D" w:rsidR="00E50EBD" w:rsidRDefault="00CC5CFC" w:rsidP="00E50EBD">
      <w:r>
        <w:t>H</w:t>
      </w:r>
      <w:r w:rsidR="00E50EBD">
        <w:t>i All,</w:t>
      </w:r>
    </w:p>
    <w:p w14:paraId="01B22C94" w14:textId="4EB720A0" w:rsidR="00E50EBD" w:rsidRDefault="00E50EBD" w:rsidP="00E50EBD">
      <w:r>
        <w:t xml:space="preserve">The Spring Fling March Weekend was great fun. Starting with Friday night with all the activities. If you weren't there you missed a good one. Doing our little Easter bunny project and Bunco was fun. Sat was a nice meeting. My favorite things on Saturday </w:t>
      </w:r>
      <w:r w:rsidR="001D7209">
        <w:t>were</w:t>
      </w:r>
      <w:r>
        <w:t xml:space="preserve"> meeting at the Cliff House and Candie’s presentation. It was a neat hotel. The Honor Bell presentation and the ringing of the bell and Susan’s workshop from Leadership in Denver. The Big T’s and Small t</w:t>
      </w:r>
      <w:r w:rsidR="001D7209">
        <w:t>’</w:t>
      </w:r>
      <w:r>
        <w:t xml:space="preserve">s - pros and cons of what we can do without and what we want in ESA. Also driving to Manitou. I have never been there.  I will be presenting a simple workshop in May at the Convention. </w:t>
      </w:r>
    </w:p>
    <w:p w14:paraId="59AA8CA0" w14:textId="05E1E35A" w:rsidR="00E50EBD" w:rsidRDefault="00E50EBD" w:rsidP="00E50EBD">
      <w:r>
        <w:t>I asked for help at the Spring Fling Meeting. A huge thank you for the people that stepped up and said “Yes” for their positions. Thank you, Thank you!!!</w:t>
      </w:r>
    </w:p>
    <w:p w14:paraId="342DFCA2" w14:textId="47796068" w:rsidR="00E50EBD" w:rsidRDefault="00E50EBD" w:rsidP="00E50EBD">
      <w:r>
        <w:t xml:space="preserve">To date: I have three positions left. President Elect, ESA Foundation Counselor and Philanthropic Chairman. I will be calling on a few more people. Or if you are interested in these positions give me a call. </w:t>
      </w:r>
    </w:p>
    <w:p w14:paraId="6AC705BF" w14:textId="6C6F2819" w:rsidR="00E50EBD" w:rsidRDefault="00E50EBD" w:rsidP="00E50EBD">
      <w:r>
        <w:t xml:space="preserve">Just as a reminder there are 4 meetings during the year. The June mtg is a Planning Meeting, Fall, Spring and then May Convention. Elected Officers should try to attend all the meetings. All you have to do is ask for help. </w:t>
      </w:r>
    </w:p>
    <w:p w14:paraId="703450D1" w14:textId="77777777" w:rsidR="00E50EBD" w:rsidRDefault="00E50EBD" w:rsidP="00E50EBD">
      <w:r>
        <w:t xml:space="preserve"> I am considering having the June Planning mtg, Fall and Spring meetings halfway for everybody. Not sure where the Convention is, yet.</w:t>
      </w:r>
    </w:p>
    <w:p w14:paraId="220D5970" w14:textId="77777777" w:rsidR="00E50EBD" w:rsidRDefault="00E50EBD" w:rsidP="00E50EBD"/>
    <w:p w14:paraId="752CECBC" w14:textId="77777777" w:rsidR="00E50EBD" w:rsidRDefault="00E50EBD" w:rsidP="00E50EBD">
      <w:pPr>
        <w:spacing w:before="0" w:line="240" w:lineRule="auto"/>
      </w:pPr>
    </w:p>
    <w:p w14:paraId="5782DA56" w14:textId="77777777" w:rsidR="00E50EBD" w:rsidRDefault="00E50EBD" w:rsidP="00E50EBD">
      <w:pPr>
        <w:spacing w:before="0" w:line="240" w:lineRule="auto"/>
      </w:pPr>
      <w:r>
        <w:t>Thanks so much,</w:t>
      </w:r>
    </w:p>
    <w:p w14:paraId="51FF00C3" w14:textId="77777777" w:rsidR="00E50EBD" w:rsidRDefault="00E50EBD" w:rsidP="00E50EBD">
      <w:pPr>
        <w:spacing w:before="0" w:line="240" w:lineRule="auto"/>
      </w:pPr>
      <w:r>
        <w:t>CSC President Elect/Membership Coordinator</w:t>
      </w:r>
    </w:p>
    <w:p w14:paraId="3ECD2BC8" w14:textId="77777777" w:rsidR="00E50EBD" w:rsidRDefault="00E50EBD" w:rsidP="00E50EBD">
      <w:pPr>
        <w:spacing w:before="0" w:line="240" w:lineRule="auto"/>
      </w:pPr>
      <w:r>
        <w:t>Lori Anderson Havelick</w:t>
      </w:r>
    </w:p>
    <w:p w14:paraId="6015638F" w14:textId="67B5E40D" w:rsidR="00E50EBD" w:rsidRDefault="00E50EBD" w:rsidP="00E50EBD">
      <w:pPr>
        <w:spacing w:before="0" w:line="240" w:lineRule="auto"/>
      </w:pPr>
      <w:r>
        <w:t>72</w:t>
      </w:r>
      <w:r w:rsidR="00A168FA">
        <w:t>0</w:t>
      </w:r>
      <w:r>
        <w:t xml:space="preserve"> 353 8839</w:t>
      </w:r>
    </w:p>
    <w:p w14:paraId="18CE76B8" w14:textId="77777777" w:rsidR="00113760" w:rsidRDefault="00113760" w:rsidP="00417908">
      <w:pPr>
        <w:rPr>
          <w:szCs w:val="24"/>
        </w:rPr>
      </w:pPr>
    </w:p>
    <w:p w14:paraId="67EC2634" w14:textId="77777777" w:rsidR="00113760" w:rsidRDefault="00113760" w:rsidP="00417908">
      <w:pPr>
        <w:rPr>
          <w:szCs w:val="24"/>
        </w:rPr>
      </w:pPr>
    </w:p>
    <w:p w14:paraId="509CF1E2" w14:textId="77777777" w:rsidR="00113760" w:rsidRDefault="00113760" w:rsidP="00417908">
      <w:pPr>
        <w:rPr>
          <w:szCs w:val="24"/>
        </w:rPr>
      </w:pPr>
    </w:p>
    <w:p w14:paraId="1925E108" w14:textId="77777777" w:rsidR="00DB177B" w:rsidRDefault="00DB177B" w:rsidP="00417908">
      <w:pPr>
        <w:rPr>
          <w:szCs w:val="24"/>
        </w:rPr>
      </w:pPr>
    </w:p>
    <w:p w14:paraId="178AD138" w14:textId="77777777" w:rsidR="00DB177B" w:rsidRDefault="00DB177B" w:rsidP="00417908">
      <w:pPr>
        <w:rPr>
          <w:szCs w:val="24"/>
        </w:rPr>
      </w:pPr>
    </w:p>
    <w:p w14:paraId="7DAF99BF" w14:textId="77777777" w:rsidR="00DB177B" w:rsidRDefault="00DB177B" w:rsidP="00417908">
      <w:pPr>
        <w:rPr>
          <w:szCs w:val="24"/>
        </w:rPr>
      </w:pPr>
    </w:p>
    <w:p w14:paraId="647C2C12" w14:textId="77777777" w:rsidR="00113760" w:rsidRDefault="00113760" w:rsidP="00417908">
      <w:pPr>
        <w:rPr>
          <w:szCs w:val="24"/>
        </w:rPr>
      </w:pPr>
    </w:p>
    <w:p w14:paraId="28E1F09B" w14:textId="77777777" w:rsidR="00113760" w:rsidRDefault="00113760" w:rsidP="00417908">
      <w:pPr>
        <w:rPr>
          <w:szCs w:val="24"/>
        </w:rPr>
      </w:pPr>
    </w:p>
    <w:p w14:paraId="45238C5F" w14:textId="77777777" w:rsidR="00113760" w:rsidRDefault="00113760" w:rsidP="00417908">
      <w:pPr>
        <w:rPr>
          <w:szCs w:val="24"/>
        </w:rPr>
      </w:pPr>
    </w:p>
    <w:p w14:paraId="2F5FB0E6" w14:textId="1B6DF092" w:rsidR="00355B5F" w:rsidRDefault="00355B5F" w:rsidP="0012426E">
      <w:pPr>
        <w:spacing w:before="0" w:line="240" w:lineRule="auto"/>
        <w:jc w:val="center"/>
      </w:pPr>
      <w:r>
        <w:lastRenderedPageBreak/>
        <w:t>ESA Colorado</w:t>
      </w:r>
    </w:p>
    <w:p w14:paraId="05124046" w14:textId="5BFBCFB1" w:rsidR="00355B5F" w:rsidRDefault="00355B5F" w:rsidP="0012426E">
      <w:pPr>
        <w:spacing w:before="0" w:line="240" w:lineRule="auto"/>
        <w:jc w:val="center"/>
      </w:pPr>
      <w:r>
        <w:t>Membership Coordinator Report</w:t>
      </w:r>
    </w:p>
    <w:p w14:paraId="2838734E" w14:textId="665BAE43" w:rsidR="00355B5F" w:rsidRDefault="00355B5F" w:rsidP="0012426E">
      <w:pPr>
        <w:spacing w:before="0" w:line="240" w:lineRule="auto"/>
        <w:jc w:val="center"/>
      </w:pPr>
      <w:r>
        <w:t>As of 3/22/2025</w:t>
      </w:r>
    </w:p>
    <w:p w14:paraId="18AC41D1" w14:textId="77777777" w:rsidR="00355B5F" w:rsidRPr="003A30FB" w:rsidRDefault="00355B5F" w:rsidP="0012426E">
      <w:pPr>
        <w:spacing w:before="0" w:line="240" w:lineRule="auto"/>
        <w:rPr>
          <w:sz w:val="16"/>
          <w:szCs w:val="16"/>
        </w:rPr>
      </w:pPr>
    </w:p>
    <w:p w14:paraId="2365B789" w14:textId="77777777" w:rsidR="00355B5F" w:rsidRDefault="00355B5F" w:rsidP="00355B5F">
      <w:pPr>
        <w:spacing w:before="0" w:line="240" w:lineRule="auto"/>
      </w:pPr>
      <w:r>
        <w:t xml:space="preserve">I am having trouble deciding what to put in the April Golden Lamp. So, I am going to open this up for a group discussion at our Spring Fling Meeting on what chapters do for activities to bring in New Members. This was done at Leadership. Our </w:t>
      </w:r>
      <w:r>
        <w:rPr>
          <w:b/>
        </w:rPr>
        <w:t xml:space="preserve">GOAL </w:t>
      </w:r>
      <w:r>
        <w:t xml:space="preserve">is to bring in New Members. We should have a Regular Meeting and a Social Meeting. We used to do this before instead of waiting for a meeting once a month. </w:t>
      </w:r>
    </w:p>
    <w:p w14:paraId="103EB6A0" w14:textId="77777777" w:rsidR="00355B5F" w:rsidRPr="00790E6B" w:rsidRDefault="00355B5F" w:rsidP="00355B5F">
      <w:pPr>
        <w:spacing w:before="0" w:line="240" w:lineRule="auto"/>
        <w:rPr>
          <w:sz w:val="16"/>
          <w:szCs w:val="16"/>
        </w:rPr>
      </w:pPr>
    </w:p>
    <w:p w14:paraId="50F0BFE9" w14:textId="11FA22EF" w:rsidR="00355B5F" w:rsidRDefault="00355B5F" w:rsidP="00355B5F">
      <w:pPr>
        <w:spacing w:before="0" w:line="240" w:lineRule="auto"/>
      </w:pPr>
      <w:r>
        <w:t xml:space="preserve">I have brought up my ideas for activities and I am running out of ideas and have mentioned activities several times. If anyone has any </w:t>
      </w:r>
      <w:r w:rsidR="00790E6B">
        <w:t>ideas,</w:t>
      </w:r>
      <w:r>
        <w:t xml:space="preserve"> please call me and we can put the ideas in the Golden Lamp.</w:t>
      </w:r>
    </w:p>
    <w:p w14:paraId="3EFF38CB" w14:textId="77777777" w:rsidR="00355B5F" w:rsidRPr="00790E6B" w:rsidRDefault="00355B5F" w:rsidP="00355B5F">
      <w:pPr>
        <w:spacing w:before="0" w:line="240" w:lineRule="auto"/>
        <w:rPr>
          <w:sz w:val="16"/>
          <w:szCs w:val="16"/>
        </w:rPr>
      </w:pPr>
    </w:p>
    <w:p w14:paraId="603293D8" w14:textId="77777777" w:rsidR="00355B5F" w:rsidRDefault="00355B5F" w:rsidP="00355B5F">
      <w:pPr>
        <w:spacing w:before="0" w:line="240" w:lineRule="auto"/>
      </w:pPr>
      <w:r>
        <w:t xml:space="preserve">I have talked with Susan Bloss about what they do in their Chapter. They have a picnic once a year, go on Field to Museums and they include food like going to restaurants too on their outings. Everybody likes food. </w:t>
      </w:r>
    </w:p>
    <w:p w14:paraId="0F5EA5FB" w14:textId="77777777" w:rsidR="00355B5F" w:rsidRPr="00C549E1" w:rsidRDefault="00355B5F" w:rsidP="00355B5F">
      <w:pPr>
        <w:spacing w:before="0" w:line="240" w:lineRule="auto"/>
        <w:rPr>
          <w:sz w:val="16"/>
          <w:szCs w:val="16"/>
        </w:rPr>
      </w:pPr>
    </w:p>
    <w:p w14:paraId="3D123FDD" w14:textId="77777777" w:rsidR="00355B5F" w:rsidRDefault="00355B5F" w:rsidP="00355B5F">
      <w:pPr>
        <w:spacing w:before="0" w:line="240" w:lineRule="auto"/>
      </w:pPr>
      <w:r>
        <w:t>We used to do this when I was in Kappa Iota and that is the reason why I joined the chapter. We went and did a lot of things and had socials. We even just met at people's houses and visited with wine/beer and Appetizers for a Social Meeting. We got to know more about each other.  At a meeting you only have a few minutes to visit each other.</w:t>
      </w:r>
    </w:p>
    <w:p w14:paraId="0028C52D" w14:textId="77777777" w:rsidR="00355B5F" w:rsidRPr="00C549E1" w:rsidRDefault="00355B5F" w:rsidP="00355B5F">
      <w:pPr>
        <w:spacing w:before="0" w:line="240" w:lineRule="auto"/>
        <w:rPr>
          <w:sz w:val="16"/>
          <w:szCs w:val="16"/>
        </w:rPr>
      </w:pPr>
    </w:p>
    <w:p w14:paraId="3720F231" w14:textId="77777777" w:rsidR="00355B5F" w:rsidRDefault="00355B5F" w:rsidP="00355B5F">
      <w:pPr>
        <w:spacing w:before="0" w:line="240" w:lineRule="auto"/>
      </w:pPr>
      <w:r>
        <w:t xml:space="preserve">Music Bingo was mentioned. Host a Trivia Party. That has become popular and working with teams. And have lots of Bunco parties.   </w:t>
      </w:r>
    </w:p>
    <w:p w14:paraId="05F8070A" w14:textId="77777777" w:rsidR="00355B5F" w:rsidRPr="00C549E1" w:rsidRDefault="00355B5F" w:rsidP="00355B5F">
      <w:pPr>
        <w:spacing w:before="0" w:line="240" w:lineRule="auto"/>
        <w:rPr>
          <w:sz w:val="16"/>
          <w:szCs w:val="16"/>
        </w:rPr>
      </w:pPr>
    </w:p>
    <w:p w14:paraId="1732C634" w14:textId="3985047C" w:rsidR="00355B5F" w:rsidRDefault="00355B5F" w:rsidP="00355B5F">
      <w:pPr>
        <w:spacing w:before="0" w:line="240" w:lineRule="auto"/>
      </w:pPr>
      <w:r>
        <w:t xml:space="preserve">To attract </w:t>
      </w:r>
      <w:r>
        <w:rPr>
          <w:b/>
        </w:rPr>
        <w:t xml:space="preserve">New Members </w:t>
      </w:r>
      <w:r>
        <w:t>= 1. Host a Wine and Cheese night. 2. Have an open House with friends that you know with food and drink. Or just go and have coffee or tea at coffee places with people. A Family Movie Night or Game night can always work and include potluck.  Could have an Online Auction with chapters attending. Picnic or BBQ. Just a few ideas from</w:t>
      </w:r>
      <w:r>
        <w:rPr>
          <w:b/>
        </w:rPr>
        <w:t xml:space="preserve"> AI.</w:t>
      </w:r>
      <w:r>
        <w:t xml:space="preserve"> There is a whole list of things to do by asking </w:t>
      </w:r>
      <w:r>
        <w:rPr>
          <w:b/>
        </w:rPr>
        <w:t>AI.</w:t>
      </w:r>
      <w:r>
        <w:t xml:space="preserve"> Do Community Outreach in your own town with the chapters. I am sure that most chapters are doing this, just a gentle reminder.  ESA can partner with other clubs and </w:t>
      </w:r>
      <w:r w:rsidR="00C549E1">
        <w:t>fundraise</w:t>
      </w:r>
      <w:r>
        <w:t xml:space="preserve"> together. Like the Elks Club or the Lions Club. And they also have meeting rooms that you can reserve. This latter part was mentioned at Leadership. BTW just a reminder: there is always a back way into buildings all you </w:t>
      </w:r>
      <w:proofErr w:type="gramStart"/>
      <w:r>
        <w:t>have to</w:t>
      </w:r>
      <w:proofErr w:type="gramEnd"/>
      <w:r>
        <w:t xml:space="preserve"> do is ask and it is easier.</w:t>
      </w:r>
    </w:p>
    <w:p w14:paraId="11EA7BE1" w14:textId="77777777" w:rsidR="00355B5F" w:rsidRPr="00C549E1" w:rsidRDefault="00355B5F" w:rsidP="00355B5F">
      <w:pPr>
        <w:spacing w:before="0" w:line="240" w:lineRule="auto"/>
        <w:rPr>
          <w:sz w:val="16"/>
          <w:szCs w:val="16"/>
        </w:rPr>
      </w:pPr>
    </w:p>
    <w:p w14:paraId="6B9F290C" w14:textId="77777777" w:rsidR="00355B5F" w:rsidRDefault="00355B5F" w:rsidP="00355B5F">
      <w:pPr>
        <w:spacing w:before="0" w:line="240" w:lineRule="auto"/>
      </w:pPr>
      <w:r>
        <w:t xml:space="preserve"> We need to work outside of the box and do different ideas to get new people in.</w:t>
      </w:r>
    </w:p>
    <w:p w14:paraId="53F6A80B" w14:textId="77777777" w:rsidR="00355B5F" w:rsidRPr="00C549E1" w:rsidRDefault="00355B5F" w:rsidP="00355B5F">
      <w:pPr>
        <w:spacing w:before="0" w:line="240" w:lineRule="auto"/>
        <w:rPr>
          <w:sz w:val="16"/>
          <w:szCs w:val="16"/>
        </w:rPr>
      </w:pPr>
    </w:p>
    <w:p w14:paraId="3899A369" w14:textId="208A719B" w:rsidR="00355B5F" w:rsidRDefault="00355B5F" w:rsidP="00355B5F">
      <w:pPr>
        <w:spacing w:before="0" w:line="240" w:lineRule="auto"/>
      </w:pPr>
      <w:r>
        <w:t xml:space="preserve">From the meeting on Sat </w:t>
      </w:r>
      <w:r w:rsidR="00B52ADD">
        <w:t>many of</w:t>
      </w:r>
      <w:r>
        <w:t xml:space="preserve"> the attendees agreed to have more activities besides having a regular business meeting. </w:t>
      </w:r>
    </w:p>
    <w:p w14:paraId="791EBED2" w14:textId="77777777" w:rsidR="00355B5F" w:rsidRPr="00C549E1" w:rsidRDefault="00355B5F" w:rsidP="00355B5F">
      <w:pPr>
        <w:spacing w:before="0" w:line="240" w:lineRule="auto"/>
        <w:rPr>
          <w:sz w:val="16"/>
          <w:szCs w:val="16"/>
        </w:rPr>
      </w:pPr>
    </w:p>
    <w:p w14:paraId="2B8B69AA" w14:textId="77777777" w:rsidR="00355B5F" w:rsidRDefault="00355B5F" w:rsidP="00355B5F">
      <w:pPr>
        <w:spacing w:before="0" w:line="240" w:lineRule="auto"/>
      </w:pPr>
      <w:r>
        <w:t>Membership Report Total = 268</w:t>
      </w:r>
    </w:p>
    <w:p w14:paraId="1E615D7A" w14:textId="77777777" w:rsidR="00355B5F" w:rsidRDefault="00355B5F" w:rsidP="00355B5F">
      <w:pPr>
        <w:spacing w:before="0" w:line="240" w:lineRule="auto"/>
      </w:pPr>
      <w:r>
        <w:t>Total Chapters = 29</w:t>
      </w:r>
    </w:p>
    <w:p w14:paraId="184BC613" w14:textId="77777777" w:rsidR="00355B5F" w:rsidRPr="003A30FB" w:rsidRDefault="00355B5F" w:rsidP="00355B5F">
      <w:pPr>
        <w:spacing w:before="0" w:line="240" w:lineRule="auto"/>
        <w:rPr>
          <w:sz w:val="16"/>
          <w:szCs w:val="16"/>
        </w:rPr>
      </w:pPr>
    </w:p>
    <w:p w14:paraId="2DFA7596" w14:textId="77777777" w:rsidR="00355B5F" w:rsidRDefault="00355B5F" w:rsidP="00355B5F">
      <w:pPr>
        <w:spacing w:before="0" w:line="240" w:lineRule="auto"/>
      </w:pPr>
      <w:r>
        <w:t>Demits - 22</w:t>
      </w:r>
    </w:p>
    <w:p w14:paraId="7C7DB52F" w14:textId="77777777" w:rsidR="00355B5F" w:rsidRDefault="00355B5F" w:rsidP="00355B5F">
      <w:pPr>
        <w:spacing w:before="0" w:line="240" w:lineRule="auto"/>
      </w:pPr>
      <w:r>
        <w:t>Pledges - 13</w:t>
      </w:r>
    </w:p>
    <w:p w14:paraId="7D9CC707" w14:textId="77777777" w:rsidR="00355B5F" w:rsidRDefault="00355B5F" w:rsidP="00355B5F">
      <w:pPr>
        <w:spacing w:before="0" w:line="240" w:lineRule="auto"/>
      </w:pPr>
      <w:r>
        <w:t>Transfer In - 2</w:t>
      </w:r>
    </w:p>
    <w:p w14:paraId="028C5A99" w14:textId="77777777" w:rsidR="00355B5F" w:rsidRDefault="00355B5F" w:rsidP="00355B5F">
      <w:pPr>
        <w:spacing w:before="0" w:line="240" w:lineRule="auto"/>
      </w:pPr>
      <w:r>
        <w:t>Transfers out - 2</w:t>
      </w:r>
    </w:p>
    <w:p w14:paraId="5D7C4738" w14:textId="77777777" w:rsidR="00355B5F" w:rsidRDefault="00355B5F" w:rsidP="00355B5F">
      <w:pPr>
        <w:spacing w:before="0" w:line="240" w:lineRule="auto"/>
      </w:pPr>
      <w:r>
        <w:t>Reinstatements 7</w:t>
      </w:r>
    </w:p>
    <w:p w14:paraId="03C50C90" w14:textId="77777777" w:rsidR="00355B5F" w:rsidRPr="003A30FB" w:rsidRDefault="00355B5F" w:rsidP="00355B5F">
      <w:pPr>
        <w:spacing w:before="0" w:line="240" w:lineRule="auto"/>
        <w:rPr>
          <w:sz w:val="10"/>
          <w:szCs w:val="10"/>
        </w:rPr>
      </w:pPr>
    </w:p>
    <w:p w14:paraId="397F92EE" w14:textId="77777777" w:rsidR="00355B5F" w:rsidRDefault="00355B5F" w:rsidP="00355B5F">
      <w:pPr>
        <w:spacing w:before="0" w:line="240" w:lineRule="auto"/>
      </w:pPr>
      <w:r>
        <w:t>Total = 266</w:t>
      </w:r>
    </w:p>
    <w:p w14:paraId="6E348B27" w14:textId="77777777" w:rsidR="00355B5F" w:rsidRPr="003A30FB" w:rsidRDefault="00355B5F" w:rsidP="00355B5F">
      <w:pPr>
        <w:spacing w:before="0" w:line="240" w:lineRule="auto"/>
        <w:rPr>
          <w:sz w:val="10"/>
          <w:szCs w:val="10"/>
        </w:rPr>
      </w:pPr>
    </w:p>
    <w:p w14:paraId="70CB3713" w14:textId="77777777" w:rsidR="00355B5F" w:rsidRDefault="00355B5F" w:rsidP="00355B5F">
      <w:pPr>
        <w:spacing w:before="0" w:line="240" w:lineRule="auto"/>
      </w:pPr>
      <w:r>
        <w:t>Yay!! Thank You, Thank you. I get to give out Awards!!</w:t>
      </w:r>
    </w:p>
    <w:p w14:paraId="3F0CC0EC" w14:textId="77777777" w:rsidR="00355B5F" w:rsidRPr="003A30FB" w:rsidRDefault="00355B5F" w:rsidP="00355B5F">
      <w:pPr>
        <w:spacing w:before="0" w:line="240" w:lineRule="auto"/>
        <w:rPr>
          <w:sz w:val="10"/>
          <w:szCs w:val="10"/>
        </w:rPr>
      </w:pPr>
    </w:p>
    <w:p w14:paraId="675202A9" w14:textId="77777777" w:rsidR="00355B5F" w:rsidRDefault="00355B5F" w:rsidP="00355B5F">
      <w:pPr>
        <w:spacing w:before="0" w:line="240" w:lineRule="auto"/>
      </w:pPr>
      <w:r>
        <w:t>Thank you so much,</w:t>
      </w:r>
    </w:p>
    <w:p w14:paraId="503D00EF" w14:textId="77777777" w:rsidR="00355B5F" w:rsidRDefault="00355B5F" w:rsidP="00355B5F">
      <w:pPr>
        <w:spacing w:before="0" w:line="240" w:lineRule="auto"/>
      </w:pPr>
      <w:r>
        <w:t xml:space="preserve">CSC Membership Coordinator </w:t>
      </w:r>
    </w:p>
    <w:p w14:paraId="4F59AE1C" w14:textId="77777777" w:rsidR="00355B5F" w:rsidRDefault="00355B5F" w:rsidP="00355B5F">
      <w:pPr>
        <w:spacing w:before="0" w:line="240" w:lineRule="auto"/>
      </w:pPr>
      <w:r>
        <w:t>Lori Anderson Havelick</w:t>
      </w:r>
    </w:p>
    <w:p w14:paraId="04533E45" w14:textId="2BCDE898" w:rsidR="00246324" w:rsidRDefault="00246324" w:rsidP="00417908">
      <w:pPr>
        <w:rPr>
          <w:szCs w:val="24"/>
        </w:rPr>
      </w:pPr>
      <w:r w:rsidRPr="00C03A95">
        <w:rPr>
          <w:noProof/>
          <w:szCs w:val="24"/>
        </w:rPr>
        <w:lastRenderedPageBreak/>
        <mc:AlternateContent>
          <mc:Choice Requires="wps">
            <w:drawing>
              <wp:anchor distT="45720" distB="45720" distL="114300" distR="114300" simplePos="0" relativeHeight="251844608" behindDoc="0" locked="0" layoutInCell="1" allowOverlap="1" wp14:anchorId="3D157B4A" wp14:editId="1B6C558E">
                <wp:simplePos x="0" y="0"/>
                <wp:positionH relativeFrom="column">
                  <wp:posOffset>4580890</wp:posOffset>
                </wp:positionH>
                <wp:positionV relativeFrom="paragraph">
                  <wp:posOffset>0</wp:posOffset>
                </wp:positionV>
                <wp:extent cx="2619375" cy="834390"/>
                <wp:effectExtent l="0" t="0" r="9525" b="3810"/>
                <wp:wrapSquare wrapText="bothSides"/>
                <wp:docPr id="2071984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834390"/>
                        </a:xfrm>
                        <a:prstGeom prst="rect">
                          <a:avLst/>
                        </a:prstGeom>
                        <a:solidFill>
                          <a:srgbClr val="FFFFFF"/>
                        </a:solidFill>
                        <a:ln w="9525">
                          <a:noFill/>
                          <a:miter lim="800000"/>
                          <a:headEnd/>
                          <a:tailEnd/>
                        </a:ln>
                      </wps:spPr>
                      <wps:txbx>
                        <w:txbxContent>
                          <w:p w14:paraId="4E0FD005" w14:textId="77777777" w:rsidR="00971ECC" w:rsidRDefault="00AE3479"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Communication</w:t>
                            </w:r>
                          </w:p>
                          <w:p w14:paraId="764CFB80" w14:textId="762A4116" w:rsidR="00246324" w:rsidRDefault="0024250D"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Coordinator</w:t>
                            </w:r>
                          </w:p>
                          <w:p w14:paraId="025957F0"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388F3E2C" w14:textId="77777777" w:rsidR="00246324" w:rsidRDefault="00246324" w:rsidP="00246324"/>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7B4A" id="_x0000_s1040" type="#_x0000_t202" style="position:absolute;margin-left:360.7pt;margin-top:0;width:206.25pt;height:65.7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" stroked="f">
                <v:textbox>
                  <w:txbxContent>
                    <w:p w14:paraId="4E0FD005" w14:textId="77777777" w:rsidR="00971ECC" w:rsidRDefault="00AE3479"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Communication</w:t>
                      </w:r>
                    </w:p>
                    <w:p w14:paraId="764CFB80" w14:textId="762A4116" w:rsidR="00246324" w:rsidRDefault="0024250D"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Coordinator</w:t>
                      </w:r>
                    </w:p>
                    <w:p w14:paraId="025957F0"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388F3E2C" w14:textId="77777777" w:rsidR="00246324" w:rsidRDefault="00246324" w:rsidP="00246324"/>
                  </w:txbxContent>
                </v:textbox>
                <w10:wrap type="square"/>
              </v:shape>
            </w:pict>
          </mc:Fallback>
        </mc:AlternateContent>
      </w:r>
    </w:p>
    <w:p w14:paraId="41A5F873" w14:textId="77777777" w:rsidR="00113760" w:rsidRDefault="00113760" w:rsidP="00417908">
      <w:pPr>
        <w:rPr>
          <w:szCs w:val="24"/>
        </w:rPr>
      </w:pPr>
    </w:p>
    <w:p w14:paraId="0724DD3F" w14:textId="77777777" w:rsidR="00113760" w:rsidRDefault="00113760" w:rsidP="00417908">
      <w:pPr>
        <w:rPr>
          <w:szCs w:val="24"/>
        </w:rPr>
      </w:pPr>
    </w:p>
    <w:p w14:paraId="733C0793" w14:textId="77777777" w:rsidR="00113760" w:rsidRDefault="00113760" w:rsidP="00417908">
      <w:pPr>
        <w:rPr>
          <w:szCs w:val="24"/>
        </w:rPr>
      </w:pPr>
    </w:p>
    <w:p w14:paraId="796E9E0E" w14:textId="77777777" w:rsidR="00246324" w:rsidRDefault="00246324" w:rsidP="00417908">
      <w:pPr>
        <w:rPr>
          <w:szCs w:val="24"/>
        </w:rPr>
      </w:pPr>
    </w:p>
    <w:p w14:paraId="02A629CC" w14:textId="48B3276C"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What a fantastic Spring Fling Meeting we had!  Thank you to everyone that attended.  The Educational</w:t>
      </w:r>
      <w:r>
        <w:rPr>
          <w:rFonts w:eastAsia="Times New Roman"/>
          <w:color w:val="333333"/>
          <w:szCs w:val="24"/>
        </w:rPr>
        <w:t>s</w:t>
      </w:r>
      <w:r w:rsidRPr="00965211">
        <w:rPr>
          <w:rFonts w:eastAsia="Times New Roman"/>
          <w:color w:val="333333"/>
          <w:szCs w:val="24"/>
        </w:rPr>
        <w:t xml:space="preserve"> – Pikes Peak Honor Bell, History of The Cliff House and ESA by Candie, and Traditions: Big T/Little T by Susan B. – were excellent.  Congratulations to our Bunco winners/loser and drawing basket winners too!  Thank you for supporting our fundraisers and having fun at the same time.</w:t>
      </w:r>
    </w:p>
    <w:p w14:paraId="3B9E1E73"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 </w:t>
      </w:r>
    </w:p>
    <w:p w14:paraId="3C02E31E"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The ESA Colorado Communications email address, </w:t>
      </w:r>
      <w:hyperlink r:id="rId17" w:tgtFrame="_blank" w:history="1">
        <w:r w:rsidRPr="00965211">
          <w:rPr>
            <w:rFonts w:eastAsia="Times New Roman"/>
            <w:color w:val="1155CC"/>
            <w:szCs w:val="24"/>
            <w:u w:val="single"/>
          </w:rPr>
          <w:t>esacoloradocommunications@gmail.com</w:t>
        </w:r>
      </w:hyperlink>
      <w:r w:rsidRPr="00965211">
        <w:rPr>
          <w:rFonts w:eastAsia="Times New Roman"/>
          <w:color w:val="333333"/>
          <w:szCs w:val="24"/>
        </w:rPr>
        <w:t>, is being well utilized, but can be even better used.  Please email me about any upcoming events so that I can publicize them for you.  This includes your Chapter’s upcoming events, fundraisers, Founder’s Days, etc.  It is a great way to get the word out to all Colorado members. If you know anyone who would like to be added to the mailing list from your chapters, please let me know as well.  We’d love to have everyone on this list!</w:t>
      </w:r>
    </w:p>
    <w:p w14:paraId="55CFCF5D"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 </w:t>
      </w:r>
    </w:p>
    <w:p w14:paraId="2052F7FB"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Candie has added a Communications Corner on the Colorado ESA webpage that is great!  It shows who to contact and for what to get information out. Thank you, Candie, for providing this very helpful tool!</w:t>
      </w:r>
    </w:p>
    <w:p w14:paraId="2A001FD1"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 </w:t>
      </w:r>
    </w:p>
    <w:p w14:paraId="61D16147"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I will be handing off the email to the new Communication Coordinator at State Convention along with the Yearbook from this year. We will keep the same email address going forward and I think this will continue to be a great way to get information out to everyone.  Thanks for supporting it!</w:t>
      </w:r>
    </w:p>
    <w:p w14:paraId="388DBE28"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 </w:t>
      </w:r>
    </w:p>
    <w:p w14:paraId="30C4C472" w14:textId="0DACBD5C"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Happy Easter</w:t>
      </w:r>
      <w:r w:rsidR="00FA4948" w:rsidRPr="00C83D24">
        <w:rPr>
          <w:b/>
          <w:bCs/>
          <w:noProof/>
          <w:sz w:val="32"/>
          <w:szCs w:val="32"/>
        </w:rPr>
        <w:drawing>
          <wp:inline distT="0" distB="0" distL="0" distR="0" wp14:anchorId="36E92659" wp14:editId="2970F974">
            <wp:extent cx="190500" cy="163387"/>
            <wp:effectExtent l="0" t="0" r="0" b="8255"/>
            <wp:docPr id="1611484471"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r w:rsidRPr="00965211">
        <w:rPr>
          <w:rFonts w:eastAsia="Times New Roman"/>
          <w:color w:val="333333"/>
          <w:szCs w:val="24"/>
        </w:rPr>
        <w:t xml:space="preserve"> and Happy Spring! </w:t>
      </w:r>
    </w:p>
    <w:p w14:paraId="07B120EF"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 </w:t>
      </w:r>
    </w:p>
    <w:p w14:paraId="31492A4C"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Dana Bell</w:t>
      </w:r>
    </w:p>
    <w:p w14:paraId="5EE8654C" w14:textId="77777777" w:rsidR="00965211" w:rsidRPr="00965211" w:rsidRDefault="00965211" w:rsidP="00965211">
      <w:pPr>
        <w:shd w:val="clear" w:color="auto" w:fill="FFFFFF"/>
        <w:spacing w:before="0" w:line="240" w:lineRule="auto"/>
        <w:rPr>
          <w:rFonts w:eastAsia="Times New Roman"/>
          <w:color w:val="333333"/>
          <w:szCs w:val="24"/>
        </w:rPr>
      </w:pPr>
      <w:r w:rsidRPr="00965211">
        <w:rPr>
          <w:rFonts w:eastAsia="Times New Roman"/>
          <w:color w:val="333333"/>
          <w:szCs w:val="24"/>
        </w:rPr>
        <w:t>Communication Coordinator</w:t>
      </w:r>
    </w:p>
    <w:p w14:paraId="61930C6C" w14:textId="77777777" w:rsidR="00246324" w:rsidRDefault="00246324" w:rsidP="00246324">
      <w:pPr>
        <w:spacing w:before="0" w:line="240" w:lineRule="auto"/>
        <w:rPr>
          <w:rFonts w:eastAsia="Times New Roman"/>
          <w:color w:val="000000"/>
          <w:sz w:val="32"/>
          <w:szCs w:val="32"/>
          <w:shd w:val="clear" w:color="auto" w:fill="FFFFFF"/>
        </w:rPr>
      </w:pPr>
    </w:p>
    <w:p w14:paraId="164B60C5" w14:textId="77777777" w:rsidR="00246324" w:rsidRDefault="00246324" w:rsidP="00246324">
      <w:pPr>
        <w:spacing w:before="0" w:line="240" w:lineRule="auto"/>
        <w:rPr>
          <w:rFonts w:eastAsia="Times New Roman"/>
          <w:color w:val="000000"/>
          <w:sz w:val="32"/>
          <w:szCs w:val="32"/>
          <w:shd w:val="clear" w:color="auto" w:fill="FFFFFF"/>
        </w:rPr>
      </w:pPr>
    </w:p>
    <w:p w14:paraId="091F7C2D" w14:textId="77777777" w:rsidR="00246324" w:rsidRPr="00246324" w:rsidRDefault="00246324" w:rsidP="00246324">
      <w:pPr>
        <w:spacing w:before="0" w:line="240" w:lineRule="auto"/>
        <w:rPr>
          <w:rFonts w:eastAsia="Times New Roman"/>
          <w:color w:val="000000"/>
          <w:sz w:val="32"/>
          <w:szCs w:val="32"/>
          <w:shd w:val="clear" w:color="auto" w:fill="FFFFFF"/>
        </w:rPr>
      </w:pPr>
    </w:p>
    <w:p w14:paraId="570BE865" w14:textId="77777777" w:rsidR="00246324" w:rsidRDefault="00246324" w:rsidP="00417908">
      <w:pPr>
        <w:rPr>
          <w:szCs w:val="24"/>
        </w:rPr>
      </w:pPr>
    </w:p>
    <w:p w14:paraId="5782B97F" w14:textId="54AA3124" w:rsidR="00246324" w:rsidRDefault="00246324" w:rsidP="00417908">
      <w:pPr>
        <w:rPr>
          <w:noProof/>
          <w:szCs w:val="24"/>
        </w:rPr>
      </w:pPr>
    </w:p>
    <w:p w14:paraId="57502B55" w14:textId="77777777" w:rsidR="00DB177B" w:rsidRDefault="00DB177B" w:rsidP="00417908">
      <w:pPr>
        <w:rPr>
          <w:szCs w:val="24"/>
        </w:rPr>
      </w:pPr>
    </w:p>
    <w:p w14:paraId="1F122101" w14:textId="77777777" w:rsidR="00320BFF" w:rsidRDefault="00320BFF" w:rsidP="00417908">
      <w:pPr>
        <w:rPr>
          <w:szCs w:val="24"/>
        </w:rPr>
      </w:pPr>
    </w:p>
    <w:p w14:paraId="4D2472E8" w14:textId="2C054382" w:rsidR="004452E9" w:rsidRDefault="00320BFF" w:rsidP="00320BFF">
      <w:pPr>
        <w:jc w:val="right"/>
        <w:rPr>
          <w:szCs w:val="24"/>
        </w:rPr>
      </w:pPr>
      <w:r w:rsidRPr="00320BFF">
        <w:rPr>
          <w:noProof/>
          <w:szCs w:val="24"/>
        </w:rPr>
        <w:drawing>
          <wp:inline distT="0" distB="0" distL="0" distR="0" wp14:anchorId="60FB93DD" wp14:editId="77098555">
            <wp:extent cx="1781175" cy="832325"/>
            <wp:effectExtent l="0" t="0" r="0" b="6350"/>
            <wp:docPr id="1762557919"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57919" name="Picture 1" descr="A blue text on a white background&#10;&#10;AI-generated content may be incorrect."/>
                    <pic:cNvPicPr/>
                  </pic:nvPicPr>
                  <pic:blipFill>
                    <a:blip r:embed="rId18"/>
                    <a:stretch>
                      <a:fillRect/>
                    </a:stretch>
                  </pic:blipFill>
                  <pic:spPr>
                    <a:xfrm>
                      <a:off x="0" y="0"/>
                      <a:ext cx="1798476" cy="840410"/>
                    </a:xfrm>
                    <a:prstGeom prst="rect">
                      <a:avLst/>
                    </a:prstGeom>
                  </pic:spPr>
                </pic:pic>
              </a:graphicData>
            </a:graphic>
          </wp:inline>
        </w:drawing>
      </w:r>
    </w:p>
    <w:p w14:paraId="747B976A" w14:textId="5CE77128" w:rsidR="00246324" w:rsidRDefault="00320BFF" w:rsidP="00417908">
      <w:pPr>
        <w:rPr>
          <w:szCs w:val="24"/>
        </w:rPr>
      </w:pPr>
      <w:r w:rsidRPr="00C03A95">
        <w:rPr>
          <w:noProof/>
          <w:szCs w:val="24"/>
        </w:rPr>
        <w:lastRenderedPageBreak/>
        <mc:AlternateContent>
          <mc:Choice Requires="wps">
            <w:drawing>
              <wp:anchor distT="45720" distB="45720" distL="114300" distR="114300" simplePos="0" relativeHeight="251842560" behindDoc="0" locked="0" layoutInCell="1" allowOverlap="1" wp14:anchorId="0136645C" wp14:editId="2FCCB9A6">
                <wp:simplePos x="0" y="0"/>
                <wp:positionH relativeFrom="column">
                  <wp:posOffset>4714240</wp:posOffset>
                </wp:positionH>
                <wp:positionV relativeFrom="paragraph">
                  <wp:posOffset>0</wp:posOffset>
                </wp:positionV>
                <wp:extent cx="2486025" cy="720090"/>
                <wp:effectExtent l="0" t="0" r="9525" b="3810"/>
                <wp:wrapSquare wrapText="bothSides"/>
                <wp:docPr id="780027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20090"/>
                        </a:xfrm>
                        <a:prstGeom prst="rect">
                          <a:avLst/>
                        </a:prstGeom>
                        <a:solidFill>
                          <a:srgbClr val="FFFFFF"/>
                        </a:solidFill>
                        <a:ln w="9525">
                          <a:noFill/>
                          <a:miter lim="800000"/>
                          <a:headEnd/>
                          <a:tailEnd/>
                        </a:ln>
                      </wps:spPr>
                      <wps:txbx>
                        <w:txbxContent>
                          <w:p w14:paraId="2873A7F6" w14:textId="4B2724F5" w:rsidR="00246324" w:rsidRDefault="00893E5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ESA for St. Jude</w:t>
                            </w:r>
                          </w:p>
                          <w:p w14:paraId="3030A185" w14:textId="4CC79F87" w:rsidR="00893E53" w:rsidRDefault="00893E5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Coordinator</w:t>
                            </w:r>
                          </w:p>
                          <w:p w14:paraId="7F2D55DE"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77FF5970" w14:textId="77777777" w:rsidR="00246324" w:rsidRDefault="00246324" w:rsidP="00246324"/>
                        </w:txbxContent>
                      </wps:txbx>
                      <wps:bodyPr rot="0" vert="horz" wrap="square" lIns="91440" tIns="45720" rIns="91440" bIns="45720" numCol="1" anchor="t" anchorCtr="0">
                        <a:prstTxWarp prst="textWave1">
                          <a:avLst>
                            <a:gd name="adj1" fmla="val 12500"/>
                            <a:gd name="adj2" fmla="val 546"/>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645C" id="_x0000_s1041" type="#_x0000_t202" style="position:absolute;margin-left:371.2pt;margin-top:0;width:195.75pt;height:56.7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" stroked="f">
                <v:textbox>
                  <w:txbxContent>
                    <w:p w14:paraId="2873A7F6" w14:textId="4B2724F5" w:rsidR="00246324" w:rsidRDefault="00893E5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ESA for St. Jude</w:t>
                      </w:r>
                    </w:p>
                    <w:p w14:paraId="3030A185" w14:textId="4CC79F87" w:rsidR="00893E53" w:rsidRDefault="00893E5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Coordinator</w:t>
                      </w:r>
                    </w:p>
                    <w:p w14:paraId="7F2D55DE"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77FF5970" w14:textId="77777777" w:rsidR="00246324" w:rsidRDefault="00246324" w:rsidP="00246324"/>
                  </w:txbxContent>
                </v:textbox>
                <w10:wrap type="square"/>
              </v:shape>
            </w:pict>
          </mc:Fallback>
        </mc:AlternateContent>
      </w:r>
    </w:p>
    <w:p w14:paraId="17C7FA8E" w14:textId="0CD4DB22" w:rsidR="00246324" w:rsidRDefault="00246324" w:rsidP="00417908">
      <w:pPr>
        <w:rPr>
          <w:szCs w:val="24"/>
        </w:rPr>
      </w:pPr>
    </w:p>
    <w:p w14:paraId="566FB9CB" w14:textId="77777777" w:rsidR="00246324" w:rsidRDefault="00246324" w:rsidP="00417908">
      <w:pPr>
        <w:rPr>
          <w:szCs w:val="24"/>
        </w:rPr>
      </w:pPr>
    </w:p>
    <w:p w14:paraId="597A6E7E" w14:textId="77777777" w:rsidR="00246324" w:rsidRDefault="00246324" w:rsidP="00417908">
      <w:pPr>
        <w:rPr>
          <w:szCs w:val="24"/>
        </w:rPr>
      </w:pPr>
    </w:p>
    <w:p w14:paraId="7810D9C4" w14:textId="77777777" w:rsidR="00896B59" w:rsidRDefault="00896B59" w:rsidP="00896B59"/>
    <w:p w14:paraId="5E1EC191" w14:textId="77777777" w:rsidR="00896B59" w:rsidRDefault="00896B59" w:rsidP="00896B59"/>
    <w:p w14:paraId="0936616A" w14:textId="397F2798" w:rsidR="00896B59" w:rsidRDefault="00896B59" w:rsidP="00896B59">
      <w:r>
        <w:t xml:space="preserve">As I look back on this past year of fundraising efforts for S. Jude Children’s Research Hospital, I see that our organization is doing a fantastic job.  </w:t>
      </w:r>
    </w:p>
    <w:p w14:paraId="0643DE3A" w14:textId="77777777" w:rsidR="00896B59" w:rsidRDefault="00896B59" w:rsidP="00896B59">
      <w:r>
        <w:t xml:space="preserve">This year I had drawing baskets at both the Fall and Spring State Board meetings. The basket at Fall board raised $240. The Spring Board basket raised $195. I will have a WINE basket at the State Convention. </w:t>
      </w:r>
    </w:p>
    <w:p w14:paraId="74B10BD1" w14:textId="52D41381" w:rsidR="00896B59" w:rsidRDefault="00896B59" w:rsidP="00896B59">
      <w:r>
        <w:t>I will not be able to attend the State Convention this year as I will be traveling to Ireland. Phyllis Minch will handle the basket drawing. She will also present my report/awards at Convention. Thank you, Phyllis!</w:t>
      </w:r>
    </w:p>
    <w:p w14:paraId="471F4C55" w14:textId="41756BF0" w:rsidR="00896B59" w:rsidRDefault="00896B59" w:rsidP="00896B59">
      <w:r>
        <w:t xml:space="preserve">At </w:t>
      </w:r>
      <w:proofErr w:type="gramStart"/>
      <w:r>
        <w:t>Spring Board</w:t>
      </w:r>
      <w:proofErr w:type="gramEnd"/>
      <w:r>
        <w:t>, I requested that Adi Mazza give us a quick update on her fundraising efforts. She has raised over $25,000 in a little over 2 years. She did a great job and was presented a gift bag of fun crafty things to do! We are blessed to have such an inspiration from a young girl, with a passion for the children at St. Jude’s. Her mother is Jenniffer Carlson-Mazza.</w:t>
      </w:r>
    </w:p>
    <w:p w14:paraId="16C03904" w14:textId="71F42486" w:rsidR="00896B59" w:rsidRDefault="00320BFF" w:rsidP="00896B59">
      <w:r>
        <w:rPr>
          <w:noProof/>
        </w:rPr>
        <w:drawing>
          <wp:anchor distT="0" distB="0" distL="114300" distR="114300" simplePos="0" relativeHeight="251865088" behindDoc="0" locked="0" layoutInCell="1" allowOverlap="1" wp14:anchorId="3690F629" wp14:editId="1E99621F">
            <wp:simplePos x="0" y="0"/>
            <wp:positionH relativeFrom="margin">
              <wp:posOffset>4600575</wp:posOffset>
            </wp:positionH>
            <wp:positionV relativeFrom="margin">
              <wp:posOffset>4839970</wp:posOffset>
            </wp:positionV>
            <wp:extent cx="1687830" cy="3038475"/>
            <wp:effectExtent l="0" t="0" r="7620" b="9525"/>
            <wp:wrapSquare wrapText="bothSides"/>
            <wp:docPr id="570603721" name="Picture 570603721" descr="A chil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3721" name="Picture 570603721" descr="A child holding a pho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830" cy="3038475"/>
                    </a:xfrm>
                    <a:prstGeom prst="rect">
                      <a:avLst/>
                    </a:prstGeom>
                  </pic:spPr>
                </pic:pic>
              </a:graphicData>
            </a:graphic>
          </wp:anchor>
        </w:drawing>
      </w:r>
      <w:r w:rsidR="00896B59">
        <w:t>Chris Dostal</w:t>
      </w:r>
    </w:p>
    <w:p w14:paraId="675803A6" w14:textId="072D5A76" w:rsidR="00896B59" w:rsidRDefault="00896B59" w:rsidP="00896B59">
      <w:r>
        <w:t>St. Jude Coordinator 2024-2025</w:t>
      </w:r>
    </w:p>
    <w:p w14:paraId="62C37A32" w14:textId="503BA547" w:rsidR="00246324" w:rsidRDefault="00246324" w:rsidP="00417908">
      <w:pPr>
        <w:rPr>
          <w:szCs w:val="24"/>
        </w:rPr>
      </w:pPr>
    </w:p>
    <w:p w14:paraId="5B833DB6" w14:textId="18A44BEC" w:rsidR="00246324" w:rsidRDefault="00246324" w:rsidP="00417908">
      <w:pPr>
        <w:rPr>
          <w:szCs w:val="24"/>
        </w:rPr>
      </w:pPr>
    </w:p>
    <w:p w14:paraId="311C006A" w14:textId="31C8BEC8" w:rsidR="00246324" w:rsidRDefault="00246324" w:rsidP="00417908">
      <w:pPr>
        <w:rPr>
          <w:szCs w:val="24"/>
        </w:rPr>
      </w:pPr>
    </w:p>
    <w:p w14:paraId="7001BB72" w14:textId="77777777" w:rsidR="00246324" w:rsidRDefault="00246324" w:rsidP="00417908">
      <w:pPr>
        <w:rPr>
          <w:szCs w:val="24"/>
        </w:rPr>
      </w:pPr>
    </w:p>
    <w:p w14:paraId="282DE37F" w14:textId="77777777" w:rsidR="00246324" w:rsidRDefault="00246324" w:rsidP="00417908">
      <w:pPr>
        <w:rPr>
          <w:szCs w:val="24"/>
        </w:rPr>
      </w:pPr>
    </w:p>
    <w:p w14:paraId="06FF4BFE" w14:textId="77777777" w:rsidR="00896B59" w:rsidRDefault="00896B59" w:rsidP="00417908">
      <w:pPr>
        <w:rPr>
          <w:szCs w:val="24"/>
        </w:rPr>
      </w:pPr>
    </w:p>
    <w:p w14:paraId="755CFA66" w14:textId="77777777" w:rsidR="00896B59" w:rsidRDefault="00896B59" w:rsidP="00417908">
      <w:pPr>
        <w:rPr>
          <w:szCs w:val="24"/>
        </w:rPr>
      </w:pPr>
    </w:p>
    <w:p w14:paraId="77020D84" w14:textId="77777777" w:rsidR="00896B59" w:rsidRDefault="00896B59" w:rsidP="00417908">
      <w:pPr>
        <w:rPr>
          <w:szCs w:val="24"/>
        </w:rPr>
      </w:pPr>
    </w:p>
    <w:p w14:paraId="77DB7023" w14:textId="77777777" w:rsidR="00896B59" w:rsidRDefault="00896B59" w:rsidP="00417908">
      <w:pPr>
        <w:rPr>
          <w:szCs w:val="24"/>
        </w:rPr>
      </w:pPr>
    </w:p>
    <w:p w14:paraId="546C8EC4" w14:textId="77777777" w:rsidR="00896B59" w:rsidRDefault="00896B59" w:rsidP="00417908">
      <w:pPr>
        <w:rPr>
          <w:szCs w:val="24"/>
        </w:rPr>
      </w:pPr>
    </w:p>
    <w:p w14:paraId="262E6715" w14:textId="33018CBA" w:rsidR="00246324" w:rsidRDefault="00320BFF" w:rsidP="00417908">
      <w:pPr>
        <w:rPr>
          <w:szCs w:val="24"/>
        </w:rPr>
      </w:pPr>
      <w:r>
        <w:rPr>
          <w:noProof/>
        </w:rPr>
        <w:lastRenderedPageBreak/>
        <mc:AlternateContent>
          <mc:Choice Requires="wps">
            <w:drawing>
              <wp:anchor distT="0" distB="0" distL="114300" distR="114300" simplePos="0" relativeHeight="251761664" behindDoc="0" locked="0" layoutInCell="1" allowOverlap="1" wp14:anchorId="678016AB" wp14:editId="2898905C">
                <wp:simplePos x="0" y="0"/>
                <wp:positionH relativeFrom="column">
                  <wp:posOffset>5372100</wp:posOffset>
                </wp:positionH>
                <wp:positionV relativeFrom="paragraph">
                  <wp:posOffset>-331470</wp:posOffset>
                </wp:positionV>
                <wp:extent cx="1828800" cy="1828800"/>
                <wp:effectExtent l="0" t="0" r="0" b="5080"/>
                <wp:wrapNone/>
                <wp:docPr id="17197197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0DBABC" w14:textId="1D0492AD" w:rsidR="001347E5" w:rsidRPr="001347E5" w:rsidRDefault="001347E5" w:rsidP="005466C8">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Webmaster</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678016AB" id="_x0000_s1042" type="#_x0000_t202" style="position:absolute;margin-left:423pt;margin-top:-26.1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" filled="f" stroked="f">
                <v:textbox style="mso-fit-shape-to-text:t">
                  <w:txbxContent>
                    <w:p w14:paraId="4B0DBABC" w14:textId="1D0492AD" w:rsidR="001347E5" w:rsidRPr="001347E5" w:rsidRDefault="001347E5" w:rsidP="005466C8">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Webmaster</w:t>
                      </w:r>
                    </w:p>
                  </w:txbxContent>
                </v:textbox>
              </v:shape>
            </w:pict>
          </mc:Fallback>
        </mc:AlternateContent>
      </w:r>
    </w:p>
    <w:p w14:paraId="49BC9612" w14:textId="7A268677" w:rsidR="00417908" w:rsidRDefault="00417908" w:rsidP="00417908">
      <w:pPr>
        <w:rPr>
          <w:szCs w:val="24"/>
        </w:rPr>
      </w:pPr>
    </w:p>
    <w:p w14:paraId="492DB357" w14:textId="70AC808A" w:rsidR="00417908" w:rsidRDefault="00417908" w:rsidP="00417908">
      <w:pPr>
        <w:rPr>
          <w:szCs w:val="24"/>
        </w:rPr>
      </w:pPr>
    </w:p>
    <w:p w14:paraId="09E1FD54" w14:textId="77777777" w:rsidR="007652BB" w:rsidRDefault="007652BB" w:rsidP="007652BB">
      <w:pPr>
        <w:jc w:val="center"/>
        <w:rPr>
          <w:b/>
          <w:bCs/>
          <w:sz w:val="32"/>
          <w:szCs w:val="32"/>
        </w:rPr>
      </w:pPr>
      <w:r>
        <w:rPr>
          <w:noProof/>
          <w:sz w:val="36"/>
          <w:szCs w:val="36"/>
        </w:rPr>
        <w:drawing>
          <wp:anchor distT="0" distB="0" distL="114300" distR="114300" simplePos="0" relativeHeight="251848704" behindDoc="1" locked="0" layoutInCell="1" allowOverlap="1" wp14:anchorId="3768FFB7" wp14:editId="5226DD55">
            <wp:simplePos x="0" y="0"/>
            <wp:positionH relativeFrom="margin">
              <wp:posOffset>-15240</wp:posOffset>
            </wp:positionH>
            <wp:positionV relativeFrom="paragraph">
              <wp:posOffset>-342900</wp:posOffset>
            </wp:positionV>
            <wp:extent cx="1630680" cy="1630680"/>
            <wp:effectExtent l="0" t="0" r="7620" b="7620"/>
            <wp:wrapTight wrapText="bothSides">
              <wp:wrapPolygon edited="0">
                <wp:start x="0" y="0"/>
                <wp:lineTo x="0" y="21449"/>
                <wp:lineTo x="21449" y="21449"/>
                <wp:lineTo x="21449" y="0"/>
                <wp:lineTo x="0" y="0"/>
              </wp:wrapPolygon>
            </wp:wrapTight>
            <wp:docPr id="1410135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35385" name="Picture 1410135385"/>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30680" cy="1630680"/>
                    </a:xfrm>
                    <a:prstGeom prst="rect">
                      <a:avLst/>
                    </a:prstGeom>
                  </pic:spPr>
                </pic:pic>
              </a:graphicData>
            </a:graphic>
          </wp:anchor>
        </w:drawing>
      </w:r>
      <w:r>
        <w:rPr>
          <w:noProof/>
        </w:rPr>
        <w:drawing>
          <wp:inline distT="0" distB="0" distL="0" distR="0" wp14:anchorId="3805D527" wp14:editId="369DDCFF">
            <wp:extent cx="685800" cy="685800"/>
            <wp:effectExtent l="0" t="0" r="0" b="0"/>
            <wp:docPr id="146179028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0286" name="Picture 1" descr="A qr code on a whit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3DC03ED5" w14:textId="77777777" w:rsidR="007652BB" w:rsidRPr="00140EAA" w:rsidRDefault="007652BB" w:rsidP="007652BB">
      <w:pPr>
        <w:jc w:val="center"/>
        <w:rPr>
          <w:b/>
          <w:bCs/>
          <w:sz w:val="32"/>
          <w:szCs w:val="32"/>
        </w:rPr>
      </w:pPr>
      <w:r w:rsidRPr="00140EAA">
        <w:rPr>
          <w:b/>
          <w:bCs/>
          <w:sz w:val="32"/>
          <w:szCs w:val="32"/>
        </w:rPr>
        <w:t>Colorado Web Team</w:t>
      </w:r>
    </w:p>
    <w:p w14:paraId="13373784" w14:textId="77777777" w:rsidR="007652BB" w:rsidRDefault="007652BB" w:rsidP="007652BB">
      <w:pPr>
        <w:jc w:val="center"/>
        <w:rPr>
          <w:color w:val="0070C0"/>
          <w:sz w:val="28"/>
          <w:szCs w:val="28"/>
        </w:rPr>
      </w:pPr>
      <w:r w:rsidRPr="000613AB">
        <w:rPr>
          <w:color w:val="0070C0"/>
          <w:sz w:val="28"/>
          <w:szCs w:val="28"/>
        </w:rPr>
        <w:t>esacolorado.org</w:t>
      </w:r>
    </w:p>
    <w:p w14:paraId="3B1D7818" w14:textId="0EAD2A83" w:rsidR="007652BB" w:rsidRPr="002D1282" w:rsidRDefault="007652BB" w:rsidP="007652BB">
      <w:pPr>
        <w:rPr>
          <w:rFonts w:cstheme="minorHAnsi"/>
          <w:szCs w:val="24"/>
        </w:rPr>
      </w:pPr>
      <w:r w:rsidRPr="002D1282">
        <w:rPr>
          <w:rFonts w:cstheme="minorHAnsi"/>
          <w:szCs w:val="24"/>
        </w:rPr>
        <w:t>So great to see so many at the “Spring Fling” at the Academy Hotel and the historic Cliff House.</w:t>
      </w:r>
    </w:p>
    <w:p w14:paraId="12503DD1" w14:textId="3869CD6C" w:rsidR="007652BB" w:rsidRPr="002D1282" w:rsidRDefault="007652BB" w:rsidP="007652BB">
      <w:pPr>
        <w:rPr>
          <w:rFonts w:cstheme="minorHAnsi"/>
          <w:szCs w:val="24"/>
        </w:rPr>
      </w:pPr>
      <w:r w:rsidRPr="002D1282">
        <w:rPr>
          <w:rFonts w:cstheme="minorHAnsi"/>
          <w:szCs w:val="24"/>
        </w:rPr>
        <w:t>Pictures from the Honor Bell Presentation th</w:t>
      </w:r>
      <w:r>
        <w:rPr>
          <w:rFonts w:cstheme="minorHAnsi"/>
          <w:szCs w:val="24"/>
        </w:rPr>
        <w:t>at</w:t>
      </w:r>
      <w:r w:rsidRPr="002D1282">
        <w:rPr>
          <w:rFonts w:cstheme="minorHAnsi"/>
          <w:szCs w:val="24"/>
        </w:rPr>
        <w:t xml:space="preserve"> was made </w:t>
      </w:r>
      <w:r>
        <w:rPr>
          <w:rFonts w:cstheme="minorHAnsi"/>
          <w:szCs w:val="24"/>
        </w:rPr>
        <w:t xml:space="preserve">during “Spring Fling” </w:t>
      </w:r>
      <w:r w:rsidRPr="002D1282">
        <w:rPr>
          <w:rFonts w:cstheme="minorHAnsi"/>
          <w:szCs w:val="24"/>
        </w:rPr>
        <w:t xml:space="preserve">at the Cliff House have been added to the CSC website </w:t>
      </w:r>
      <w:hyperlink r:id="rId23" w:history="1">
        <w:r w:rsidRPr="002D1282">
          <w:rPr>
            <w:rStyle w:val="Hyperlink"/>
            <w:rFonts w:cstheme="minorHAnsi"/>
            <w:b/>
            <w:bCs/>
            <w:i/>
            <w:iCs/>
            <w:szCs w:val="24"/>
          </w:rPr>
          <w:t>“Projects”</w:t>
        </w:r>
      </w:hyperlink>
      <w:r w:rsidRPr="002D1282">
        <w:rPr>
          <w:rFonts w:cstheme="minorHAnsi"/>
          <w:b/>
          <w:bCs/>
          <w:i/>
          <w:iCs/>
          <w:szCs w:val="24"/>
        </w:rPr>
        <w:t xml:space="preserve"> </w:t>
      </w:r>
      <w:r w:rsidRPr="002D1282">
        <w:rPr>
          <w:rFonts w:cstheme="minorHAnsi"/>
          <w:szCs w:val="24"/>
        </w:rPr>
        <w:t>page along with information, contact links, and an interview from KKTV.</w:t>
      </w:r>
    </w:p>
    <w:p w14:paraId="2B603DFD" w14:textId="77777777" w:rsidR="007652BB" w:rsidRPr="002D1282" w:rsidRDefault="007652BB" w:rsidP="007652BB">
      <w:pPr>
        <w:rPr>
          <w:rFonts w:cstheme="minorHAnsi"/>
          <w:szCs w:val="24"/>
        </w:rPr>
      </w:pPr>
      <w:r w:rsidRPr="002D1282">
        <w:rPr>
          <w:rFonts w:cstheme="minorHAnsi"/>
          <w:szCs w:val="24"/>
        </w:rPr>
        <w:t xml:space="preserve">Also, on the </w:t>
      </w:r>
      <w:hyperlink r:id="rId24" w:history="1">
        <w:r w:rsidRPr="002D1282">
          <w:rPr>
            <w:rStyle w:val="Hyperlink"/>
            <w:rFonts w:cstheme="minorHAnsi"/>
            <w:b/>
            <w:bCs/>
            <w:i/>
            <w:iCs/>
            <w:szCs w:val="24"/>
          </w:rPr>
          <w:t>“Projects”</w:t>
        </w:r>
      </w:hyperlink>
      <w:r w:rsidRPr="002D1282">
        <w:rPr>
          <w:rFonts w:cstheme="minorHAnsi"/>
          <w:szCs w:val="24"/>
        </w:rPr>
        <w:t xml:space="preserve"> page under St. Jude Events:</w:t>
      </w:r>
    </w:p>
    <w:p w14:paraId="2636DC31" w14:textId="77777777" w:rsidR="007652BB" w:rsidRPr="002D1282" w:rsidRDefault="007652BB" w:rsidP="007652BB">
      <w:pPr>
        <w:pStyle w:val="ListParagraph"/>
        <w:numPr>
          <w:ilvl w:val="0"/>
          <w:numId w:val="15"/>
        </w:numPr>
        <w:spacing w:after="0" w:line="240" w:lineRule="auto"/>
        <w:rPr>
          <w:rFonts w:cstheme="minorHAnsi"/>
          <w:sz w:val="24"/>
          <w:szCs w:val="24"/>
        </w:rPr>
      </w:pPr>
      <w:r w:rsidRPr="002D1282">
        <w:rPr>
          <w:rFonts w:cstheme="minorHAnsi"/>
          <w:sz w:val="24"/>
          <w:szCs w:val="24"/>
        </w:rPr>
        <w:t>2025 Dream Home information has been added for both the Denver and Colorado Springs homes.</w:t>
      </w:r>
    </w:p>
    <w:p w14:paraId="21AA1001" w14:textId="77777777" w:rsidR="007652BB" w:rsidRPr="002D1282" w:rsidRDefault="007652BB" w:rsidP="007652BB">
      <w:pPr>
        <w:pStyle w:val="ListParagraph"/>
        <w:numPr>
          <w:ilvl w:val="0"/>
          <w:numId w:val="15"/>
        </w:numPr>
        <w:spacing w:after="0" w:line="240" w:lineRule="auto"/>
        <w:rPr>
          <w:rFonts w:cstheme="minorHAnsi"/>
          <w:sz w:val="24"/>
          <w:szCs w:val="24"/>
        </w:rPr>
      </w:pPr>
      <w:r w:rsidRPr="002D1282">
        <w:rPr>
          <w:rFonts w:cstheme="minorHAnsi"/>
          <w:sz w:val="24"/>
          <w:szCs w:val="24"/>
        </w:rPr>
        <w:t xml:space="preserve">Adi has been a </w:t>
      </w:r>
      <w:r>
        <w:rPr>
          <w:rFonts w:cstheme="minorHAnsi"/>
          <w:sz w:val="24"/>
          <w:szCs w:val="24"/>
        </w:rPr>
        <w:t xml:space="preserve">very </w:t>
      </w:r>
      <w:r w:rsidRPr="002D1282">
        <w:rPr>
          <w:rFonts w:cstheme="minorHAnsi"/>
          <w:sz w:val="24"/>
          <w:szCs w:val="24"/>
        </w:rPr>
        <w:t>busy</w:t>
      </w:r>
      <w:r>
        <w:rPr>
          <w:rFonts w:cstheme="minorHAnsi"/>
          <w:sz w:val="24"/>
          <w:szCs w:val="24"/>
        </w:rPr>
        <w:t xml:space="preserve"> young</w:t>
      </w:r>
      <w:r w:rsidRPr="002D1282">
        <w:rPr>
          <w:rFonts w:cstheme="minorHAnsi"/>
          <w:sz w:val="24"/>
          <w:szCs w:val="24"/>
        </w:rPr>
        <w:t xml:space="preserve"> lady.  View her section to see some of the projects she has been undertaking and the funds she has been able to raise.  She also has TV coverage – three news spots!</w:t>
      </w:r>
    </w:p>
    <w:p w14:paraId="47949E8A" w14:textId="77777777" w:rsidR="007652BB" w:rsidRPr="002D1282" w:rsidRDefault="007652BB" w:rsidP="007652BB">
      <w:pPr>
        <w:rPr>
          <w:rFonts w:cstheme="minorHAnsi"/>
          <w:szCs w:val="24"/>
        </w:rPr>
      </w:pPr>
      <w:r w:rsidRPr="002D1282">
        <w:rPr>
          <w:rFonts w:cstheme="minorHAnsi"/>
          <w:szCs w:val="24"/>
        </w:rPr>
        <w:t xml:space="preserve">Be sure to check the “Notices” section of the </w:t>
      </w:r>
      <w:hyperlink r:id="rId25" w:history="1">
        <w:r w:rsidRPr="002D1282">
          <w:rPr>
            <w:rStyle w:val="Hyperlink"/>
            <w:rFonts w:cstheme="minorHAnsi"/>
            <w:b/>
            <w:bCs/>
            <w:i/>
            <w:iCs/>
            <w:szCs w:val="24"/>
          </w:rPr>
          <w:t>“Officers/Chairmen”</w:t>
        </w:r>
      </w:hyperlink>
      <w:r w:rsidRPr="002D1282">
        <w:rPr>
          <w:rFonts w:cstheme="minorHAnsi"/>
          <w:szCs w:val="24"/>
        </w:rPr>
        <w:t xml:space="preserve"> page for the minutes from Spring Fling as well as the proposed Bylaw changes to be considered at CSC convention.</w:t>
      </w:r>
    </w:p>
    <w:p w14:paraId="466244DC" w14:textId="15FA41DC" w:rsidR="007652BB" w:rsidRPr="002D1282" w:rsidRDefault="007652BB" w:rsidP="007652BB">
      <w:pPr>
        <w:rPr>
          <w:rFonts w:cstheme="minorHAnsi"/>
          <w:szCs w:val="24"/>
        </w:rPr>
      </w:pPr>
      <w:r w:rsidRPr="002D1282">
        <w:rPr>
          <w:rFonts w:cstheme="minorHAnsi"/>
          <w:szCs w:val="24"/>
        </w:rPr>
        <w:t xml:space="preserve">The </w:t>
      </w:r>
      <w:r w:rsidRPr="002D1282">
        <w:rPr>
          <w:rFonts w:cstheme="minorHAnsi"/>
          <w:b/>
          <w:bCs/>
          <w:i/>
          <w:iCs/>
          <w:szCs w:val="24"/>
        </w:rPr>
        <w:t>“</w:t>
      </w:r>
      <w:hyperlink r:id="rId26" w:history="1">
        <w:r w:rsidRPr="002D1282">
          <w:rPr>
            <w:rStyle w:val="Hyperlink"/>
            <w:rFonts w:cstheme="minorHAnsi"/>
            <w:b/>
            <w:bCs/>
            <w:i/>
            <w:iCs/>
            <w:szCs w:val="24"/>
          </w:rPr>
          <w:t>CALENDAR</w:t>
        </w:r>
      </w:hyperlink>
      <w:r w:rsidRPr="002D1282">
        <w:rPr>
          <w:rFonts w:cstheme="minorHAnsi"/>
          <w:b/>
          <w:bCs/>
          <w:i/>
          <w:iCs/>
          <w:szCs w:val="24"/>
        </w:rPr>
        <w:t>”</w:t>
      </w:r>
      <w:r w:rsidRPr="002D1282">
        <w:rPr>
          <w:rFonts w:cstheme="minorHAnsi"/>
          <w:szCs w:val="24"/>
        </w:rPr>
        <w:t xml:space="preserve"> page continues to list lots of exciting events coming.</w:t>
      </w:r>
    </w:p>
    <w:p w14:paraId="54E547DA" w14:textId="75657904" w:rsidR="007652BB" w:rsidRPr="002D1282" w:rsidRDefault="007652BB" w:rsidP="007652BB">
      <w:pPr>
        <w:rPr>
          <w:rFonts w:cstheme="minorHAnsi"/>
          <w:szCs w:val="24"/>
        </w:rPr>
      </w:pPr>
      <w:r w:rsidRPr="002D1282">
        <w:rPr>
          <w:rFonts w:cstheme="minorHAnsi"/>
          <w:szCs w:val="24"/>
        </w:rPr>
        <w:t>Thanks to everyone who has contributed to making our Colorado state website a success.  We cannot do it without you.</w:t>
      </w:r>
    </w:p>
    <w:p w14:paraId="7B02695B" w14:textId="77777777" w:rsidR="007652BB" w:rsidRPr="002D1282" w:rsidRDefault="007652BB" w:rsidP="007652BB">
      <w:pPr>
        <w:rPr>
          <w:rFonts w:cstheme="minorHAnsi"/>
          <w:szCs w:val="24"/>
        </w:rPr>
      </w:pPr>
      <w:r w:rsidRPr="002D1282">
        <w:rPr>
          <w:rFonts w:cstheme="minorHAnsi"/>
          <w:szCs w:val="24"/>
        </w:rPr>
        <w:t xml:space="preserve">See you in Lakewood where we will be gathering </w:t>
      </w:r>
      <w:r w:rsidRPr="002D1282">
        <w:rPr>
          <w:rFonts w:cstheme="minorHAnsi"/>
          <w:i/>
          <w:szCs w:val="24"/>
        </w:rPr>
        <w:t>“On the Wings of Friendship”!</w:t>
      </w:r>
    </w:p>
    <w:p w14:paraId="2690CF3B" w14:textId="77777777" w:rsidR="007652BB" w:rsidRPr="002D1282" w:rsidRDefault="007652BB" w:rsidP="007652BB">
      <w:pPr>
        <w:rPr>
          <w:rFonts w:cstheme="minorHAnsi"/>
          <w:szCs w:val="24"/>
        </w:rPr>
      </w:pPr>
    </w:p>
    <w:p w14:paraId="1C6AD7FD" w14:textId="77777777" w:rsidR="007652BB" w:rsidRPr="002D1282" w:rsidRDefault="007652BB" w:rsidP="00684807">
      <w:pPr>
        <w:spacing w:before="0"/>
        <w:rPr>
          <w:rFonts w:cstheme="minorHAnsi"/>
          <w:szCs w:val="24"/>
        </w:rPr>
      </w:pPr>
      <w:r w:rsidRPr="002D1282">
        <w:rPr>
          <w:rFonts w:cstheme="minorHAnsi"/>
          <w:szCs w:val="24"/>
        </w:rPr>
        <w:t>Mahalo!</w:t>
      </w:r>
    </w:p>
    <w:p w14:paraId="49ECB850" w14:textId="77777777" w:rsidR="007652BB" w:rsidRPr="002D1282" w:rsidRDefault="007652BB" w:rsidP="00684807">
      <w:pPr>
        <w:spacing w:before="0"/>
        <w:rPr>
          <w:rFonts w:cstheme="minorHAnsi"/>
          <w:szCs w:val="24"/>
        </w:rPr>
      </w:pPr>
      <w:r w:rsidRPr="002D1282">
        <w:rPr>
          <w:rFonts w:cstheme="minorHAnsi"/>
          <w:szCs w:val="24"/>
        </w:rPr>
        <w:t>The Colorado ESA Web Team</w:t>
      </w:r>
    </w:p>
    <w:p w14:paraId="19679FC5" w14:textId="77777777" w:rsidR="007652BB" w:rsidRDefault="007652BB" w:rsidP="00684807">
      <w:pPr>
        <w:spacing w:before="0"/>
        <w:rPr>
          <w:rFonts w:cstheme="minorHAnsi"/>
          <w:szCs w:val="24"/>
        </w:rPr>
      </w:pPr>
      <w:r w:rsidRPr="002D1282">
        <w:rPr>
          <w:rFonts w:cstheme="minorHAnsi"/>
          <w:szCs w:val="24"/>
        </w:rPr>
        <w:t>Bonnie &amp; Candie</w:t>
      </w:r>
    </w:p>
    <w:p w14:paraId="43E88A3A" w14:textId="77777777" w:rsidR="00684807" w:rsidRDefault="00684807" w:rsidP="00684807">
      <w:pPr>
        <w:spacing w:before="0"/>
        <w:rPr>
          <w:rFonts w:cstheme="minorHAnsi"/>
          <w:szCs w:val="24"/>
        </w:rPr>
      </w:pPr>
    </w:p>
    <w:p w14:paraId="1B3729D6" w14:textId="77777777" w:rsidR="00684807" w:rsidRDefault="00684807" w:rsidP="00684807">
      <w:pPr>
        <w:spacing w:before="0"/>
        <w:rPr>
          <w:rFonts w:cstheme="minorHAnsi"/>
          <w:szCs w:val="24"/>
        </w:rPr>
      </w:pPr>
    </w:p>
    <w:p w14:paraId="4DEBBADC" w14:textId="77777777" w:rsidR="00684807" w:rsidRDefault="00684807" w:rsidP="00684807">
      <w:pPr>
        <w:spacing w:before="0"/>
        <w:rPr>
          <w:rFonts w:cstheme="minorHAnsi"/>
          <w:szCs w:val="24"/>
        </w:rPr>
      </w:pPr>
    </w:p>
    <w:p w14:paraId="2E4FB4C5" w14:textId="77777777" w:rsidR="00684807" w:rsidRDefault="00684807" w:rsidP="00684807">
      <w:pPr>
        <w:spacing w:before="0"/>
        <w:rPr>
          <w:rFonts w:cstheme="minorHAnsi"/>
          <w:szCs w:val="24"/>
        </w:rPr>
      </w:pPr>
    </w:p>
    <w:p w14:paraId="7866CA2B" w14:textId="77777777" w:rsidR="001D7A47" w:rsidRDefault="001D7A47" w:rsidP="00684807">
      <w:pPr>
        <w:spacing w:before="0"/>
        <w:rPr>
          <w:rFonts w:cstheme="minorHAnsi"/>
          <w:szCs w:val="24"/>
        </w:rPr>
      </w:pPr>
    </w:p>
    <w:p w14:paraId="762C7392" w14:textId="77777777" w:rsidR="001D7A47" w:rsidRDefault="001D7A47" w:rsidP="00684807">
      <w:pPr>
        <w:spacing w:before="0"/>
        <w:rPr>
          <w:rFonts w:cstheme="minorHAnsi"/>
          <w:szCs w:val="24"/>
        </w:rPr>
      </w:pPr>
    </w:p>
    <w:p w14:paraId="41E5978B" w14:textId="77777777" w:rsidR="00684807" w:rsidRPr="002D1282" w:rsidRDefault="00684807" w:rsidP="00684807">
      <w:pPr>
        <w:spacing w:before="0"/>
        <w:rPr>
          <w:rFonts w:cstheme="minorHAnsi"/>
          <w:szCs w:val="24"/>
        </w:rPr>
      </w:pPr>
    </w:p>
    <w:p w14:paraId="011685BE" w14:textId="14F3F779" w:rsidR="00274402" w:rsidRPr="00EE0C6B" w:rsidRDefault="00320BFF" w:rsidP="00274402">
      <w:pPr>
        <w:spacing w:before="0"/>
        <w:rPr>
          <w:szCs w:val="24"/>
        </w:rPr>
      </w:pPr>
      <w:r>
        <w:rPr>
          <w:noProof/>
        </w:rPr>
        <w:lastRenderedPageBreak/>
        <mc:AlternateContent>
          <mc:Choice Requires="wps">
            <w:drawing>
              <wp:anchor distT="0" distB="0" distL="114300" distR="114300" simplePos="0" relativeHeight="251763712" behindDoc="0" locked="0" layoutInCell="1" allowOverlap="1" wp14:anchorId="743966D2" wp14:editId="04B1B4D3">
                <wp:simplePos x="0" y="0"/>
                <wp:positionH relativeFrom="column">
                  <wp:posOffset>4972050</wp:posOffset>
                </wp:positionH>
                <wp:positionV relativeFrom="paragraph">
                  <wp:posOffset>-218440</wp:posOffset>
                </wp:positionV>
                <wp:extent cx="1828800" cy="1828800"/>
                <wp:effectExtent l="0" t="0" r="0" b="6350"/>
                <wp:wrapNone/>
                <wp:docPr id="9361813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6FCB9D" w14:textId="4005C2B3"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sidR="00CB3BDD">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micron</w:t>
                            </w:r>
                          </w:p>
                          <w:p w14:paraId="140E1702" w14:textId="0961CC49"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Salida, CO </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743966D2" id="_x0000_s1043" type="#_x0000_t202" style="position:absolute;margin-left:391.5pt;margin-top:-17.2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j7DQIAACgEAAAOAAAAZHJzL2Uyb0RvYy54bWysU02P2jAQvVfqf7B8LwFEuxQ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" filled="f" stroked="f">
                <v:textbox style="mso-fit-shape-to-text:t">
                  <w:txbxContent>
                    <w:p w14:paraId="396FCB9D" w14:textId="4005C2B3"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sidR="00CB3BDD">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micron</w:t>
                      </w:r>
                    </w:p>
                    <w:p w14:paraId="140E1702" w14:textId="0961CC49"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Salida, CO </w:t>
                      </w:r>
                    </w:p>
                  </w:txbxContent>
                </v:textbox>
              </v:shape>
            </w:pict>
          </mc:Fallback>
        </mc:AlternateContent>
      </w:r>
    </w:p>
    <w:p w14:paraId="02A69683" w14:textId="0B74A53E" w:rsidR="00735B19" w:rsidRDefault="00735B19">
      <w:pPr>
        <w:spacing w:before="0" w:after="160"/>
        <w:rPr>
          <w:sz w:val="36"/>
          <w:szCs w:val="36"/>
        </w:rPr>
      </w:pPr>
    </w:p>
    <w:p w14:paraId="7886EBD4" w14:textId="77777777" w:rsidR="00684807" w:rsidRPr="007F4E37" w:rsidRDefault="00684807">
      <w:pPr>
        <w:spacing w:before="0" w:after="160"/>
        <w:rPr>
          <w:sz w:val="36"/>
          <w:szCs w:val="36"/>
        </w:rPr>
      </w:pPr>
    </w:p>
    <w:p w14:paraId="3F2C76E2" w14:textId="4A5A1858" w:rsidR="00735B19" w:rsidRDefault="00735B19">
      <w:pPr>
        <w:spacing w:before="0" w:after="160"/>
        <w:rPr>
          <w:szCs w:val="24"/>
        </w:rPr>
      </w:pPr>
    </w:p>
    <w:p w14:paraId="7DEA3FB1" w14:textId="77777777" w:rsidR="00D7744A" w:rsidRDefault="00D7744A">
      <w:pPr>
        <w:spacing w:before="0" w:after="160"/>
        <w:rPr>
          <w:szCs w:val="24"/>
        </w:rPr>
      </w:pPr>
    </w:p>
    <w:p w14:paraId="0C1D5513" w14:textId="2BEF7B29" w:rsidR="00D7744A" w:rsidRDefault="003506A3" w:rsidP="00735B19">
      <w:pPr>
        <w:spacing w:before="0"/>
        <w:rPr>
          <w:szCs w:val="24"/>
        </w:rPr>
      </w:pPr>
      <w:r>
        <w:rPr>
          <w:szCs w:val="24"/>
        </w:rPr>
        <w:t xml:space="preserve">HAPPY SPRING!! </w:t>
      </w:r>
    </w:p>
    <w:p w14:paraId="52F06A1C" w14:textId="77777777" w:rsidR="003506A3" w:rsidRDefault="003506A3" w:rsidP="00735B19">
      <w:pPr>
        <w:spacing w:before="0"/>
        <w:rPr>
          <w:szCs w:val="24"/>
        </w:rPr>
      </w:pPr>
    </w:p>
    <w:p w14:paraId="3B3ADAB9" w14:textId="2C740630" w:rsidR="001D65FD" w:rsidRDefault="001D65FD" w:rsidP="00735B19">
      <w:pPr>
        <w:spacing w:before="0"/>
        <w:rPr>
          <w:szCs w:val="24"/>
        </w:rPr>
      </w:pPr>
      <w:r>
        <w:rPr>
          <w:szCs w:val="24"/>
        </w:rPr>
        <w:t xml:space="preserve">I’m excited to announce we have 3 new members, and they are such a great </w:t>
      </w:r>
      <w:r w:rsidR="004F769A">
        <w:rPr>
          <w:szCs w:val="24"/>
        </w:rPr>
        <w:t>addition to our chapter.</w:t>
      </w:r>
    </w:p>
    <w:p w14:paraId="6C291F1A" w14:textId="044EA99B" w:rsidR="00D7744A" w:rsidRDefault="00D7744A" w:rsidP="00735B19">
      <w:pPr>
        <w:spacing w:before="0"/>
        <w:rPr>
          <w:szCs w:val="24"/>
        </w:rPr>
      </w:pPr>
    </w:p>
    <w:p w14:paraId="583E3712" w14:textId="0EDCDA78" w:rsidR="007876E3" w:rsidRDefault="007876E3" w:rsidP="00735B19">
      <w:pPr>
        <w:spacing w:before="0"/>
        <w:rPr>
          <w:szCs w:val="24"/>
        </w:rPr>
      </w:pPr>
      <w:r>
        <w:rPr>
          <w:szCs w:val="24"/>
        </w:rPr>
        <w:t xml:space="preserve">We only have a </w:t>
      </w:r>
      <w:r w:rsidR="009E108C">
        <w:rPr>
          <w:szCs w:val="24"/>
        </w:rPr>
        <w:t>couple meeting</w:t>
      </w:r>
      <w:r w:rsidR="00AD6861">
        <w:rPr>
          <w:szCs w:val="24"/>
        </w:rPr>
        <w:t>s</w:t>
      </w:r>
      <w:r w:rsidR="009E108C">
        <w:rPr>
          <w:szCs w:val="24"/>
        </w:rPr>
        <w:t xml:space="preserve"> left before we are done meeting for the 24-25 year.  We will still meet a couple times in the summer, and we will have our annual St. Jude yard sale.</w:t>
      </w:r>
    </w:p>
    <w:p w14:paraId="64C9B60B" w14:textId="77777777" w:rsidR="009E108C" w:rsidRDefault="009E108C" w:rsidP="00735B19">
      <w:pPr>
        <w:spacing w:before="0"/>
        <w:rPr>
          <w:szCs w:val="24"/>
        </w:rPr>
      </w:pPr>
    </w:p>
    <w:p w14:paraId="43E0DFA0" w14:textId="59CFE597" w:rsidR="002A00E3" w:rsidRDefault="002A00E3" w:rsidP="00735B19">
      <w:pPr>
        <w:spacing w:before="0"/>
        <w:rPr>
          <w:szCs w:val="24"/>
        </w:rPr>
      </w:pPr>
      <w:r>
        <w:rPr>
          <w:szCs w:val="24"/>
        </w:rPr>
        <w:t xml:space="preserve">Adi and I went to Gamma Chi’s Bunco fundraiser, and we had the best time. </w:t>
      </w:r>
      <w:r w:rsidR="003D23D5">
        <w:rPr>
          <w:szCs w:val="24"/>
        </w:rPr>
        <w:t xml:space="preserve"> They had a great turn out and great food!</w:t>
      </w:r>
      <w:r w:rsidR="00462B95">
        <w:rPr>
          <w:szCs w:val="24"/>
        </w:rPr>
        <w:t xml:space="preserve"> We love seeing those ladies!</w:t>
      </w:r>
    </w:p>
    <w:p w14:paraId="6AA98467" w14:textId="77777777" w:rsidR="00577146" w:rsidRDefault="00577146" w:rsidP="00735B19">
      <w:pPr>
        <w:spacing w:before="0"/>
        <w:rPr>
          <w:szCs w:val="24"/>
        </w:rPr>
      </w:pPr>
    </w:p>
    <w:p w14:paraId="7366EE98" w14:textId="7400D8BA" w:rsidR="009E108C" w:rsidRDefault="00577146" w:rsidP="00735B19">
      <w:pPr>
        <w:spacing w:before="0"/>
        <w:rPr>
          <w:szCs w:val="24"/>
        </w:rPr>
      </w:pPr>
      <w:r>
        <w:rPr>
          <w:szCs w:val="24"/>
        </w:rPr>
        <w:t xml:space="preserve">I hope you all have a great </w:t>
      </w:r>
      <w:r w:rsidR="00320BFF">
        <w:rPr>
          <w:szCs w:val="24"/>
        </w:rPr>
        <w:t>Easter,</w:t>
      </w:r>
      <w:r>
        <w:rPr>
          <w:szCs w:val="24"/>
        </w:rPr>
        <w:t xml:space="preserve"> and I look forward to seeing you at State Convention.</w:t>
      </w:r>
    </w:p>
    <w:p w14:paraId="71EE1868" w14:textId="77777777" w:rsidR="000416E8" w:rsidRDefault="000416E8" w:rsidP="00735B19">
      <w:pPr>
        <w:spacing w:before="0"/>
        <w:rPr>
          <w:szCs w:val="24"/>
        </w:rPr>
      </w:pPr>
    </w:p>
    <w:p w14:paraId="01474142" w14:textId="77777777" w:rsidR="00A52906" w:rsidRDefault="00A52906" w:rsidP="00735B19">
      <w:pPr>
        <w:spacing w:before="0"/>
        <w:rPr>
          <w:szCs w:val="24"/>
        </w:rPr>
      </w:pPr>
    </w:p>
    <w:p w14:paraId="789F080B" w14:textId="04DD1EA5" w:rsidR="00DA6E0C" w:rsidRPr="005E050E" w:rsidRDefault="00DA6E0C" w:rsidP="005E050E">
      <w:pPr>
        <w:spacing w:before="0"/>
        <w:rPr>
          <w:szCs w:val="24"/>
        </w:rPr>
      </w:pPr>
      <w:r w:rsidRPr="005E050E">
        <w:rPr>
          <w:szCs w:val="24"/>
        </w:rPr>
        <w:t>Love in ESA</w:t>
      </w:r>
    </w:p>
    <w:p w14:paraId="0E279FB9" w14:textId="77777777" w:rsidR="005A125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Jenniffer Carlson-Mazza </w:t>
      </w:r>
    </w:p>
    <w:p w14:paraId="7D7A7D85" w14:textId="21274304" w:rsidR="005A125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 xml:space="preserve">2024-2025 Alpha Omicron #770 </w:t>
      </w:r>
    </w:p>
    <w:p w14:paraId="396FFD81" w14:textId="0420E83F" w:rsidR="00654B15" w:rsidRPr="00E309A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Chapter President</w:t>
      </w:r>
    </w:p>
    <w:p w14:paraId="72E15AF8" w14:textId="0AA68E33" w:rsidR="00AD0009" w:rsidRDefault="00AB18AA" w:rsidP="008A6500">
      <w:pPr>
        <w:spacing w:before="0"/>
        <w:jc w:val="right"/>
        <w:rPr>
          <w:sz w:val="36"/>
          <w:szCs w:val="36"/>
        </w:rPr>
      </w:pPr>
      <w:r w:rsidRPr="00364346">
        <w:rPr>
          <w:rFonts w:ascii="Helvetica" w:hAnsi="Helvetica" w:cs="Helvetica"/>
          <w:noProof/>
          <w:szCs w:val="24"/>
          <w:shd w:val="clear" w:color="auto" w:fill="FFFFFF"/>
        </w:rPr>
        <mc:AlternateContent>
          <mc:Choice Requires="wps">
            <w:drawing>
              <wp:anchor distT="45720" distB="45720" distL="114300" distR="114300" simplePos="0" relativeHeight="251718656" behindDoc="0" locked="0" layoutInCell="1" allowOverlap="1" wp14:anchorId="71801C16" wp14:editId="3B4D7759">
                <wp:simplePos x="0" y="0"/>
                <wp:positionH relativeFrom="column">
                  <wp:posOffset>5153025</wp:posOffset>
                </wp:positionH>
                <wp:positionV relativeFrom="paragraph">
                  <wp:posOffset>0</wp:posOffset>
                </wp:positionV>
                <wp:extent cx="219075" cy="390525"/>
                <wp:effectExtent l="0" t="0" r="9525" b="9525"/>
                <wp:wrapSquare wrapText="bothSides"/>
                <wp:docPr id="992424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90525"/>
                        </a:xfrm>
                        <a:prstGeom prst="rect">
                          <a:avLst/>
                        </a:prstGeom>
                        <a:solidFill>
                          <a:srgbClr val="FFFFFF"/>
                        </a:solidFill>
                        <a:ln w="9525">
                          <a:noFill/>
                          <a:miter lim="800000"/>
                          <a:headEnd/>
                          <a:tailEnd/>
                        </a:ln>
                      </wps:spPr>
                      <wps:txbx>
                        <w:txbxContent>
                          <w:p w14:paraId="1856C43A" w14:textId="361E7031" w:rsidR="00364346" w:rsidRDefault="00364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1C16" id="_x0000_s1044" type="#_x0000_t202" style="position:absolute;left:0;text-align:left;margin-left:405.75pt;margin-top:0;width:17.25pt;height:3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C1EAIAAP0DAAAOAAAAZHJzL2Uyb0RvYy54bWysU9uO0zAQfUfiHyy/06SlZduo6WrpUoS0&#10;XKSFD3Adp7FwPGbsNilfz9jJdgu8IfxgeTye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" stroked="f">
                <v:textbox>
                  <w:txbxContent>
                    <w:p w14:paraId="1856C43A" w14:textId="361E7031" w:rsidR="00364346" w:rsidRDefault="00364346"/>
                  </w:txbxContent>
                </v:textbox>
                <w10:wrap type="square"/>
              </v:shape>
            </w:pict>
          </mc:Fallback>
        </mc:AlternateContent>
      </w:r>
      <w:r w:rsidR="00E5515A">
        <w:rPr>
          <w:sz w:val="36"/>
          <w:szCs w:val="36"/>
        </w:rPr>
        <w:br w:type="page"/>
      </w:r>
    </w:p>
    <w:p w14:paraId="19814EC8" w14:textId="75E38BBD" w:rsidR="009369F2" w:rsidRDefault="009369F2"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834368" behindDoc="0" locked="0" layoutInCell="1" allowOverlap="1" wp14:anchorId="3574CCC5" wp14:editId="66736102">
                <wp:simplePos x="0" y="0"/>
                <wp:positionH relativeFrom="column">
                  <wp:posOffset>5438775</wp:posOffset>
                </wp:positionH>
                <wp:positionV relativeFrom="paragraph">
                  <wp:posOffset>-295910</wp:posOffset>
                </wp:positionV>
                <wp:extent cx="1828800" cy="1828800"/>
                <wp:effectExtent l="0" t="0" r="0" b="6350"/>
                <wp:wrapNone/>
                <wp:docPr id="107361304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6C321D" w14:textId="03C1F91E" w:rsidR="009369F2"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Phi</w:t>
                            </w:r>
                          </w:p>
                          <w:p w14:paraId="29CB435A" w14:textId="614150E2" w:rsidR="009369F2" w:rsidRPr="001347E5"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Golden, CO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574CCC5" id="_x0000_s1045" type="#_x0000_t202" style="position:absolute;margin-left:428.25pt;margin-top:-23.3pt;width:2in;height:2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DODQ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" filled="f" stroked="f">
                <v:textbox style="mso-fit-shape-to-text:t">
                  <w:txbxContent>
                    <w:p w14:paraId="386C321D" w14:textId="03C1F91E" w:rsidR="009369F2"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Phi</w:t>
                      </w:r>
                    </w:p>
                    <w:p w14:paraId="29CB435A" w14:textId="614150E2" w:rsidR="009369F2" w:rsidRPr="001347E5"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Golden, CO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txbxContent>
                </v:textbox>
              </v:shape>
            </w:pict>
          </mc:Fallback>
        </mc:AlternateContent>
      </w:r>
    </w:p>
    <w:p w14:paraId="015B7FD1" w14:textId="77777777" w:rsidR="009369F2" w:rsidRDefault="009369F2" w:rsidP="00E74C4F">
      <w:pPr>
        <w:pStyle w:val="NormalWeb"/>
        <w:spacing w:before="0" w:beforeAutospacing="0" w:after="0" w:afterAutospacing="0"/>
        <w:rPr>
          <w:sz w:val="36"/>
          <w:szCs w:val="36"/>
        </w:rPr>
      </w:pPr>
    </w:p>
    <w:p w14:paraId="60ED8F0A" w14:textId="77777777" w:rsidR="009369F2" w:rsidRDefault="009369F2" w:rsidP="00E74C4F">
      <w:pPr>
        <w:pStyle w:val="NormalWeb"/>
        <w:spacing w:before="0" w:beforeAutospacing="0" w:after="0" w:afterAutospacing="0"/>
        <w:rPr>
          <w:sz w:val="36"/>
          <w:szCs w:val="36"/>
        </w:rPr>
      </w:pPr>
    </w:p>
    <w:p w14:paraId="5E8F0604" w14:textId="77777777" w:rsidR="000B0625" w:rsidRDefault="000B0625" w:rsidP="000B0625">
      <w:r>
        <w:t xml:space="preserve">Alpha Phi Educational Party </w:t>
      </w:r>
    </w:p>
    <w:p w14:paraId="2FE6BA2B" w14:textId="21F89BD5" w:rsidR="000B0625" w:rsidRDefault="000B0625" w:rsidP="000B0625">
      <w:r>
        <w:t xml:space="preserve">Hi everyone. </w:t>
      </w:r>
    </w:p>
    <w:p w14:paraId="4180E0FB" w14:textId="77777777" w:rsidR="000B0625" w:rsidRDefault="000B0625" w:rsidP="000B0625">
      <w:r>
        <w:t xml:space="preserve">Our chapter members are pretty spread out. With Sandy and David Alexander living in Arizona, Linda Noell in Brighton, Susan and Bill Winton in Ridgeway, Lori and I near Colona, it makes it difficult for us to get together very often. We did have a camping trip to Grand Lake where we did a group day trip through Rocky Mountain National Park, and a trip to Durango where we took a day trip through Mesa Verde National Park. Those camping trips sparked the idea for our Educational Program for this year. </w:t>
      </w:r>
    </w:p>
    <w:p w14:paraId="0843E377" w14:textId="4CEC116D" w:rsidR="000B0625" w:rsidRDefault="000B0625" w:rsidP="000B0625">
      <w:r>
        <w:t xml:space="preserve">We decided to have an educational party night where we all presented our reports on the National parks and Monuments of Colorado. Linda chose the SW corner of the state and reported on Mesa Verde NP and Hove Weep National Monument. David reported on Dinosaur NP and Florissant Fossil beds. Sandy chose Colorado National Monument at Grand Junction. Bill and Susan reported on the trip to Rocky Mountain NP. Lori chose the Great Sand Dunes NP because she grew up living within sight of the Dunes. I chose Black Canyon of the Gunnison NP and Curecanti Recreation Area because it is my favorite Park. </w:t>
      </w:r>
    </w:p>
    <w:p w14:paraId="2F79FD63" w14:textId="77777777" w:rsidR="000B0625" w:rsidRDefault="000B0625" w:rsidP="000B0625">
      <w:r>
        <w:t xml:space="preserve">We sure had fun gathering our information and doing our reports. Now that our book is complete and submitted, it is time to think about what to do for next year. </w:t>
      </w:r>
    </w:p>
    <w:p w14:paraId="75FA786F" w14:textId="77777777" w:rsidR="000B0625" w:rsidRDefault="000B0625" w:rsidP="000B0625">
      <w:r>
        <w:t xml:space="preserve">The Spring Fling meeting was held in Manitou Springs. The Honor Bell presentation was amazing. Not many things bring tears to the eyes of this old man, but this presentation and ringing of the bell did it for me. </w:t>
      </w:r>
    </w:p>
    <w:p w14:paraId="24EB2061" w14:textId="77777777" w:rsidR="000B0625" w:rsidRDefault="000B0625" w:rsidP="000B0625">
      <w:r>
        <w:t>Hope to see you all at the next State Convention in Lakewood!</w:t>
      </w:r>
    </w:p>
    <w:p w14:paraId="6B45EBFF" w14:textId="77777777" w:rsidR="000B0625" w:rsidRDefault="000B0625" w:rsidP="000B0625">
      <w:r>
        <w:t xml:space="preserve">Eric Havelick </w:t>
      </w:r>
    </w:p>
    <w:p w14:paraId="747B8FC4" w14:textId="77777777" w:rsidR="000B0625" w:rsidRPr="00515C90" w:rsidRDefault="000B0625" w:rsidP="000B0625">
      <w:r>
        <w:t xml:space="preserve">Alpha Phi </w:t>
      </w:r>
    </w:p>
    <w:p w14:paraId="3FF55079" w14:textId="77777777" w:rsidR="009369F2" w:rsidRDefault="009369F2" w:rsidP="00E74C4F">
      <w:pPr>
        <w:pStyle w:val="NormalWeb"/>
        <w:spacing w:before="0" w:beforeAutospacing="0" w:after="0" w:afterAutospacing="0"/>
        <w:rPr>
          <w:sz w:val="36"/>
          <w:szCs w:val="36"/>
        </w:rPr>
      </w:pPr>
    </w:p>
    <w:p w14:paraId="26D463A5" w14:textId="77777777" w:rsidR="000B0625" w:rsidRDefault="000B0625" w:rsidP="00E74C4F">
      <w:pPr>
        <w:pStyle w:val="NormalWeb"/>
        <w:spacing w:before="0" w:beforeAutospacing="0" w:after="0" w:afterAutospacing="0"/>
        <w:rPr>
          <w:sz w:val="36"/>
          <w:szCs w:val="36"/>
        </w:rPr>
      </w:pPr>
    </w:p>
    <w:p w14:paraId="30F21E0C" w14:textId="77777777" w:rsidR="000B0625" w:rsidRDefault="000B0625" w:rsidP="00E74C4F">
      <w:pPr>
        <w:pStyle w:val="NormalWeb"/>
        <w:spacing w:before="0" w:beforeAutospacing="0" w:after="0" w:afterAutospacing="0"/>
        <w:rPr>
          <w:sz w:val="36"/>
          <w:szCs w:val="36"/>
        </w:rPr>
      </w:pPr>
    </w:p>
    <w:p w14:paraId="2A9845BB" w14:textId="77777777" w:rsidR="000B0625" w:rsidRDefault="000B0625" w:rsidP="00E74C4F">
      <w:pPr>
        <w:pStyle w:val="NormalWeb"/>
        <w:spacing w:before="0" w:beforeAutospacing="0" w:after="0" w:afterAutospacing="0"/>
        <w:rPr>
          <w:sz w:val="36"/>
          <w:szCs w:val="36"/>
        </w:rPr>
      </w:pPr>
    </w:p>
    <w:p w14:paraId="5D1081FA" w14:textId="77777777" w:rsidR="000B0625" w:rsidRDefault="000B0625" w:rsidP="00E74C4F">
      <w:pPr>
        <w:pStyle w:val="NormalWeb"/>
        <w:spacing w:before="0" w:beforeAutospacing="0" w:after="0" w:afterAutospacing="0"/>
        <w:rPr>
          <w:sz w:val="36"/>
          <w:szCs w:val="36"/>
        </w:rPr>
      </w:pPr>
    </w:p>
    <w:p w14:paraId="7756BD58" w14:textId="77777777" w:rsidR="000B0625" w:rsidRDefault="000B0625" w:rsidP="00E74C4F">
      <w:pPr>
        <w:pStyle w:val="NormalWeb"/>
        <w:spacing w:before="0" w:beforeAutospacing="0" w:after="0" w:afterAutospacing="0"/>
        <w:rPr>
          <w:sz w:val="36"/>
          <w:szCs w:val="36"/>
        </w:rPr>
      </w:pPr>
    </w:p>
    <w:p w14:paraId="15436B5B" w14:textId="77777777" w:rsidR="000B0625" w:rsidRDefault="000B0625" w:rsidP="00E74C4F">
      <w:pPr>
        <w:pStyle w:val="NormalWeb"/>
        <w:spacing w:before="0" w:beforeAutospacing="0" w:after="0" w:afterAutospacing="0"/>
        <w:rPr>
          <w:sz w:val="36"/>
          <w:szCs w:val="36"/>
        </w:rPr>
      </w:pPr>
    </w:p>
    <w:p w14:paraId="013ABE38" w14:textId="77777777" w:rsidR="009369F2" w:rsidRDefault="009369F2" w:rsidP="00E74C4F">
      <w:pPr>
        <w:pStyle w:val="NormalWeb"/>
        <w:spacing w:before="0" w:beforeAutospacing="0" w:after="0" w:afterAutospacing="0"/>
        <w:rPr>
          <w:sz w:val="36"/>
          <w:szCs w:val="36"/>
        </w:rPr>
      </w:pPr>
    </w:p>
    <w:p w14:paraId="2B8AC89E" w14:textId="77777777" w:rsidR="009369F2" w:rsidRDefault="009369F2" w:rsidP="00E74C4F">
      <w:pPr>
        <w:pStyle w:val="NormalWeb"/>
        <w:spacing w:before="0" w:beforeAutospacing="0" w:after="0" w:afterAutospacing="0"/>
        <w:rPr>
          <w:sz w:val="36"/>
          <w:szCs w:val="36"/>
        </w:rPr>
      </w:pPr>
    </w:p>
    <w:p w14:paraId="3F40BD23" w14:textId="77777777" w:rsidR="009369F2" w:rsidRDefault="009369F2" w:rsidP="00E74C4F">
      <w:pPr>
        <w:pStyle w:val="NormalWeb"/>
        <w:spacing w:before="0" w:beforeAutospacing="0" w:after="0" w:afterAutospacing="0"/>
        <w:rPr>
          <w:sz w:val="36"/>
          <w:szCs w:val="36"/>
        </w:rPr>
      </w:pPr>
    </w:p>
    <w:p w14:paraId="67694578" w14:textId="590C71C5" w:rsidR="00E74C4F" w:rsidRDefault="001347E5"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765760" behindDoc="0" locked="0" layoutInCell="1" allowOverlap="1" wp14:anchorId="5D7B1A03" wp14:editId="5AA46CA1">
                <wp:simplePos x="0" y="0"/>
                <wp:positionH relativeFrom="column">
                  <wp:posOffset>4876165</wp:posOffset>
                </wp:positionH>
                <wp:positionV relativeFrom="paragraph">
                  <wp:posOffset>-228600</wp:posOffset>
                </wp:positionV>
                <wp:extent cx="1828800" cy="1828800"/>
                <wp:effectExtent l="0" t="0" r="0" b="5715"/>
                <wp:wrapNone/>
                <wp:docPr id="16267187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616CA2" w14:textId="0626D671"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Gamma Chi</w:t>
                            </w:r>
                          </w:p>
                          <w:p w14:paraId="053C0EEB" w14:textId="62962C0A"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Loveland,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5D7B1A03" id="_x0000_s1046" type="#_x0000_t202" style="position:absolute;margin-left:383.95pt;margin-top:-18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" filled="f" stroked="f">
                <v:textbox style="mso-fit-shape-to-text:t">
                  <w:txbxContent>
                    <w:p w14:paraId="6D616CA2" w14:textId="0626D671"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Gamma Chi</w:t>
                      </w:r>
                    </w:p>
                    <w:p w14:paraId="053C0EEB" w14:textId="62962C0A"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Loveland, CO</w:t>
                      </w:r>
                    </w:p>
                  </w:txbxContent>
                </v:textbox>
              </v:shape>
            </w:pict>
          </mc:Fallback>
        </mc:AlternateContent>
      </w:r>
    </w:p>
    <w:p w14:paraId="6ED472FE" w14:textId="77777777" w:rsidR="00E74C4F" w:rsidRDefault="00E74C4F" w:rsidP="00E74C4F">
      <w:pPr>
        <w:pStyle w:val="NormalWeb"/>
        <w:spacing w:before="0" w:beforeAutospacing="0" w:after="0" w:afterAutospacing="0"/>
        <w:rPr>
          <w:sz w:val="36"/>
          <w:szCs w:val="36"/>
        </w:rPr>
      </w:pPr>
    </w:p>
    <w:p w14:paraId="677FCE94" w14:textId="77777777" w:rsidR="00AD0009" w:rsidRDefault="00AD0009" w:rsidP="00720AE0">
      <w:pPr>
        <w:pStyle w:val="NoSpacing"/>
        <w:jc w:val="center"/>
        <w:rPr>
          <w:rFonts w:ascii="Arial" w:hAnsi="Arial" w:cs="Arial"/>
          <w:b/>
          <w:bCs/>
          <w:szCs w:val="24"/>
        </w:rPr>
      </w:pPr>
    </w:p>
    <w:p w14:paraId="41987ACB" w14:textId="77777777" w:rsidR="00AD0009" w:rsidRPr="00AD0009" w:rsidRDefault="00AD0009" w:rsidP="00AD0009">
      <w:pPr>
        <w:spacing w:before="0" w:line="240" w:lineRule="auto"/>
        <w:rPr>
          <w:rFonts w:eastAsia="Times New Roman"/>
          <w:color w:val="auto"/>
          <w:szCs w:val="24"/>
        </w:rPr>
      </w:pPr>
    </w:p>
    <w:p w14:paraId="001612C5" w14:textId="77777777" w:rsidR="00AD0009" w:rsidRDefault="00AD0009" w:rsidP="00720AE0">
      <w:pPr>
        <w:pStyle w:val="NoSpacing"/>
        <w:jc w:val="center"/>
        <w:rPr>
          <w:rFonts w:ascii="Arial" w:hAnsi="Arial" w:cs="Arial"/>
          <w:b/>
          <w:bCs/>
          <w:szCs w:val="24"/>
        </w:rPr>
      </w:pPr>
    </w:p>
    <w:p w14:paraId="4E629ACE" w14:textId="77777777"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I am sure it’s not age that makes me wonder where the last two months have gone. After sending in chapter reports I realized it was time to write another article for the Golden Lamp. I think my brain hurts from all the thinking.</w:t>
      </w:r>
    </w:p>
    <w:p w14:paraId="37D9A2F5" w14:textId="77777777" w:rsidR="004E5FD1" w:rsidRPr="004E5FD1" w:rsidRDefault="004E5FD1" w:rsidP="004E5FD1">
      <w:pPr>
        <w:spacing w:before="0" w:line="240" w:lineRule="auto"/>
        <w:rPr>
          <w:rFonts w:eastAsia="Times New Roman"/>
          <w:color w:val="auto"/>
          <w:szCs w:val="24"/>
        </w:rPr>
      </w:pPr>
    </w:p>
    <w:p w14:paraId="3C7BACF8" w14:textId="185CE16D"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During our February meeting Kaleb Montieth from Abbey Care presented a program on their work with paid family care. Located in Greeley, they are a resource for families with children with disabilities up to age 18. Family caregivers in the program need CNA licenses and</w:t>
      </w:r>
      <w:r w:rsidR="00726627">
        <w:rPr>
          <w:rFonts w:eastAsia="Times New Roman"/>
          <w:color w:val="auto"/>
          <w:szCs w:val="24"/>
        </w:rPr>
        <w:t xml:space="preserve"> </w:t>
      </w:r>
      <w:r w:rsidRPr="004E5FD1">
        <w:rPr>
          <w:rFonts w:eastAsia="Times New Roman"/>
          <w:color w:val="000000"/>
          <w:szCs w:val="24"/>
        </w:rPr>
        <w:t>Abbey Care pays for that. Medicaid covers their expenses. This was one of three educational programs we have had at our meetings sharing the many services available in Loveland that our group was not aware of. </w:t>
      </w:r>
    </w:p>
    <w:p w14:paraId="6FA77417" w14:textId="77777777" w:rsidR="004E5FD1" w:rsidRPr="004E5FD1" w:rsidRDefault="004E5FD1" w:rsidP="004E5FD1">
      <w:pPr>
        <w:spacing w:before="0" w:line="240" w:lineRule="auto"/>
        <w:rPr>
          <w:rFonts w:eastAsia="Times New Roman"/>
          <w:color w:val="auto"/>
          <w:szCs w:val="24"/>
        </w:rPr>
      </w:pPr>
    </w:p>
    <w:p w14:paraId="061D99EF" w14:textId="1FEB5050"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 xml:space="preserve">Six Gamma Chi members attended the Pi Sigma tea in February. It was very delicious. Later in the month we had a great social playing Music Bingo. We had a potluck before the </w:t>
      </w:r>
      <w:r w:rsidR="006F79D0" w:rsidRPr="001403B2">
        <w:rPr>
          <w:rFonts w:eastAsia="Times New Roman"/>
          <w:color w:val="000000"/>
          <w:szCs w:val="24"/>
        </w:rPr>
        <w:t>game,</w:t>
      </w:r>
      <w:r w:rsidRPr="004E5FD1">
        <w:rPr>
          <w:rFonts w:eastAsia="Times New Roman"/>
          <w:color w:val="000000"/>
          <w:szCs w:val="24"/>
        </w:rPr>
        <w:t xml:space="preserve"> and it was enjoyable to just socialize and not have to work. A few guests joined for the </w:t>
      </w:r>
      <w:r w:rsidR="006F79D0" w:rsidRPr="001403B2">
        <w:rPr>
          <w:rFonts w:eastAsia="Times New Roman"/>
          <w:color w:val="000000"/>
          <w:szCs w:val="24"/>
        </w:rPr>
        <w:t>fun,</w:t>
      </w:r>
      <w:r w:rsidRPr="004E5FD1">
        <w:rPr>
          <w:rFonts w:eastAsia="Times New Roman"/>
          <w:color w:val="000000"/>
          <w:szCs w:val="24"/>
        </w:rPr>
        <w:t xml:space="preserve"> and we have Lisa to thank for planning the evening. We didn’t have to do anything. Tracy Lee came with all the music and everything you need for bingo.</w:t>
      </w:r>
    </w:p>
    <w:p w14:paraId="38A717CD" w14:textId="77777777" w:rsidR="004E5FD1" w:rsidRPr="004E5FD1" w:rsidRDefault="004E5FD1" w:rsidP="004E5FD1">
      <w:pPr>
        <w:spacing w:before="0" w:after="240" w:line="240" w:lineRule="auto"/>
        <w:rPr>
          <w:rFonts w:ascii="Times New Roman" w:eastAsia="Times New Roman" w:hAnsi="Times New Roman" w:cs="Times New Roman"/>
          <w:color w:val="auto"/>
          <w:szCs w:val="24"/>
        </w:rPr>
      </w:pPr>
    </w:p>
    <w:p w14:paraId="7D48F33A" w14:textId="77777777" w:rsidR="004E5FD1" w:rsidRPr="004E5FD1" w:rsidRDefault="004E5FD1" w:rsidP="004E5FD1">
      <w:pPr>
        <w:spacing w:before="0" w:line="240" w:lineRule="auto"/>
        <w:rPr>
          <w:rFonts w:ascii="Times New Roman" w:eastAsia="Times New Roman" w:hAnsi="Times New Roman" w:cs="Times New Roman"/>
          <w:color w:val="auto"/>
          <w:szCs w:val="24"/>
        </w:rPr>
      </w:pPr>
      <w:r w:rsidRPr="004E5FD1">
        <w:rPr>
          <w:rFonts w:ascii="Arial" w:eastAsia="Times New Roman" w:hAnsi="Arial" w:cs="Arial"/>
          <w:noProof/>
          <w:color w:val="000000"/>
          <w:sz w:val="22"/>
          <w:bdr w:val="none" w:sz="0" w:space="0" w:color="auto" w:frame="1"/>
        </w:rPr>
        <w:drawing>
          <wp:inline distT="0" distB="0" distL="0" distR="0" wp14:anchorId="7D0A3B5F" wp14:editId="5CD50BFC">
            <wp:extent cx="6591300" cy="486277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01521" cy="4870317"/>
                    </a:xfrm>
                    <a:prstGeom prst="rect">
                      <a:avLst/>
                    </a:prstGeom>
                    <a:noFill/>
                    <a:ln>
                      <a:noFill/>
                    </a:ln>
                  </pic:spPr>
                </pic:pic>
              </a:graphicData>
            </a:graphic>
          </wp:inline>
        </w:drawing>
      </w:r>
    </w:p>
    <w:p w14:paraId="72A7FD84" w14:textId="77777777" w:rsidR="004E5FD1" w:rsidRPr="004E5FD1" w:rsidRDefault="004E5FD1" w:rsidP="004E5FD1">
      <w:pPr>
        <w:spacing w:before="0" w:line="240" w:lineRule="auto"/>
        <w:rPr>
          <w:rFonts w:ascii="Times New Roman" w:eastAsia="Times New Roman" w:hAnsi="Times New Roman" w:cs="Times New Roman"/>
          <w:color w:val="auto"/>
          <w:szCs w:val="24"/>
        </w:rPr>
      </w:pPr>
      <w:r w:rsidRPr="004E5FD1">
        <w:rPr>
          <w:rFonts w:ascii="Arial" w:eastAsia="Times New Roman" w:hAnsi="Arial" w:cs="Arial"/>
          <w:noProof/>
          <w:color w:val="000000"/>
          <w:sz w:val="22"/>
          <w:bdr w:val="none" w:sz="0" w:space="0" w:color="auto" w:frame="1"/>
        </w:rPr>
        <w:lastRenderedPageBreak/>
        <w:drawing>
          <wp:inline distT="0" distB="0" distL="0" distR="0" wp14:anchorId="3C059A67" wp14:editId="063C92B6">
            <wp:extent cx="6238875" cy="5193889"/>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0393" cy="5203477"/>
                    </a:xfrm>
                    <a:prstGeom prst="rect">
                      <a:avLst/>
                    </a:prstGeom>
                    <a:noFill/>
                    <a:ln>
                      <a:noFill/>
                    </a:ln>
                  </pic:spPr>
                </pic:pic>
              </a:graphicData>
            </a:graphic>
          </wp:inline>
        </w:drawing>
      </w:r>
    </w:p>
    <w:p w14:paraId="31B59E20" w14:textId="77777777" w:rsidR="004E5FD1" w:rsidRPr="004E5FD1" w:rsidRDefault="004E5FD1" w:rsidP="004E5FD1">
      <w:pPr>
        <w:spacing w:before="0" w:after="240" w:line="240" w:lineRule="auto"/>
        <w:rPr>
          <w:rFonts w:ascii="Times New Roman" w:eastAsia="Times New Roman" w:hAnsi="Times New Roman" w:cs="Times New Roman"/>
          <w:color w:val="auto"/>
          <w:szCs w:val="24"/>
        </w:rPr>
      </w:pPr>
    </w:p>
    <w:p w14:paraId="1F7FFE21" w14:textId="666999DC"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 xml:space="preserve">March started off with our annual bunco party with a rock n’ roll theme. 100 people showed up to play, laugh, eat, and just have a great time. We were able to raise over $2,000 for the Landing in Loveland.  During our March meeting we had Ron Albers share information about the Loveland Veteran Honor Monument. It is still in the planning and raising money stage, but they hope to start on it later this </w:t>
      </w:r>
      <w:r w:rsidR="00D25BE1" w:rsidRPr="001403B2">
        <w:rPr>
          <w:rFonts w:eastAsia="Times New Roman"/>
          <w:color w:val="000000"/>
          <w:szCs w:val="24"/>
        </w:rPr>
        <w:t>year. The</w:t>
      </w:r>
      <w:r w:rsidRPr="004E5FD1">
        <w:rPr>
          <w:rFonts w:eastAsia="Times New Roman"/>
          <w:color w:val="000000"/>
          <w:szCs w:val="24"/>
        </w:rPr>
        <w:t xml:space="preserve"> Monument is being built in cooperation with the City of Loveland and Parks and Recreation Department. It will be a very beautiful and meaningful memorial.</w:t>
      </w:r>
    </w:p>
    <w:p w14:paraId="0C44FCED" w14:textId="77777777" w:rsidR="004E5FD1" w:rsidRPr="004E5FD1" w:rsidRDefault="004E5FD1" w:rsidP="004E5FD1">
      <w:pPr>
        <w:spacing w:before="0" w:line="240" w:lineRule="auto"/>
        <w:rPr>
          <w:rFonts w:eastAsia="Times New Roman"/>
          <w:color w:val="auto"/>
          <w:szCs w:val="24"/>
        </w:rPr>
      </w:pPr>
    </w:p>
    <w:p w14:paraId="4DA7C7C5" w14:textId="1714D1C7"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 xml:space="preserve">Besides the usual volunteering we do each month, we are planning a Blood Drive on April 11th. The chapter is looking ahead to June and the </w:t>
      </w:r>
      <w:r w:rsidR="00D25BE1" w:rsidRPr="001403B2">
        <w:rPr>
          <w:rFonts w:eastAsia="Times New Roman"/>
          <w:color w:val="000000"/>
          <w:szCs w:val="24"/>
        </w:rPr>
        <w:t>Lake-to-Lake</w:t>
      </w:r>
      <w:r w:rsidRPr="004E5FD1">
        <w:rPr>
          <w:rFonts w:eastAsia="Times New Roman"/>
          <w:color w:val="000000"/>
          <w:szCs w:val="24"/>
        </w:rPr>
        <w:t xml:space="preserve"> Triathlon, the Envision 5K in Evans, and the Wild West Relay in August. </w:t>
      </w:r>
      <w:r w:rsidR="00D25BE1" w:rsidRPr="001403B2">
        <w:rPr>
          <w:rFonts w:eastAsia="Times New Roman"/>
          <w:color w:val="000000"/>
          <w:szCs w:val="24"/>
        </w:rPr>
        <w:t>Of course,</w:t>
      </w:r>
      <w:r w:rsidRPr="004E5FD1">
        <w:rPr>
          <w:rFonts w:eastAsia="Times New Roman"/>
          <w:color w:val="000000"/>
          <w:szCs w:val="24"/>
        </w:rPr>
        <w:t xml:space="preserve"> some of us will be at the State Convention in Lakewood.</w:t>
      </w:r>
    </w:p>
    <w:p w14:paraId="38A7A8D5" w14:textId="77777777" w:rsidR="004E5FD1" w:rsidRPr="004E5FD1" w:rsidRDefault="004E5FD1" w:rsidP="004E5FD1">
      <w:pPr>
        <w:spacing w:before="0" w:line="240" w:lineRule="auto"/>
        <w:rPr>
          <w:rFonts w:eastAsia="Times New Roman"/>
          <w:color w:val="auto"/>
          <w:szCs w:val="24"/>
        </w:rPr>
      </w:pPr>
    </w:p>
    <w:p w14:paraId="1304CC2C" w14:textId="77777777"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See you soon. Happy Easter to our state sisters.</w:t>
      </w:r>
    </w:p>
    <w:p w14:paraId="3A1970D4" w14:textId="77777777" w:rsidR="004E5FD1" w:rsidRPr="004E5FD1" w:rsidRDefault="004E5FD1" w:rsidP="004E5FD1">
      <w:pPr>
        <w:spacing w:before="0" w:line="240" w:lineRule="auto"/>
        <w:rPr>
          <w:rFonts w:eastAsia="Times New Roman"/>
          <w:color w:val="auto"/>
          <w:szCs w:val="24"/>
        </w:rPr>
      </w:pPr>
      <w:r w:rsidRPr="004E5FD1">
        <w:rPr>
          <w:rFonts w:eastAsia="Times New Roman"/>
          <w:color w:val="000000"/>
          <w:szCs w:val="24"/>
        </w:rPr>
        <w:t>Pam</w:t>
      </w:r>
    </w:p>
    <w:p w14:paraId="24F1B1B9" w14:textId="77777777" w:rsidR="008A6500" w:rsidRPr="008A6500" w:rsidRDefault="008A6500" w:rsidP="008A6500">
      <w:pPr>
        <w:spacing w:before="0" w:line="240" w:lineRule="auto"/>
        <w:rPr>
          <w:rFonts w:eastAsia="Times New Roman"/>
          <w:color w:val="auto"/>
          <w:szCs w:val="24"/>
        </w:rPr>
      </w:pPr>
    </w:p>
    <w:p w14:paraId="6D0359D0" w14:textId="77777777" w:rsidR="004E5FD1" w:rsidRDefault="004E5FD1" w:rsidP="00720AE0">
      <w:pPr>
        <w:pStyle w:val="NoSpacing"/>
        <w:jc w:val="center"/>
        <w:rPr>
          <w:rFonts w:ascii="Arial" w:hAnsi="Arial" w:cs="Arial"/>
          <w:b/>
          <w:bCs/>
          <w:szCs w:val="24"/>
        </w:rPr>
      </w:pPr>
    </w:p>
    <w:p w14:paraId="7C41BB29" w14:textId="77777777" w:rsidR="004E5FD1" w:rsidRDefault="004E5FD1" w:rsidP="00720AE0">
      <w:pPr>
        <w:pStyle w:val="NoSpacing"/>
        <w:jc w:val="center"/>
        <w:rPr>
          <w:rFonts w:ascii="Arial" w:hAnsi="Arial" w:cs="Arial"/>
          <w:b/>
          <w:bCs/>
          <w:szCs w:val="24"/>
        </w:rPr>
      </w:pPr>
    </w:p>
    <w:p w14:paraId="64D76D46" w14:textId="77777777" w:rsidR="004E5FD1" w:rsidRDefault="004E5FD1" w:rsidP="00720AE0">
      <w:pPr>
        <w:pStyle w:val="NoSpacing"/>
        <w:jc w:val="center"/>
        <w:rPr>
          <w:rFonts w:ascii="Arial" w:hAnsi="Arial" w:cs="Arial"/>
          <w:b/>
          <w:bCs/>
          <w:szCs w:val="24"/>
        </w:rPr>
      </w:pPr>
    </w:p>
    <w:p w14:paraId="752D834B" w14:textId="77777777" w:rsidR="004E5FD1" w:rsidRDefault="004E5FD1" w:rsidP="00720AE0">
      <w:pPr>
        <w:pStyle w:val="NoSpacing"/>
        <w:jc w:val="center"/>
        <w:rPr>
          <w:rFonts w:ascii="Arial" w:hAnsi="Arial" w:cs="Arial"/>
          <w:b/>
          <w:bCs/>
          <w:szCs w:val="24"/>
        </w:rPr>
      </w:pPr>
    </w:p>
    <w:p w14:paraId="4DC3E672" w14:textId="7890E20A" w:rsidR="004E5FD1" w:rsidRDefault="00320BFF" w:rsidP="00720AE0">
      <w:pPr>
        <w:pStyle w:val="NoSpacing"/>
        <w:jc w:val="center"/>
        <w:rPr>
          <w:rFonts w:ascii="Arial" w:hAnsi="Arial" w:cs="Arial"/>
          <w:b/>
          <w:bCs/>
          <w:szCs w:val="24"/>
        </w:rPr>
      </w:pPr>
      <w:r>
        <w:rPr>
          <w:noProof/>
        </w:rPr>
        <w:lastRenderedPageBreak/>
        <mc:AlternateContent>
          <mc:Choice Requires="wps">
            <w:drawing>
              <wp:anchor distT="0" distB="0" distL="114300" distR="114300" simplePos="0" relativeHeight="251767808" behindDoc="0" locked="0" layoutInCell="1" allowOverlap="1" wp14:anchorId="6BB9297C" wp14:editId="462D22DC">
                <wp:simplePos x="0" y="0"/>
                <wp:positionH relativeFrom="column">
                  <wp:posOffset>4600575</wp:posOffset>
                </wp:positionH>
                <wp:positionV relativeFrom="paragraph">
                  <wp:posOffset>-281940</wp:posOffset>
                </wp:positionV>
                <wp:extent cx="1828800" cy="1828800"/>
                <wp:effectExtent l="0" t="0" r="0" b="5715"/>
                <wp:wrapNone/>
                <wp:docPr id="68166314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C4E638" w14:textId="6D882189"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Pi Sigma</w:t>
                            </w:r>
                          </w:p>
                          <w:p w14:paraId="0B0E8B3B" w14:textId="5A766284"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Johnstown,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6BB9297C" id="_x0000_s1047" type="#_x0000_t202" style="position:absolute;left:0;text-align:left;margin-left:362.25pt;margin-top:-22.2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VJDQ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" filled="f" stroked="f">
                <v:textbox style="mso-fit-shape-to-text:t">
                  <w:txbxContent>
                    <w:p w14:paraId="47C4E638" w14:textId="6D882189"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Pi Sigma</w:t>
                      </w:r>
                    </w:p>
                    <w:p w14:paraId="0B0E8B3B" w14:textId="5A766284"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Johnstown, CO</w:t>
                      </w:r>
                    </w:p>
                  </w:txbxContent>
                </v:textbox>
              </v:shape>
            </w:pict>
          </mc:Fallback>
        </mc:AlternateContent>
      </w:r>
    </w:p>
    <w:p w14:paraId="190D565C" w14:textId="5DF419DB" w:rsidR="00720AE0" w:rsidRDefault="00720AE0" w:rsidP="00720AE0">
      <w:pPr>
        <w:pStyle w:val="NoSpacing"/>
        <w:jc w:val="center"/>
        <w:rPr>
          <w:rFonts w:ascii="Arial" w:hAnsi="Arial" w:cs="Arial"/>
          <w:b/>
          <w:bCs/>
          <w:szCs w:val="24"/>
        </w:rPr>
      </w:pPr>
    </w:p>
    <w:p w14:paraId="1243832D" w14:textId="77777777" w:rsidR="00720AE0" w:rsidRDefault="00720AE0" w:rsidP="00720AE0">
      <w:pPr>
        <w:pStyle w:val="NoSpacing"/>
        <w:jc w:val="center"/>
        <w:rPr>
          <w:rFonts w:ascii="Arial" w:hAnsi="Arial" w:cs="Arial"/>
          <w:b/>
          <w:bCs/>
          <w:szCs w:val="24"/>
        </w:rPr>
      </w:pPr>
    </w:p>
    <w:p w14:paraId="5242838C" w14:textId="77777777" w:rsidR="00720AE0" w:rsidRDefault="00720AE0" w:rsidP="00720AE0">
      <w:pPr>
        <w:pStyle w:val="NoSpacing"/>
        <w:jc w:val="center"/>
        <w:rPr>
          <w:b/>
          <w:bCs/>
          <w:szCs w:val="24"/>
        </w:rPr>
      </w:pPr>
    </w:p>
    <w:p w14:paraId="36C6DC5B" w14:textId="77777777" w:rsidR="00D83898" w:rsidRPr="00720AE0" w:rsidRDefault="00D83898" w:rsidP="00720AE0">
      <w:pPr>
        <w:pStyle w:val="NoSpacing"/>
        <w:jc w:val="center"/>
        <w:rPr>
          <w:b/>
          <w:bCs/>
          <w:szCs w:val="24"/>
        </w:rPr>
      </w:pPr>
    </w:p>
    <w:p w14:paraId="09055A0B" w14:textId="77777777" w:rsidR="00CC6080" w:rsidRDefault="00CC6080" w:rsidP="00CC6080">
      <w:pPr>
        <w:pStyle w:val="NoSpacing"/>
        <w:rPr>
          <w:rFonts w:ascii="Arial" w:hAnsi="Arial" w:cs="Arial"/>
          <w:szCs w:val="24"/>
        </w:rPr>
      </w:pPr>
      <w:bookmarkStart w:id="1" w:name="_Hlk194255915"/>
      <w:bookmarkEnd w:id="1"/>
      <w:r w:rsidRPr="00716AD7">
        <w:rPr>
          <w:rFonts w:ascii="Arial" w:hAnsi="Arial" w:cs="Arial"/>
          <w:szCs w:val="24"/>
        </w:rPr>
        <w:t xml:space="preserve"> </w:t>
      </w:r>
    </w:p>
    <w:p w14:paraId="5120A3F1" w14:textId="77777777" w:rsidR="00320BFF" w:rsidRPr="00716AD7" w:rsidRDefault="00320BFF" w:rsidP="00CC6080">
      <w:pPr>
        <w:pStyle w:val="NoSpacing"/>
        <w:rPr>
          <w:rFonts w:ascii="Arial" w:hAnsi="Arial" w:cs="Arial"/>
          <w:szCs w:val="24"/>
        </w:rPr>
      </w:pPr>
    </w:p>
    <w:p w14:paraId="2D5C1344" w14:textId="77777777" w:rsidR="00CC6080" w:rsidRDefault="00CC6080" w:rsidP="00CC6080">
      <w:pPr>
        <w:pStyle w:val="NoSpacing"/>
        <w:jc w:val="center"/>
        <w:rPr>
          <w:rFonts w:ascii="Arial" w:hAnsi="Arial" w:cs="Arial"/>
          <w:szCs w:val="24"/>
        </w:rPr>
      </w:pPr>
      <w:r>
        <w:rPr>
          <w:rFonts w:ascii="Arial" w:hAnsi="Arial" w:cs="Arial"/>
          <w:noProof/>
          <w:szCs w:val="24"/>
        </w:rPr>
        <w:drawing>
          <wp:inline distT="0" distB="0" distL="0" distR="0" wp14:anchorId="6D0BFCA3" wp14:editId="7FE7E03D">
            <wp:extent cx="4733925" cy="2295525"/>
            <wp:effectExtent l="0" t="0" r="9525" b="9525"/>
            <wp:docPr id="193730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03712" name="Picture 1937303712"/>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733925" cy="2295525"/>
                    </a:xfrm>
                    <a:prstGeom prst="rect">
                      <a:avLst/>
                    </a:prstGeom>
                  </pic:spPr>
                </pic:pic>
              </a:graphicData>
            </a:graphic>
          </wp:inline>
        </w:drawing>
      </w:r>
    </w:p>
    <w:p w14:paraId="405BE52E" w14:textId="77777777" w:rsidR="00CC6080" w:rsidRDefault="00CC6080" w:rsidP="00CC6080">
      <w:pPr>
        <w:pStyle w:val="NoSpacing"/>
        <w:rPr>
          <w:rFonts w:ascii="Arial" w:hAnsi="Arial" w:cs="Arial"/>
          <w:szCs w:val="24"/>
        </w:rPr>
      </w:pPr>
    </w:p>
    <w:p w14:paraId="2073E882" w14:textId="77777777" w:rsidR="00CC6080" w:rsidRDefault="00CC6080" w:rsidP="00CC6080">
      <w:pPr>
        <w:pStyle w:val="NoSpacing"/>
        <w:rPr>
          <w:rFonts w:ascii="Arial" w:hAnsi="Arial" w:cs="Arial"/>
          <w:szCs w:val="24"/>
        </w:rPr>
      </w:pPr>
    </w:p>
    <w:p w14:paraId="19AB920E" w14:textId="77777777" w:rsidR="00CC6080" w:rsidRPr="001403B2" w:rsidRDefault="00CC6080" w:rsidP="00CC6080">
      <w:pPr>
        <w:pStyle w:val="NoSpacing"/>
        <w:jc w:val="center"/>
        <w:rPr>
          <w:szCs w:val="24"/>
        </w:rPr>
      </w:pPr>
      <w:r w:rsidRPr="001403B2">
        <w:rPr>
          <w:szCs w:val="24"/>
        </w:rPr>
        <w:t>Hello ESA Colorado Friends and Welcome Spring 2025</w:t>
      </w:r>
    </w:p>
    <w:p w14:paraId="660ED9DB" w14:textId="77777777" w:rsidR="00CC6080" w:rsidRPr="001403B2" w:rsidRDefault="00CC6080" w:rsidP="00CC6080">
      <w:pPr>
        <w:pStyle w:val="NoSpacing"/>
        <w:rPr>
          <w:szCs w:val="24"/>
        </w:rPr>
      </w:pPr>
    </w:p>
    <w:p w14:paraId="62C89E4B" w14:textId="77777777" w:rsidR="00CC6080" w:rsidRPr="001403B2" w:rsidRDefault="00CC6080" w:rsidP="00CC6080">
      <w:pPr>
        <w:pStyle w:val="NoSpacing"/>
        <w:rPr>
          <w:szCs w:val="24"/>
        </w:rPr>
      </w:pPr>
      <w:r w:rsidRPr="001403B2">
        <w:rPr>
          <w:szCs w:val="24"/>
        </w:rPr>
        <w:t>Thank you to all who attended and helped Patty with the Valentine Tea last month. She is truly gifted with a passion to plan homemade catered menus and beautifully themed events. She’s already started planning next year’s event, so please keep a look out for updates from her.</w:t>
      </w:r>
    </w:p>
    <w:p w14:paraId="456D8720" w14:textId="77777777" w:rsidR="00CC6080" w:rsidRPr="001403B2" w:rsidRDefault="00CC6080" w:rsidP="00CC6080">
      <w:pPr>
        <w:pStyle w:val="NoSpacing"/>
        <w:rPr>
          <w:szCs w:val="24"/>
        </w:rPr>
      </w:pPr>
    </w:p>
    <w:p w14:paraId="15E5B556" w14:textId="77777777" w:rsidR="00CC6080" w:rsidRPr="001403B2" w:rsidRDefault="00CC6080" w:rsidP="00CC6080">
      <w:pPr>
        <w:pStyle w:val="NoSpacing"/>
        <w:rPr>
          <w:szCs w:val="24"/>
        </w:rPr>
      </w:pPr>
      <w:r w:rsidRPr="001403B2">
        <w:rPr>
          <w:szCs w:val="24"/>
        </w:rPr>
        <w:t>Anyone else struggling with respiratory flu contagious crud? If so, prayers for healing. Tom and I spent the majority of January through February wearing masks trying not to infect others – both of our immunities were dismal at best. Very thankful we’re both feeling better and thank you for the texts and emails checking in on us.</w:t>
      </w:r>
    </w:p>
    <w:p w14:paraId="286A6E7F" w14:textId="77777777" w:rsidR="00CC6080" w:rsidRPr="001403B2" w:rsidRDefault="00CC6080" w:rsidP="00CC6080">
      <w:pPr>
        <w:pStyle w:val="NoSpacing"/>
        <w:rPr>
          <w:szCs w:val="24"/>
        </w:rPr>
      </w:pPr>
    </w:p>
    <w:p w14:paraId="161DD834" w14:textId="77777777" w:rsidR="00CC6080" w:rsidRPr="001403B2" w:rsidRDefault="00CC6080" w:rsidP="00CC6080">
      <w:pPr>
        <w:pStyle w:val="NoSpacing"/>
        <w:rPr>
          <w:szCs w:val="24"/>
        </w:rPr>
      </w:pPr>
      <w:r w:rsidRPr="001403B2">
        <w:rPr>
          <w:szCs w:val="24"/>
        </w:rPr>
        <w:t xml:space="preserve">Appreciate you all, </w:t>
      </w:r>
    </w:p>
    <w:p w14:paraId="11FC031B" w14:textId="77777777" w:rsidR="00CC6080" w:rsidRPr="001403B2" w:rsidRDefault="00CC6080" w:rsidP="00CC6080">
      <w:pPr>
        <w:pStyle w:val="NoSpacing"/>
        <w:rPr>
          <w:szCs w:val="24"/>
        </w:rPr>
      </w:pPr>
      <w:r w:rsidRPr="001403B2">
        <w:rPr>
          <w:szCs w:val="24"/>
        </w:rPr>
        <w:t>Love in ESA,</w:t>
      </w:r>
    </w:p>
    <w:p w14:paraId="0C0FEFD7" w14:textId="77777777" w:rsidR="00CC6080" w:rsidRPr="001403B2" w:rsidRDefault="00CC6080" w:rsidP="00CC6080">
      <w:pPr>
        <w:pStyle w:val="NoSpacing"/>
        <w:rPr>
          <w:szCs w:val="24"/>
        </w:rPr>
      </w:pPr>
    </w:p>
    <w:p w14:paraId="5A70B417" w14:textId="77777777" w:rsidR="00CC6080" w:rsidRPr="001403B2" w:rsidRDefault="00CC6080" w:rsidP="00CC6080">
      <w:pPr>
        <w:pStyle w:val="NoSpacing"/>
        <w:rPr>
          <w:szCs w:val="24"/>
        </w:rPr>
      </w:pPr>
      <w:r w:rsidRPr="001403B2">
        <w:rPr>
          <w:szCs w:val="24"/>
        </w:rPr>
        <w:t>Susie Morris</w:t>
      </w:r>
    </w:p>
    <w:p w14:paraId="30B9BDE8" w14:textId="77777777" w:rsidR="00CC6080" w:rsidRPr="001403B2" w:rsidRDefault="00CC6080" w:rsidP="00CC6080">
      <w:pPr>
        <w:pStyle w:val="NoSpacing"/>
        <w:rPr>
          <w:szCs w:val="24"/>
        </w:rPr>
      </w:pPr>
      <w:hyperlink r:id="rId31" w:history="1">
        <w:r w:rsidRPr="001403B2">
          <w:rPr>
            <w:rStyle w:val="Hyperlink"/>
            <w:szCs w:val="24"/>
          </w:rPr>
          <w:t>smilesatyou@gmail.com</w:t>
        </w:r>
      </w:hyperlink>
    </w:p>
    <w:p w14:paraId="60B7482B" w14:textId="77777777" w:rsidR="00CC6080" w:rsidRPr="001403B2" w:rsidRDefault="00CC6080" w:rsidP="00CC6080">
      <w:pPr>
        <w:pStyle w:val="NoSpacing"/>
        <w:rPr>
          <w:szCs w:val="24"/>
        </w:rPr>
      </w:pPr>
      <w:r w:rsidRPr="001403B2">
        <w:rPr>
          <w:szCs w:val="24"/>
        </w:rPr>
        <w:t>970-217-9856</w:t>
      </w:r>
    </w:p>
    <w:p w14:paraId="4C6BA1ED" w14:textId="77777777" w:rsidR="00CC6080" w:rsidRPr="00D83898" w:rsidRDefault="00CC6080" w:rsidP="00D83898">
      <w:pPr>
        <w:spacing w:before="0" w:line="240" w:lineRule="auto"/>
        <w:rPr>
          <w:rFonts w:eastAsia="Times New Roman"/>
          <w:color w:val="auto"/>
          <w:szCs w:val="24"/>
        </w:rPr>
      </w:pPr>
    </w:p>
    <w:p w14:paraId="6241C112" w14:textId="77777777" w:rsidR="00D83898" w:rsidRDefault="00D83898" w:rsidP="00D83898">
      <w:pPr>
        <w:spacing w:before="0" w:line="240" w:lineRule="auto"/>
        <w:rPr>
          <w:rFonts w:eastAsia="Times New Roman"/>
          <w:color w:val="000000"/>
          <w:sz w:val="28"/>
          <w:szCs w:val="28"/>
        </w:rPr>
      </w:pPr>
      <w:r w:rsidRPr="00D83898">
        <w:rPr>
          <w:rFonts w:eastAsia="Times New Roman"/>
          <w:color w:val="000000"/>
          <w:sz w:val="28"/>
          <w:szCs w:val="28"/>
        </w:rPr>
        <w:t>ESA Int’l Chapter Pi Sigma #5621</w:t>
      </w:r>
    </w:p>
    <w:p w14:paraId="5854571D" w14:textId="07EB8E83" w:rsidR="00D7744A" w:rsidRDefault="00D7744A" w:rsidP="00D83898">
      <w:pPr>
        <w:spacing w:before="0" w:line="240" w:lineRule="auto"/>
        <w:rPr>
          <w:rFonts w:eastAsia="Times New Roman"/>
          <w:color w:val="000000"/>
          <w:sz w:val="28"/>
          <w:szCs w:val="28"/>
        </w:rPr>
      </w:pPr>
      <w:r w:rsidRPr="00D83898">
        <w:rPr>
          <w:rFonts w:eastAsia="Times New Roman"/>
          <w:color w:val="000000"/>
          <w:sz w:val="28"/>
          <w:szCs w:val="28"/>
        </w:rPr>
        <w:t>President</w:t>
      </w:r>
    </w:p>
    <w:p w14:paraId="7A1F5589" w14:textId="1943C7CA" w:rsidR="00D83898" w:rsidRDefault="00D83898" w:rsidP="00D83898">
      <w:pPr>
        <w:spacing w:before="0" w:line="240" w:lineRule="auto"/>
        <w:rPr>
          <w:rFonts w:eastAsia="Times New Roman"/>
          <w:color w:val="000000"/>
          <w:sz w:val="28"/>
          <w:szCs w:val="28"/>
        </w:rPr>
      </w:pPr>
      <w:r w:rsidRPr="00D83898">
        <w:rPr>
          <w:rFonts w:eastAsia="Times New Roman"/>
          <w:color w:val="000000"/>
          <w:sz w:val="28"/>
          <w:szCs w:val="28"/>
        </w:rPr>
        <w:t xml:space="preserve">Johnstown, CO </w:t>
      </w:r>
    </w:p>
    <w:p w14:paraId="47EA3892" w14:textId="07CF5F86" w:rsidR="00B94998" w:rsidRDefault="00B94998" w:rsidP="00CA6745">
      <w:pPr>
        <w:jc w:val="center"/>
        <w:rPr>
          <w:rFonts w:ascii="Arial" w:hAnsi="Arial" w:cs="Arial"/>
          <w:sz w:val="28"/>
          <w:szCs w:val="28"/>
        </w:rPr>
      </w:pPr>
    </w:p>
    <w:p w14:paraId="2368EBF9" w14:textId="77777777" w:rsidR="00DB5F20" w:rsidRDefault="00DB5F20" w:rsidP="00CA6745">
      <w:pPr>
        <w:jc w:val="center"/>
        <w:rPr>
          <w:rFonts w:ascii="Arial" w:hAnsi="Arial" w:cs="Arial"/>
          <w:sz w:val="28"/>
          <w:szCs w:val="28"/>
        </w:rPr>
      </w:pPr>
    </w:p>
    <w:p w14:paraId="01933227" w14:textId="2B77C7B8" w:rsidR="00DB5F20" w:rsidRDefault="00320BFF" w:rsidP="00CA6745">
      <w:pPr>
        <w:jc w:val="center"/>
        <w:rPr>
          <w:rFonts w:ascii="Arial" w:hAnsi="Arial" w:cs="Arial"/>
          <w:sz w:val="28"/>
          <w:szCs w:val="28"/>
        </w:rPr>
      </w:pPr>
      <w:r>
        <w:rPr>
          <w:noProof/>
        </w:rPr>
        <w:lastRenderedPageBreak/>
        <mc:AlternateContent>
          <mc:Choice Requires="wps">
            <w:drawing>
              <wp:anchor distT="0" distB="0" distL="114300" distR="114300" simplePos="0" relativeHeight="251852800" behindDoc="0" locked="0" layoutInCell="1" allowOverlap="1" wp14:anchorId="387C0431" wp14:editId="4E2070DC">
                <wp:simplePos x="0" y="0"/>
                <wp:positionH relativeFrom="column">
                  <wp:posOffset>4791075</wp:posOffset>
                </wp:positionH>
                <wp:positionV relativeFrom="paragraph">
                  <wp:posOffset>-180340</wp:posOffset>
                </wp:positionV>
                <wp:extent cx="1828800" cy="1828800"/>
                <wp:effectExtent l="0" t="0" r="0" b="5715"/>
                <wp:wrapNone/>
                <wp:docPr id="186600118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EC81F9" w14:textId="71DE8078" w:rsidR="00DB5F20" w:rsidRPr="001347E5" w:rsidRDefault="00DB5F20" w:rsidP="00DB5F20">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Sigma</w:t>
                            </w:r>
                            <w:r w:rsidR="00AF1844">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Rho</w:t>
                            </w:r>
                          </w:p>
                          <w:p w14:paraId="2042F3AB" w14:textId="5DAFD2BE" w:rsidR="00DB5F20" w:rsidRPr="001347E5" w:rsidRDefault="00AF1844" w:rsidP="00DB5F20">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Loveland</w:t>
                            </w:r>
                            <w:r w:rsidR="00DB5F20"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87C0431" id="_x0000_s1048" type="#_x0000_t202" style="position:absolute;left:0;text-align:left;margin-left:377.25pt;margin-top:-14.2pt;width:2in;height:2in;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" filled="f" stroked="f">
                <v:textbox style="mso-fit-shape-to-text:t">
                  <w:txbxContent>
                    <w:p w14:paraId="24EC81F9" w14:textId="71DE8078" w:rsidR="00DB5F20" w:rsidRPr="001347E5" w:rsidRDefault="00DB5F20" w:rsidP="00DB5F20">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Sigma</w:t>
                      </w:r>
                      <w:r w:rsidR="00AF1844">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Rho</w:t>
                      </w:r>
                    </w:p>
                    <w:p w14:paraId="2042F3AB" w14:textId="5DAFD2BE" w:rsidR="00DB5F20" w:rsidRPr="001347E5" w:rsidRDefault="00AF1844" w:rsidP="00DB5F20">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Loveland</w:t>
                      </w:r>
                      <w:r w:rsidR="00DB5F20"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CO</w:t>
                      </w:r>
                    </w:p>
                  </w:txbxContent>
                </v:textbox>
              </v:shape>
            </w:pict>
          </mc:Fallback>
        </mc:AlternateContent>
      </w:r>
    </w:p>
    <w:p w14:paraId="6A44F27D" w14:textId="5FB12F7D" w:rsidR="00DB5F20" w:rsidRDefault="00DB5F20" w:rsidP="00CA6745">
      <w:pPr>
        <w:jc w:val="center"/>
        <w:rPr>
          <w:rFonts w:ascii="Arial" w:hAnsi="Arial" w:cs="Arial"/>
          <w:sz w:val="28"/>
          <w:szCs w:val="28"/>
        </w:rPr>
      </w:pPr>
    </w:p>
    <w:p w14:paraId="0A0FB674" w14:textId="77777777" w:rsidR="0062066F" w:rsidRDefault="0062066F" w:rsidP="00BF646D">
      <w:pPr>
        <w:spacing w:before="120"/>
      </w:pPr>
      <w:r w:rsidRPr="002E24DC">
        <w:rPr>
          <w:b/>
          <w:bCs/>
          <w:u w:val="single"/>
        </w:rPr>
        <w:t>The Sisterhood of ESA</w:t>
      </w:r>
    </w:p>
    <w:p w14:paraId="17D7308C" w14:textId="76F0A2A4" w:rsidR="0062066F" w:rsidRDefault="0062066F" w:rsidP="00BF646D">
      <w:pPr>
        <w:spacing w:before="120"/>
      </w:pPr>
      <w:r>
        <w:t xml:space="preserve">When I was asked by a friend to come and check out her philanthropic service group Sigma Rho a chapter of ESA… I had no idea what any of that meant except for the fact that we would be helping people through service and raising money for St. Jude.  Little did I know that by joining ESA I would gain a sisterhood, not only within my chapter but with other chapters in town and across the state of Colorado. As I learned more about this amazing service organization, I found out that we are not only in the </w:t>
      </w:r>
      <w:r w:rsidR="00FB325D">
        <w:t>United</w:t>
      </w:r>
      <w:r>
        <w:t xml:space="preserve"> </w:t>
      </w:r>
      <w:r w:rsidR="00FB325D">
        <w:t>States,</w:t>
      </w:r>
      <w:r>
        <w:t xml:space="preserve"> but we are International! </w:t>
      </w:r>
    </w:p>
    <w:p w14:paraId="356E2B60" w14:textId="3D04A894" w:rsidR="0062066F" w:rsidRDefault="0062066F" w:rsidP="00BF646D">
      <w:pPr>
        <w:spacing w:before="120"/>
      </w:pPr>
      <w:r>
        <w:t xml:space="preserve">I begin my journey with ESA and Sigma Rho in 2017 when my dear friend Dixie had asked me to join. I had been to social events and met some of the ladies in my chapter. They seemed like they always had a lot of fun </w:t>
      </w:r>
      <w:r w:rsidR="00FB325D">
        <w:t>wherever</w:t>
      </w:r>
      <w:r>
        <w:t xml:space="preserve"> they </w:t>
      </w:r>
      <w:r w:rsidR="00FB325D">
        <w:t>went,</w:t>
      </w:r>
      <w:r>
        <w:t xml:space="preserve"> and I definitely wanted to be a part of that. I thrive on helping others, being around positivity and of course having FUN.  When I was inducted in the golden glow of the candlelit room, I became a sister to an amazing group of women that will always have your back. </w:t>
      </w:r>
    </w:p>
    <w:p w14:paraId="5E82C469" w14:textId="5C40EBD7" w:rsidR="0062066F" w:rsidRDefault="0062066F" w:rsidP="00BF646D">
      <w:pPr>
        <w:spacing w:before="120"/>
      </w:pPr>
      <w:r>
        <w:t xml:space="preserve">As I grew with my </w:t>
      </w:r>
      <w:r w:rsidR="00FB325D">
        <w:t>newfound</w:t>
      </w:r>
      <w:r>
        <w:t xml:space="preserve"> sisters, my fondness for all of them grew too. So many people in life might not be able to experience something like this, boy are they missing out! We have a small but mighty group of 12, we have meetings, socials, and activities but something that comes with all of these are relationships.  Our friendships have blossomed into so much more.  We have gone through so much together, illness, job loss, surgeries, children, aging parents and even deaths. That is what is so awesome about have a sisterhood in ESA, we can lean on each other, share our experiences and no judgement. The wonderful part about having sisters in ESA is we are on this journey together and they are by your side for a hug, or to hold your hand. </w:t>
      </w:r>
    </w:p>
    <w:p w14:paraId="2FC78690" w14:textId="7315BFA1" w:rsidR="0062066F" w:rsidRDefault="0062066F" w:rsidP="00BF646D">
      <w:pPr>
        <w:spacing w:before="120"/>
      </w:pPr>
      <w:r>
        <w:t xml:space="preserve">I feel so blessed to have been given this opportunity to be a part of this special group. The closeness we have built up in our chapter has shown me that we can weather any storm if we do it together. </w:t>
      </w:r>
    </w:p>
    <w:p w14:paraId="14820F1E" w14:textId="666E43FA" w:rsidR="0062066F" w:rsidRDefault="0062066F" w:rsidP="00BF646D">
      <w:pPr>
        <w:spacing w:before="120"/>
      </w:pPr>
      <w:r>
        <w:t xml:space="preserve">Here is a photo from our 2024 </w:t>
      </w:r>
      <w:r w:rsidR="00FB325D">
        <w:t>Bingo</w:t>
      </w:r>
      <w:r>
        <w:t xml:space="preserve"> Event. Some of our friends are in this photo below but the Sigma Rho Sisters that are present are: Dixie Daly, Marilyn Johnson, Ginger Dodge, Debbie Davis, Chris Dostal, Deanna Sloat, Dawna Buchholtz, Emily Westphal. </w:t>
      </w:r>
    </w:p>
    <w:p w14:paraId="6ED22E3A" w14:textId="77777777" w:rsidR="00BF646D" w:rsidRDefault="00BF646D" w:rsidP="00BF646D">
      <w:pPr>
        <w:spacing w:before="0"/>
      </w:pPr>
    </w:p>
    <w:p w14:paraId="6880548B" w14:textId="77777777" w:rsidR="00BF646D" w:rsidRPr="00BF646D" w:rsidRDefault="00BF646D" w:rsidP="00BF646D">
      <w:pPr>
        <w:shd w:val="clear" w:color="auto" w:fill="FFFFFF"/>
        <w:spacing w:before="0" w:line="240" w:lineRule="auto"/>
        <w:rPr>
          <w:rFonts w:eastAsia="Times New Roman"/>
          <w:color w:val="222222"/>
          <w:szCs w:val="24"/>
        </w:rPr>
      </w:pPr>
      <w:r w:rsidRPr="00BF646D">
        <w:rPr>
          <w:rFonts w:eastAsia="Times New Roman"/>
          <w:color w:val="222222"/>
          <w:szCs w:val="24"/>
        </w:rPr>
        <w:t>Respectfully submitted by Deanna C Sloat</w:t>
      </w:r>
    </w:p>
    <w:p w14:paraId="1E3845D2" w14:textId="77777777" w:rsidR="00BF646D" w:rsidRPr="00BF646D" w:rsidRDefault="00BF646D" w:rsidP="00BF646D">
      <w:pPr>
        <w:shd w:val="clear" w:color="auto" w:fill="FFFFFF"/>
        <w:spacing w:before="0" w:line="240" w:lineRule="auto"/>
        <w:rPr>
          <w:rFonts w:eastAsia="Times New Roman"/>
          <w:color w:val="222222"/>
          <w:szCs w:val="24"/>
        </w:rPr>
      </w:pPr>
      <w:r w:rsidRPr="00BF646D">
        <w:rPr>
          <w:rFonts w:eastAsia="Times New Roman"/>
          <w:color w:val="222222"/>
          <w:szCs w:val="24"/>
        </w:rPr>
        <w:t>Sigma Rho #5014</w:t>
      </w:r>
    </w:p>
    <w:p w14:paraId="1EA8651C" w14:textId="77777777" w:rsidR="00BF646D" w:rsidRDefault="00BF646D" w:rsidP="00BF646D">
      <w:pPr>
        <w:spacing w:before="0"/>
      </w:pPr>
    </w:p>
    <w:p w14:paraId="5C8AAC57" w14:textId="24BCF599" w:rsidR="0062066F" w:rsidRDefault="00FB325D" w:rsidP="00BF646D">
      <w:pPr>
        <w:spacing w:before="0"/>
      </w:pPr>
      <w:r>
        <w:rPr>
          <w:noProof/>
        </w:rPr>
        <w:drawing>
          <wp:inline distT="0" distB="0" distL="0" distR="0" wp14:anchorId="0026BB17" wp14:editId="5F496AF7">
            <wp:extent cx="4337371" cy="2200275"/>
            <wp:effectExtent l="0" t="0" r="6350" b="0"/>
            <wp:docPr id="49424351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43516" name="Picture 1" descr="A group of people posing for a photo&#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2335" cy="2223085"/>
                    </a:xfrm>
                    <a:prstGeom prst="rect">
                      <a:avLst/>
                    </a:prstGeom>
                  </pic:spPr>
                </pic:pic>
              </a:graphicData>
            </a:graphic>
          </wp:inline>
        </w:drawing>
      </w:r>
    </w:p>
    <w:p w14:paraId="652139F2" w14:textId="24AB0CBF" w:rsidR="00D51BC2" w:rsidRDefault="00D51BC2" w:rsidP="00D51BC2">
      <w:pPr>
        <w:spacing w:before="120"/>
      </w:pPr>
      <w:r>
        <w:lastRenderedPageBreak/>
        <w:t>Just a few highlights of Sigma Rho’s past year. We are a very busy group. Most of our members still work full time but still seem to find time to attend meetings and help when needed.</w:t>
      </w:r>
    </w:p>
    <w:p w14:paraId="46B8F55F" w14:textId="247304B0" w:rsidR="00D51BC2" w:rsidRDefault="00D51BC2" w:rsidP="00D51BC2">
      <w:pPr>
        <w:spacing w:before="120"/>
      </w:pPr>
      <w:r>
        <w:t xml:space="preserve">We started out by attending the Shopping Extravaganza which in turn supports AAYLC (Asian American Leadership Conference). Their mission is to help youth to rise above the obstacles before them and achieve their potential by promoting education, instilling self-confidence and developing leadership skills. </w:t>
      </w:r>
      <w:r w:rsidR="0069244B">
        <w:t>Of course,</w:t>
      </w:r>
      <w:r>
        <w:t xml:space="preserve"> we also love the shopping.</w:t>
      </w:r>
    </w:p>
    <w:p w14:paraId="40AA0C09" w14:textId="77777777" w:rsidR="00D51BC2" w:rsidRDefault="00D51BC2" w:rsidP="00D51BC2">
      <w:pPr>
        <w:spacing w:before="120"/>
      </w:pPr>
      <w:r>
        <w:t>Our Social’s consisted of:  attending the “Always, Patsy Cline” show at the Candlelight, painted wooden signs at Planks &amp; Paint, had appetizers/drinks at the Sage Speakeasy and then watched the movie “Wicked”, Christmas social was held at Dixie’s, attended Dixie’s “Tickled Pink Beer Launch party at Grimm Brothers and others.</w:t>
      </w:r>
    </w:p>
    <w:p w14:paraId="569C9CE5" w14:textId="77777777" w:rsidR="00D51BC2" w:rsidRDefault="00D51BC2" w:rsidP="00D51BC2">
      <w:pPr>
        <w:spacing w:before="120"/>
      </w:pPr>
      <w:r>
        <w:t>We pulled off a “Shock ‘N Claus” at the Epic Egg and presented our waitress with a gift of money at Christmas time.</w:t>
      </w:r>
    </w:p>
    <w:p w14:paraId="513BDF0C" w14:textId="77777777" w:rsidR="00D51BC2" w:rsidRDefault="00D51BC2" w:rsidP="00D51BC2">
      <w:pPr>
        <w:spacing w:before="120"/>
      </w:pPr>
      <w:r>
        <w:t>Our Fundraiser’s consisted of our Annual “BLINGO” jewelry party, Barnes and Noble “Book Fair” and gift wrapping, serving at “Serve 6.8”, collecting food donations for veterans at Thanksgiving, collected Christmas gifts for the Berthoud HNS for their clients and donated/attended the Women Give and ATV Luncheons.</w:t>
      </w:r>
    </w:p>
    <w:p w14:paraId="00E8B1BF" w14:textId="77777777" w:rsidR="00D51BC2" w:rsidRDefault="00D51BC2" w:rsidP="00D51BC2">
      <w:pPr>
        <w:spacing w:before="120"/>
      </w:pPr>
      <w:r>
        <w:t>Our fundraising efforts raised over $7,700 including those listed above and Disaster Fund, ESA Foundation and St. Jude Children's Research Hospital. This isn’t counting donated goods.</w:t>
      </w:r>
    </w:p>
    <w:p w14:paraId="79F78C74" w14:textId="35A611CD" w:rsidR="00D51BC2" w:rsidRDefault="002F6E4B" w:rsidP="00D51BC2">
      <w:pPr>
        <w:spacing w:before="120"/>
      </w:pPr>
      <w:r>
        <w:rPr>
          <w:noProof/>
        </w:rPr>
        <mc:AlternateContent>
          <mc:Choice Requires="wps">
            <w:drawing>
              <wp:anchor distT="45720" distB="45720" distL="114300" distR="114300" simplePos="0" relativeHeight="251856896" behindDoc="0" locked="0" layoutInCell="1" allowOverlap="1" wp14:anchorId="6717CCC3" wp14:editId="629C808B">
                <wp:simplePos x="0" y="0"/>
                <wp:positionH relativeFrom="column">
                  <wp:posOffset>4752975</wp:posOffset>
                </wp:positionH>
                <wp:positionV relativeFrom="paragraph">
                  <wp:posOffset>410210</wp:posOffset>
                </wp:positionV>
                <wp:extent cx="2476500" cy="2057400"/>
                <wp:effectExtent l="0" t="0" r="0" b="0"/>
                <wp:wrapSquare wrapText="bothSides"/>
                <wp:docPr id="1271722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57400"/>
                        </a:xfrm>
                        <a:prstGeom prst="rect">
                          <a:avLst/>
                        </a:prstGeom>
                        <a:solidFill>
                          <a:srgbClr val="FFFFFF"/>
                        </a:solidFill>
                        <a:ln w="9525">
                          <a:noFill/>
                          <a:miter lim="800000"/>
                          <a:headEnd/>
                          <a:tailEnd/>
                        </a:ln>
                      </wps:spPr>
                      <wps:txbx>
                        <w:txbxContent>
                          <w:p w14:paraId="3FE68820" w14:textId="79A78F8C" w:rsidR="00EC16DC" w:rsidRDefault="00312409">
                            <w:r>
                              <w:rPr>
                                <w:noProof/>
                              </w:rPr>
                              <w:drawing>
                                <wp:inline distT="0" distB="0" distL="0" distR="0" wp14:anchorId="2C3AF183" wp14:editId="00BB0314">
                                  <wp:extent cx="2330884" cy="1656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 n Clau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574" cy="16607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7CCC3" id="_x0000_s1049" type="#_x0000_t202" style="position:absolute;margin-left:374.25pt;margin-top:32.3pt;width:195pt;height:162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" stroked="f">
                <v:textbox>
                  <w:txbxContent>
                    <w:p w14:paraId="3FE68820" w14:textId="79A78F8C" w:rsidR="00EC16DC" w:rsidRDefault="00312409">
                      <w:r>
                        <w:rPr>
                          <w:noProof/>
                        </w:rPr>
                        <w:drawing>
                          <wp:inline distT="0" distB="0" distL="0" distR="0" wp14:anchorId="2C3AF183" wp14:editId="00BB0314">
                            <wp:extent cx="2330884" cy="1656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 n Clau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574" cy="1660759"/>
                                    </a:xfrm>
                                    <a:prstGeom prst="rect">
                                      <a:avLst/>
                                    </a:prstGeom>
                                  </pic:spPr>
                                </pic:pic>
                              </a:graphicData>
                            </a:graphic>
                          </wp:inline>
                        </w:drawing>
                      </w:r>
                    </w:p>
                  </w:txbxContent>
                </v:textbox>
                <w10:wrap type="square"/>
              </v:shape>
            </w:pict>
          </mc:Fallback>
        </mc:AlternateContent>
      </w:r>
      <w:r w:rsidR="0069244B">
        <w:rPr>
          <w:noProof/>
        </w:rPr>
        <mc:AlternateContent>
          <mc:Choice Requires="wps">
            <w:drawing>
              <wp:anchor distT="45720" distB="45720" distL="114300" distR="114300" simplePos="0" relativeHeight="251854848" behindDoc="0" locked="0" layoutInCell="1" allowOverlap="1" wp14:anchorId="6544B4BC" wp14:editId="6D5FAA4F">
                <wp:simplePos x="0" y="0"/>
                <wp:positionH relativeFrom="column">
                  <wp:posOffset>2637790</wp:posOffset>
                </wp:positionH>
                <wp:positionV relativeFrom="paragraph">
                  <wp:posOffset>409575</wp:posOffset>
                </wp:positionV>
                <wp:extent cx="2114550" cy="2857500"/>
                <wp:effectExtent l="0" t="0" r="0" b="0"/>
                <wp:wrapSquare wrapText="bothSides"/>
                <wp:docPr id="1896843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57500"/>
                        </a:xfrm>
                        <a:prstGeom prst="rect">
                          <a:avLst/>
                        </a:prstGeom>
                        <a:solidFill>
                          <a:srgbClr val="FFFFFF"/>
                        </a:solidFill>
                        <a:ln w="9525">
                          <a:noFill/>
                          <a:miter lim="800000"/>
                          <a:headEnd/>
                          <a:tailEnd/>
                        </a:ln>
                      </wps:spPr>
                      <wps:txbx>
                        <w:txbxContent>
                          <w:p w14:paraId="618AB186" w14:textId="704954D2" w:rsidR="0069244B" w:rsidRDefault="0069244B">
                            <w:r>
                              <w:rPr>
                                <w:noProof/>
                              </w:rPr>
                              <w:drawing>
                                <wp:inline distT="0" distB="0" distL="0" distR="0" wp14:anchorId="4847E88F" wp14:editId="4ED9D985">
                                  <wp:extent cx="1875949"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wrapp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2322" cy="25613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4B4BC" id="_x0000_s1050" type="#_x0000_t202" style="position:absolute;margin-left:207.7pt;margin-top:32.25pt;width:166.5pt;height:2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" stroked="f">
                <v:textbox>
                  <w:txbxContent>
                    <w:p w14:paraId="618AB186" w14:textId="704954D2" w:rsidR="0069244B" w:rsidRDefault="0069244B">
                      <w:r>
                        <w:rPr>
                          <w:noProof/>
                        </w:rPr>
                        <w:drawing>
                          <wp:inline distT="0" distB="0" distL="0" distR="0" wp14:anchorId="4847E88F" wp14:editId="4ED9D985">
                            <wp:extent cx="1875949"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wrapp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2322" cy="2561371"/>
                                    </a:xfrm>
                                    <a:prstGeom prst="rect">
                                      <a:avLst/>
                                    </a:prstGeom>
                                  </pic:spPr>
                                </pic:pic>
                              </a:graphicData>
                            </a:graphic>
                          </wp:inline>
                        </w:drawing>
                      </w:r>
                    </w:p>
                  </w:txbxContent>
                </v:textbox>
                <w10:wrap type="square"/>
              </v:shape>
            </w:pict>
          </mc:Fallback>
        </mc:AlternateContent>
      </w:r>
      <w:r w:rsidR="00D51BC2">
        <w:t>As a Chapter, we are always here for each other; whether it’s a pat on the back, an atta girl, congrats or prayers for a family in need.</w:t>
      </w:r>
    </w:p>
    <w:p w14:paraId="28D43475" w14:textId="568B3611" w:rsidR="00D51BC2" w:rsidRDefault="00D51BC2" w:rsidP="00D51BC2">
      <w:pPr>
        <w:spacing w:before="120"/>
      </w:pPr>
      <w:r>
        <w:t>Here’s a few pics of our FUN times.</w:t>
      </w:r>
    </w:p>
    <w:p w14:paraId="6FED2453" w14:textId="1300F2E1" w:rsidR="00D51BC2" w:rsidRDefault="00D51BC2" w:rsidP="00D51BC2">
      <w:pPr>
        <w:spacing w:before="120"/>
      </w:pPr>
      <w:r>
        <w:t>Chris Dostal, Sigma Rho</w:t>
      </w:r>
    </w:p>
    <w:p w14:paraId="5AEC1AD6" w14:textId="16D7A7FD" w:rsidR="0069244B" w:rsidRDefault="0069244B" w:rsidP="00D51BC2">
      <w:pPr>
        <w:spacing w:before="120"/>
      </w:pPr>
    </w:p>
    <w:p w14:paraId="76EDD631" w14:textId="6A545AAB" w:rsidR="0069244B" w:rsidRDefault="00312409" w:rsidP="00D51BC2">
      <w:pPr>
        <w:spacing w:before="120"/>
      </w:pPr>
      <w:r>
        <w:rPr>
          <w:noProof/>
        </w:rPr>
        <mc:AlternateContent>
          <mc:Choice Requires="wps">
            <w:drawing>
              <wp:anchor distT="45720" distB="45720" distL="114300" distR="114300" simplePos="0" relativeHeight="251863040" behindDoc="0" locked="0" layoutInCell="1" allowOverlap="1" wp14:anchorId="649A20B2" wp14:editId="5FAAFDD0">
                <wp:simplePos x="0" y="0"/>
                <wp:positionH relativeFrom="column">
                  <wp:posOffset>2638425</wp:posOffset>
                </wp:positionH>
                <wp:positionV relativeFrom="paragraph">
                  <wp:posOffset>2096135</wp:posOffset>
                </wp:positionV>
                <wp:extent cx="2209800" cy="1714500"/>
                <wp:effectExtent l="0" t="0" r="0" b="0"/>
                <wp:wrapSquare wrapText="bothSides"/>
                <wp:docPr id="1511726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14500"/>
                        </a:xfrm>
                        <a:prstGeom prst="rect">
                          <a:avLst/>
                        </a:prstGeom>
                        <a:solidFill>
                          <a:srgbClr val="FFFFFF"/>
                        </a:solidFill>
                        <a:ln w="9525">
                          <a:noFill/>
                          <a:miter lim="800000"/>
                          <a:headEnd/>
                          <a:tailEnd/>
                        </a:ln>
                      </wps:spPr>
                      <wps:txbx>
                        <w:txbxContent>
                          <w:p w14:paraId="05CA8862" w14:textId="077D3BB5" w:rsidR="00312409" w:rsidRDefault="00312409">
                            <w:r>
                              <w:rPr>
                                <w:noProof/>
                              </w:rPr>
                              <w:drawing>
                                <wp:inline distT="0" distB="0" distL="0" distR="0" wp14:anchorId="6A684E11" wp14:editId="2B78F86D">
                                  <wp:extent cx="2018030" cy="16036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Fair.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8030" cy="1603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A20B2" id="_x0000_s1051" type="#_x0000_t202" style="position:absolute;margin-left:207.75pt;margin-top:165.05pt;width:174pt;height:13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" stroked="f">
                <v:textbox>
                  <w:txbxContent>
                    <w:p w14:paraId="05CA8862" w14:textId="077D3BB5" w:rsidR="00312409" w:rsidRDefault="00312409">
                      <w:r>
                        <w:rPr>
                          <w:noProof/>
                        </w:rPr>
                        <w:drawing>
                          <wp:inline distT="0" distB="0" distL="0" distR="0" wp14:anchorId="6A684E11" wp14:editId="2B78F86D">
                            <wp:extent cx="2018030" cy="16036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Fair.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8030" cy="1603675"/>
                                    </a:xfrm>
                                    <a:prstGeom prst="rect">
                                      <a:avLst/>
                                    </a:prstGeom>
                                  </pic:spPr>
                                </pic:pic>
                              </a:graphicData>
                            </a:graphic>
                          </wp:inline>
                        </w:drawing>
                      </w:r>
                    </w:p>
                  </w:txbxContent>
                </v:textbox>
                <w10:wrap type="square"/>
              </v:shape>
            </w:pict>
          </mc:Fallback>
        </mc:AlternateContent>
      </w:r>
      <w:r w:rsidR="002F6E4B">
        <w:rPr>
          <w:noProof/>
        </w:rPr>
        <mc:AlternateContent>
          <mc:Choice Requires="wps">
            <w:drawing>
              <wp:anchor distT="45720" distB="45720" distL="114300" distR="114300" simplePos="0" relativeHeight="251860992" behindDoc="0" locked="0" layoutInCell="1" allowOverlap="1" wp14:anchorId="55ECB59E" wp14:editId="1D44C951">
                <wp:simplePos x="0" y="0"/>
                <wp:positionH relativeFrom="column">
                  <wp:posOffset>4848225</wp:posOffset>
                </wp:positionH>
                <wp:positionV relativeFrom="paragraph">
                  <wp:posOffset>1235075</wp:posOffset>
                </wp:positionV>
                <wp:extent cx="2381250" cy="1924050"/>
                <wp:effectExtent l="0" t="0" r="0" b="0"/>
                <wp:wrapSquare wrapText="bothSides"/>
                <wp:docPr id="1877933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24050"/>
                        </a:xfrm>
                        <a:prstGeom prst="rect">
                          <a:avLst/>
                        </a:prstGeom>
                        <a:solidFill>
                          <a:srgbClr val="FFFFFF"/>
                        </a:solidFill>
                        <a:ln w="9525">
                          <a:noFill/>
                          <a:miter lim="800000"/>
                          <a:headEnd/>
                          <a:tailEnd/>
                        </a:ln>
                      </wps:spPr>
                      <wps:txbx>
                        <w:txbxContent>
                          <w:p w14:paraId="5C32E464" w14:textId="610A5DBD" w:rsidR="002F6E4B" w:rsidRDefault="002F6E4B">
                            <w:r>
                              <w:rPr>
                                <w:noProof/>
                              </w:rPr>
                              <w:drawing>
                                <wp:inline distT="0" distB="0" distL="0" distR="0" wp14:anchorId="65BB0FDF" wp14:editId="39D3CB71">
                                  <wp:extent cx="2199841" cy="1552575"/>
                                  <wp:effectExtent l="0" t="0" r="0" b="0"/>
                                  <wp:docPr id="1460417508" name="Picture 14604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3747" cy="1562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CB59E" id="_x0000_s1052" type="#_x0000_t202" style="position:absolute;margin-left:381.75pt;margin-top:97.25pt;width:187.5pt;height:151.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" stroked="f">
                <v:textbox>
                  <w:txbxContent>
                    <w:p w14:paraId="5C32E464" w14:textId="610A5DBD" w:rsidR="002F6E4B" w:rsidRDefault="002F6E4B">
                      <w:r>
                        <w:rPr>
                          <w:noProof/>
                        </w:rPr>
                        <w:drawing>
                          <wp:inline distT="0" distB="0" distL="0" distR="0" wp14:anchorId="65BB0FDF" wp14:editId="39D3CB71">
                            <wp:extent cx="2199841" cy="1552575"/>
                            <wp:effectExtent l="0" t="0" r="0" b="0"/>
                            <wp:docPr id="1460417508" name="Picture 14604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3747" cy="1562390"/>
                                    </a:xfrm>
                                    <a:prstGeom prst="rect">
                                      <a:avLst/>
                                    </a:prstGeom>
                                  </pic:spPr>
                                </pic:pic>
                              </a:graphicData>
                            </a:graphic>
                          </wp:inline>
                        </w:drawing>
                      </w:r>
                    </w:p>
                  </w:txbxContent>
                </v:textbox>
                <w10:wrap type="square"/>
              </v:shape>
            </w:pict>
          </mc:Fallback>
        </mc:AlternateContent>
      </w:r>
      <w:r w:rsidR="002F6E4B">
        <w:rPr>
          <w:noProof/>
        </w:rPr>
        <mc:AlternateContent>
          <mc:Choice Requires="wps">
            <w:drawing>
              <wp:anchor distT="45720" distB="45720" distL="114300" distR="114300" simplePos="0" relativeHeight="251858944" behindDoc="0" locked="0" layoutInCell="1" allowOverlap="1" wp14:anchorId="6FF7C26A" wp14:editId="54AF5D17">
                <wp:simplePos x="0" y="0"/>
                <wp:positionH relativeFrom="column">
                  <wp:posOffset>-133350</wp:posOffset>
                </wp:positionH>
                <wp:positionV relativeFrom="paragraph">
                  <wp:posOffset>2038985</wp:posOffset>
                </wp:positionV>
                <wp:extent cx="2867025" cy="1771650"/>
                <wp:effectExtent l="0" t="0" r="9525" b="0"/>
                <wp:wrapSquare wrapText="bothSides"/>
                <wp:docPr id="182264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771650"/>
                        </a:xfrm>
                        <a:prstGeom prst="rect">
                          <a:avLst/>
                        </a:prstGeom>
                        <a:solidFill>
                          <a:srgbClr val="FFFFFF"/>
                        </a:solidFill>
                        <a:ln w="9525">
                          <a:noFill/>
                          <a:miter lim="800000"/>
                          <a:headEnd/>
                          <a:tailEnd/>
                        </a:ln>
                      </wps:spPr>
                      <wps:txbx>
                        <w:txbxContent>
                          <w:p w14:paraId="059DD54F" w14:textId="7480130D" w:rsidR="002F6E4B" w:rsidRDefault="002F6E4B">
                            <w:r>
                              <w:rPr>
                                <w:noProof/>
                              </w:rPr>
                              <w:drawing>
                                <wp:inline distT="0" distB="0" distL="0" distR="0" wp14:anchorId="7067DC9F" wp14:editId="6A1953A0">
                                  <wp:extent cx="2532146" cy="14192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Wick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8403" cy="14227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C26A" id="_x0000_s1053" type="#_x0000_t202" style="position:absolute;margin-left:-10.5pt;margin-top:160.55pt;width:225.75pt;height:139.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" stroked="f">
                <v:textbox>
                  <w:txbxContent>
                    <w:p w14:paraId="059DD54F" w14:textId="7480130D" w:rsidR="002F6E4B" w:rsidRDefault="002F6E4B">
                      <w:r>
                        <w:rPr>
                          <w:noProof/>
                        </w:rPr>
                        <w:drawing>
                          <wp:inline distT="0" distB="0" distL="0" distR="0" wp14:anchorId="7067DC9F" wp14:editId="6A1953A0">
                            <wp:extent cx="2532146" cy="14192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 Wick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8403" cy="1422732"/>
                                    </a:xfrm>
                                    <a:prstGeom prst="rect">
                                      <a:avLst/>
                                    </a:prstGeom>
                                  </pic:spPr>
                                </pic:pic>
                              </a:graphicData>
                            </a:graphic>
                          </wp:inline>
                        </w:drawing>
                      </w:r>
                    </w:p>
                  </w:txbxContent>
                </v:textbox>
                <w10:wrap type="square"/>
              </v:shape>
            </w:pict>
          </mc:Fallback>
        </mc:AlternateContent>
      </w:r>
      <w:r w:rsidR="0069244B">
        <w:rPr>
          <w:noProof/>
        </w:rPr>
        <w:drawing>
          <wp:inline distT="0" distB="0" distL="0" distR="0" wp14:anchorId="1955A970" wp14:editId="6B31FA1E">
            <wp:extent cx="2514600" cy="1885950"/>
            <wp:effectExtent l="0" t="0" r="0" b="0"/>
            <wp:docPr id="868472634" name="Picture 86847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ks &amp; Paint Socia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r w:rsidR="0069244B">
        <w:t xml:space="preserve"> </w:t>
      </w:r>
    </w:p>
    <w:p w14:paraId="77976A5A" w14:textId="0876E134" w:rsidR="00D51BC2" w:rsidRDefault="00D51BC2" w:rsidP="00D51BC2"/>
    <w:p w14:paraId="62ACCFCC" w14:textId="09835396" w:rsidR="00D83898" w:rsidRDefault="001D7A47" w:rsidP="00D83898">
      <w:pPr>
        <w:spacing w:before="0"/>
        <w:rPr>
          <w:noProof/>
          <w:sz w:val="36"/>
          <w:szCs w:val="36"/>
        </w:rPr>
      </w:pPr>
      <w:r>
        <w:rPr>
          <w:noProof/>
        </w:rPr>
        <w:lastRenderedPageBreak/>
        <mc:AlternateContent>
          <mc:Choice Requires="wps">
            <w:drawing>
              <wp:anchor distT="0" distB="0" distL="114300" distR="114300" simplePos="0" relativeHeight="251850752" behindDoc="0" locked="0" layoutInCell="1" allowOverlap="1" wp14:anchorId="3B10F2E8" wp14:editId="668F4064">
                <wp:simplePos x="0" y="0"/>
                <wp:positionH relativeFrom="column">
                  <wp:posOffset>3629025</wp:posOffset>
                </wp:positionH>
                <wp:positionV relativeFrom="paragraph">
                  <wp:posOffset>-219075</wp:posOffset>
                </wp:positionV>
                <wp:extent cx="1828800" cy="708660"/>
                <wp:effectExtent l="0" t="0" r="0" b="0"/>
                <wp:wrapNone/>
                <wp:docPr id="1818114794" name="Text Box 1"/>
                <wp:cNvGraphicFramePr/>
                <a:graphic xmlns:a="http://schemas.openxmlformats.org/drawingml/2006/main">
                  <a:graphicData uri="http://schemas.microsoft.com/office/word/2010/wordprocessingShape">
                    <wps:wsp>
                      <wps:cNvSpPr txBox="1"/>
                      <wps:spPr>
                        <a:xfrm>
                          <a:off x="0" y="0"/>
                          <a:ext cx="1828800" cy="708660"/>
                        </a:xfrm>
                        <a:prstGeom prst="rect">
                          <a:avLst/>
                        </a:prstGeom>
                        <a:noFill/>
                        <a:ln>
                          <a:noFill/>
                        </a:ln>
                      </wps:spPr>
                      <wps:txbx>
                        <w:txbxContent>
                          <w:p w14:paraId="6D13E071" w14:textId="602B2036"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Zeta Tau</w:t>
                            </w:r>
                          </w:p>
                          <w:p w14:paraId="2E964FDB" w14:textId="40AE228F"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w:t>
                            </w:r>
                            <w:r w:rsidR="00DB5F20">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lorado Springs,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noAutofit/>
                      </wps:bodyPr>
                    </wps:wsp>
                  </a:graphicData>
                </a:graphic>
                <wp14:sizeRelV relativeFrom="margin">
                  <wp14:pctHeight>0</wp14:pctHeight>
                </wp14:sizeRelV>
              </wp:anchor>
            </w:drawing>
          </mc:Choice>
          <mc:Fallback>
            <w:pict>
              <v:shape w14:anchorId="3B10F2E8" id="_x0000_s1054" type="#_x0000_t202" style="position:absolute;margin-left:285.75pt;margin-top:-17.25pt;width:2in;height:55.8pt;z-index:251850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" filled="f" stroked="f">
                <v:textbox>
                  <w:txbxContent>
                    <w:p w14:paraId="6D13E071" w14:textId="602B2036"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Zeta Tau</w:t>
                      </w:r>
                    </w:p>
                    <w:p w14:paraId="2E964FDB" w14:textId="40AE228F"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w:t>
                      </w:r>
                      <w:r w:rsidR="00DB5F20">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lorado Springs, CO</w:t>
                      </w:r>
                    </w:p>
                  </w:txbxContent>
                </v:textbox>
              </v:shape>
            </w:pict>
          </mc:Fallback>
        </mc:AlternateContent>
      </w:r>
    </w:p>
    <w:p w14:paraId="7B18B7F4" w14:textId="5D14FEE4" w:rsidR="00D83898" w:rsidRDefault="00D83898" w:rsidP="00D83898">
      <w:pPr>
        <w:spacing w:before="0"/>
        <w:rPr>
          <w:noProof/>
          <w:sz w:val="36"/>
          <w:szCs w:val="36"/>
        </w:rPr>
      </w:pPr>
    </w:p>
    <w:p w14:paraId="435F4E41" w14:textId="53EF9A5C" w:rsidR="00D83898" w:rsidRDefault="00D83898" w:rsidP="00D83898">
      <w:pPr>
        <w:spacing w:before="0"/>
        <w:rPr>
          <w:noProof/>
          <w:sz w:val="36"/>
          <w:szCs w:val="36"/>
        </w:rPr>
      </w:pPr>
    </w:p>
    <w:p w14:paraId="6AEF9F1F" w14:textId="77777777" w:rsidR="00D83898" w:rsidRDefault="00D83898" w:rsidP="00587671">
      <w:pPr>
        <w:spacing w:before="0"/>
        <w:rPr>
          <w:rFonts w:ascii="Verdana" w:eastAsia="Aptos" w:hAnsi="Verdana" w:cs="Times New Roman"/>
          <w:color w:val="auto"/>
          <w:kern w:val="2"/>
          <w:szCs w:val="24"/>
          <w14:ligatures w14:val="standardContextual"/>
        </w:rPr>
      </w:pPr>
    </w:p>
    <w:p w14:paraId="2A2C7A1F" w14:textId="77777777" w:rsidR="00C50866" w:rsidRDefault="00C50866" w:rsidP="00C50866">
      <w:pPr>
        <w:spacing w:before="0" w:line="240" w:lineRule="auto"/>
        <w:rPr>
          <w:rFonts w:ascii="Arial" w:eastAsia="Times New Roman" w:hAnsi="Arial" w:cs="Arial"/>
          <w:color w:val="222222"/>
          <w:szCs w:val="24"/>
          <w:shd w:val="clear" w:color="auto" w:fill="FFFFFF"/>
        </w:rPr>
      </w:pPr>
    </w:p>
    <w:p w14:paraId="7E6F7037" w14:textId="77777777" w:rsidR="00C50866" w:rsidRDefault="00C50866" w:rsidP="00C50866">
      <w:pPr>
        <w:spacing w:before="0" w:line="240" w:lineRule="auto"/>
        <w:rPr>
          <w:rFonts w:ascii="Arial" w:eastAsia="Times New Roman" w:hAnsi="Arial" w:cs="Arial"/>
          <w:color w:val="222222"/>
          <w:szCs w:val="24"/>
          <w:shd w:val="clear" w:color="auto" w:fill="FFFFFF"/>
        </w:rPr>
      </w:pPr>
    </w:p>
    <w:p w14:paraId="761E5852" w14:textId="0755B78E" w:rsidR="00C50866" w:rsidRPr="00C50866" w:rsidRDefault="00C50866" w:rsidP="00C50866">
      <w:pPr>
        <w:spacing w:before="0" w:line="240" w:lineRule="auto"/>
        <w:rPr>
          <w:rFonts w:eastAsia="Times New Roman"/>
          <w:color w:val="auto"/>
          <w:szCs w:val="24"/>
        </w:rPr>
      </w:pPr>
      <w:r w:rsidRPr="00C50866">
        <w:rPr>
          <w:rFonts w:eastAsia="Times New Roman"/>
          <w:color w:val="222222"/>
          <w:szCs w:val="24"/>
          <w:shd w:val="clear" w:color="auto" w:fill="FFFFFF"/>
        </w:rPr>
        <w:t xml:space="preserve">Hi, </w:t>
      </w:r>
      <w:proofErr w:type="gramStart"/>
      <w:r w:rsidRPr="00C50866">
        <w:rPr>
          <w:rFonts w:eastAsia="Times New Roman"/>
          <w:color w:val="222222"/>
          <w:szCs w:val="24"/>
          <w:shd w:val="clear" w:color="auto" w:fill="FFFFFF"/>
        </w:rPr>
        <w:t>Everyone</w:t>
      </w:r>
      <w:proofErr w:type="gramEnd"/>
      <w:r w:rsidRPr="00C50866">
        <w:rPr>
          <w:rFonts w:eastAsia="Times New Roman"/>
          <w:color w:val="222222"/>
          <w:szCs w:val="24"/>
          <w:shd w:val="clear" w:color="auto" w:fill="FFFFFF"/>
        </w:rPr>
        <w:t xml:space="preserve"> - </w:t>
      </w:r>
    </w:p>
    <w:p w14:paraId="052F2DEA" w14:textId="77777777" w:rsidR="00C50866" w:rsidRPr="00C50866" w:rsidRDefault="00C50866" w:rsidP="00C50866">
      <w:pPr>
        <w:shd w:val="clear" w:color="auto" w:fill="FFFFFF"/>
        <w:spacing w:before="0" w:line="240" w:lineRule="auto"/>
        <w:rPr>
          <w:rFonts w:eastAsia="Times New Roman"/>
          <w:color w:val="222222"/>
          <w:szCs w:val="24"/>
        </w:rPr>
      </w:pPr>
    </w:p>
    <w:p w14:paraId="7E0121AD" w14:textId="77777777" w:rsidR="00C50866" w:rsidRPr="00C50866" w:rsidRDefault="00C50866" w:rsidP="00C50866">
      <w:pPr>
        <w:shd w:val="clear" w:color="auto" w:fill="FFFFFF"/>
        <w:spacing w:before="0" w:line="240" w:lineRule="auto"/>
        <w:rPr>
          <w:rFonts w:eastAsia="Times New Roman"/>
          <w:color w:val="222222"/>
          <w:szCs w:val="24"/>
        </w:rPr>
      </w:pPr>
      <w:r w:rsidRPr="00C50866">
        <w:rPr>
          <w:rFonts w:eastAsia="Times New Roman"/>
          <w:color w:val="222222"/>
          <w:szCs w:val="24"/>
        </w:rPr>
        <w:t>Zeta Tau - Colorado Springs invites you to their Founder's Day Dinner on Thursday, May 1, 2025 4:30 p.m. at Rudy's Little Hideaway Restaurant, 945 S. 8th St., Colorado Springs, CO 80905.</w:t>
      </w:r>
    </w:p>
    <w:p w14:paraId="0C75E87B" w14:textId="77777777" w:rsidR="00C50866" w:rsidRPr="00C50866" w:rsidRDefault="00C50866" w:rsidP="00C50866">
      <w:pPr>
        <w:shd w:val="clear" w:color="auto" w:fill="FFFFFF"/>
        <w:spacing w:before="0" w:line="240" w:lineRule="auto"/>
        <w:rPr>
          <w:rFonts w:eastAsia="Times New Roman"/>
          <w:color w:val="222222"/>
          <w:szCs w:val="24"/>
        </w:rPr>
      </w:pPr>
    </w:p>
    <w:p w14:paraId="22646943" w14:textId="77777777" w:rsidR="00C50866" w:rsidRPr="00C50866" w:rsidRDefault="00C50866" w:rsidP="00C50866">
      <w:pPr>
        <w:shd w:val="clear" w:color="auto" w:fill="FFFFFF"/>
        <w:spacing w:before="0" w:line="240" w:lineRule="auto"/>
        <w:rPr>
          <w:rFonts w:eastAsia="Times New Roman"/>
          <w:color w:val="222222"/>
          <w:szCs w:val="24"/>
        </w:rPr>
      </w:pPr>
      <w:r w:rsidRPr="00C50866">
        <w:rPr>
          <w:rFonts w:eastAsia="Times New Roman"/>
          <w:color w:val="222222"/>
          <w:szCs w:val="24"/>
        </w:rPr>
        <w:t>Good food!  Good friends! Good times!  Please join us!</w:t>
      </w:r>
    </w:p>
    <w:p w14:paraId="0126FA1F" w14:textId="77777777" w:rsidR="00C50866" w:rsidRPr="00C50866" w:rsidRDefault="00C50866" w:rsidP="00C50866">
      <w:pPr>
        <w:shd w:val="clear" w:color="auto" w:fill="FFFFFF"/>
        <w:spacing w:before="0" w:line="240" w:lineRule="auto"/>
        <w:rPr>
          <w:rFonts w:eastAsia="Times New Roman"/>
          <w:color w:val="222222"/>
          <w:szCs w:val="24"/>
        </w:rPr>
      </w:pPr>
    </w:p>
    <w:p w14:paraId="4F563560" w14:textId="77777777" w:rsidR="00C50866" w:rsidRPr="00C50866" w:rsidRDefault="00C50866" w:rsidP="00C50866">
      <w:pPr>
        <w:shd w:val="clear" w:color="auto" w:fill="FFFFFF"/>
        <w:spacing w:before="0" w:line="240" w:lineRule="auto"/>
        <w:rPr>
          <w:rFonts w:eastAsia="Times New Roman"/>
          <w:color w:val="222222"/>
          <w:szCs w:val="24"/>
        </w:rPr>
      </w:pPr>
      <w:r w:rsidRPr="00C50866">
        <w:rPr>
          <w:rFonts w:eastAsia="Times New Roman"/>
          <w:color w:val="222222"/>
          <w:szCs w:val="24"/>
        </w:rPr>
        <w:t>Please RSVP to Diane McNulty at 719-331-1301 or </w:t>
      </w:r>
      <w:hyperlink r:id="rId38" w:tgtFrame="_blank" w:history="1">
        <w:r w:rsidRPr="00C50866">
          <w:rPr>
            <w:rFonts w:eastAsia="Times New Roman"/>
            <w:color w:val="1155CC"/>
            <w:szCs w:val="24"/>
            <w:u w:val="single"/>
          </w:rPr>
          <w:t>dsmc624@hotmail.com</w:t>
        </w:r>
      </w:hyperlink>
      <w:r w:rsidRPr="00C50866">
        <w:rPr>
          <w:rFonts w:eastAsia="Times New Roman"/>
          <w:color w:val="222222"/>
          <w:szCs w:val="24"/>
        </w:rPr>
        <w:t>.</w:t>
      </w:r>
    </w:p>
    <w:p w14:paraId="394A93F8" w14:textId="77777777" w:rsidR="00C50866" w:rsidRPr="00C50866" w:rsidRDefault="00C50866" w:rsidP="00C50866">
      <w:pPr>
        <w:shd w:val="clear" w:color="auto" w:fill="FFFFFF"/>
        <w:spacing w:before="0" w:line="240" w:lineRule="auto"/>
        <w:rPr>
          <w:rFonts w:eastAsia="Times New Roman"/>
          <w:color w:val="222222"/>
          <w:szCs w:val="24"/>
        </w:rPr>
      </w:pPr>
    </w:p>
    <w:p w14:paraId="7D1B6C34" w14:textId="77777777" w:rsidR="00C50866" w:rsidRPr="00C50866" w:rsidRDefault="00C50866" w:rsidP="00C50866">
      <w:pPr>
        <w:shd w:val="clear" w:color="auto" w:fill="FFFFFF"/>
        <w:spacing w:before="0" w:line="240" w:lineRule="auto"/>
        <w:rPr>
          <w:rFonts w:eastAsia="Times New Roman"/>
          <w:color w:val="222222"/>
          <w:szCs w:val="24"/>
        </w:rPr>
      </w:pPr>
      <w:r w:rsidRPr="00C50866">
        <w:rPr>
          <w:rFonts w:eastAsia="Times New Roman"/>
          <w:color w:val="222222"/>
          <w:szCs w:val="24"/>
        </w:rPr>
        <w:t>Always,</w:t>
      </w:r>
    </w:p>
    <w:p w14:paraId="2013024D" w14:textId="5A0F9074" w:rsidR="00C50866" w:rsidRPr="00C50866" w:rsidRDefault="00C50866" w:rsidP="00C50866">
      <w:pPr>
        <w:shd w:val="clear" w:color="auto" w:fill="FFFFFF"/>
        <w:spacing w:before="0" w:line="240" w:lineRule="auto"/>
        <w:rPr>
          <w:rFonts w:eastAsia="Times New Roman"/>
          <w:color w:val="222222"/>
          <w:szCs w:val="24"/>
        </w:rPr>
      </w:pPr>
      <w:r w:rsidRPr="00C50866">
        <w:rPr>
          <w:rFonts w:eastAsia="Times New Roman"/>
          <w:color w:val="222222"/>
          <w:szCs w:val="24"/>
        </w:rPr>
        <w:t>Alice</w:t>
      </w:r>
      <w:r w:rsidR="008D23E9" w:rsidRPr="00C83D24">
        <w:rPr>
          <w:b/>
          <w:bCs/>
          <w:noProof/>
          <w:sz w:val="32"/>
          <w:szCs w:val="32"/>
        </w:rPr>
        <w:drawing>
          <wp:inline distT="0" distB="0" distL="0" distR="0" wp14:anchorId="2225950C" wp14:editId="16D3BE36">
            <wp:extent cx="190500" cy="163387"/>
            <wp:effectExtent l="0" t="0" r="0" b="8255"/>
            <wp:docPr id="905673968"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p>
    <w:p w14:paraId="6182744B" w14:textId="76E88AAE" w:rsidR="00C03A95" w:rsidRDefault="00C03A95" w:rsidP="00C03A95">
      <w:pPr>
        <w:spacing w:before="0"/>
        <w:jc w:val="center"/>
        <w:rPr>
          <w:rFonts w:ascii="Verdana" w:eastAsia="Aptos" w:hAnsi="Verdana" w:cs="Times New Roman"/>
          <w:color w:val="auto"/>
          <w:kern w:val="2"/>
          <w:szCs w:val="24"/>
          <w14:ligatures w14:val="standardContextual"/>
        </w:rPr>
      </w:pPr>
    </w:p>
    <w:p w14:paraId="735C74DE" w14:textId="0E2A6468" w:rsidR="00C03A95" w:rsidRDefault="00C03A95" w:rsidP="00C03A95">
      <w:pPr>
        <w:spacing w:before="0"/>
        <w:jc w:val="center"/>
        <w:rPr>
          <w:rFonts w:ascii="Verdana" w:eastAsia="Aptos" w:hAnsi="Verdana" w:cs="Times New Roman"/>
          <w:noProof/>
          <w:color w:val="auto"/>
          <w:kern w:val="2"/>
          <w:szCs w:val="24"/>
          <w14:ligatures w14:val="standardContextual"/>
        </w:rPr>
      </w:pPr>
    </w:p>
    <w:p w14:paraId="288412CC"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1E013B09"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05CDCF4E"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05F5FAC7"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1733508F"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5429ED15"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2E33482B"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27A2F391"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51E0986F"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57029DF4"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36BEC516"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21019ABD"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10947416"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7AB09C1D"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20A169B8"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18416235"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72318C46"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1E288880"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465EAB5A"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13E7B304"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27AA08C1"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4BB1B89D"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487CC141" w14:textId="77777777" w:rsidR="001320D6" w:rsidRDefault="001320D6" w:rsidP="00C03A95">
      <w:pPr>
        <w:spacing w:before="0"/>
        <w:jc w:val="center"/>
        <w:rPr>
          <w:rFonts w:ascii="Verdana" w:eastAsia="Aptos" w:hAnsi="Verdana" w:cs="Times New Roman"/>
          <w:noProof/>
          <w:color w:val="auto"/>
          <w:kern w:val="2"/>
          <w:szCs w:val="24"/>
          <w14:ligatures w14:val="standardContextual"/>
        </w:rPr>
      </w:pPr>
    </w:p>
    <w:p w14:paraId="51080DFC" w14:textId="77777777" w:rsidR="001320D6" w:rsidRDefault="001320D6" w:rsidP="00C03A95">
      <w:pPr>
        <w:spacing w:before="0"/>
        <w:jc w:val="center"/>
        <w:rPr>
          <w:rFonts w:ascii="Verdana" w:eastAsia="Aptos" w:hAnsi="Verdana" w:cs="Times New Roman"/>
          <w:color w:val="auto"/>
          <w:kern w:val="2"/>
          <w:szCs w:val="24"/>
          <w14:ligatures w14:val="standardContextual"/>
        </w:rPr>
      </w:pPr>
    </w:p>
    <w:p w14:paraId="35D7386A" w14:textId="770A4925" w:rsidR="00C03A95" w:rsidRDefault="00734E40" w:rsidP="00587671">
      <w:pPr>
        <w:spacing w:before="0"/>
        <w:rPr>
          <w:rFonts w:ascii="Verdana" w:eastAsia="Aptos" w:hAnsi="Verdana" w:cs="Times New Roman"/>
          <w:color w:val="auto"/>
          <w:kern w:val="2"/>
          <w:szCs w:val="24"/>
          <w14:ligatures w14:val="standardContextual"/>
        </w:rPr>
      </w:pPr>
      <w:r w:rsidRPr="00C03A95">
        <w:rPr>
          <w:noProof/>
          <w:szCs w:val="24"/>
        </w:rPr>
        <w:lastRenderedPageBreak/>
        <mc:AlternateContent>
          <mc:Choice Requires="wps">
            <w:drawing>
              <wp:anchor distT="45720" distB="45720" distL="114300" distR="114300" simplePos="0" relativeHeight="251867136" behindDoc="0" locked="0" layoutInCell="1" allowOverlap="1" wp14:anchorId="6262E13A" wp14:editId="7E29E82C">
                <wp:simplePos x="0" y="0"/>
                <wp:positionH relativeFrom="column">
                  <wp:posOffset>5305425</wp:posOffset>
                </wp:positionH>
                <wp:positionV relativeFrom="paragraph">
                  <wp:posOffset>0</wp:posOffset>
                </wp:positionV>
                <wp:extent cx="1905000" cy="548640"/>
                <wp:effectExtent l="0" t="0" r="0" b="3810"/>
                <wp:wrapSquare wrapText="bothSides"/>
                <wp:docPr id="1431828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48640"/>
                        </a:xfrm>
                        <a:prstGeom prst="rect">
                          <a:avLst/>
                        </a:prstGeom>
                        <a:solidFill>
                          <a:srgbClr val="FFFFFF"/>
                        </a:solidFill>
                        <a:ln w="9525">
                          <a:noFill/>
                          <a:miter lim="800000"/>
                          <a:headEnd/>
                          <a:tailEnd/>
                        </a:ln>
                      </wps:spPr>
                      <wps:txbx>
                        <w:txbxContent>
                          <w:p w14:paraId="38A47803" w14:textId="4817B593" w:rsidR="001320D6" w:rsidRDefault="001320D6" w:rsidP="001320D6">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Adi’s Page</w:t>
                            </w:r>
                          </w:p>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E13A" id="_x0000_s1055" type="#_x0000_t202" style="position:absolute;margin-left:417.75pt;margin-top:0;width:150pt;height:43.2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" stroked="f">
                <v:textbox>
                  <w:txbxContent>
                    <w:p w14:paraId="38A47803" w14:textId="4817B593" w:rsidR="001320D6" w:rsidRDefault="001320D6" w:rsidP="001320D6">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Adi’s Page</w:t>
                      </w:r>
                    </w:p>
                  </w:txbxContent>
                </v:textbox>
                <w10:wrap type="square"/>
              </v:shape>
            </w:pict>
          </mc:Fallback>
        </mc:AlternateContent>
      </w:r>
    </w:p>
    <w:p w14:paraId="42BAF104" w14:textId="25214AA5" w:rsidR="001320D6" w:rsidRDefault="001320D6" w:rsidP="00587671">
      <w:pPr>
        <w:spacing w:before="0"/>
        <w:rPr>
          <w:rFonts w:ascii="Verdana" w:eastAsia="Aptos" w:hAnsi="Verdana" w:cs="Times New Roman"/>
          <w:color w:val="auto"/>
          <w:kern w:val="2"/>
          <w:szCs w:val="24"/>
          <w14:ligatures w14:val="standardContextual"/>
        </w:rPr>
      </w:pPr>
    </w:p>
    <w:p w14:paraId="284AB1B1" w14:textId="6D8E602D" w:rsidR="001320D6" w:rsidRDefault="001320D6" w:rsidP="00587671">
      <w:pPr>
        <w:spacing w:before="0"/>
        <w:rPr>
          <w:rFonts w:ascii="Verdana" w:eastAsia="Aptos" w:hAnsi="Verdana" w:cs="Times New Roman"/>
          <w:color w:val="auto"/>
          <w:kern w:val="2"/>
          <w:szCs w:val="24"/>
          <w14:ligatures w14:val="standardContextual"/>
        </w:rPr>
      </w:pPr>
    </w:p>
    <w:p w14:paraId="05978F27" w14:textId="77777777" w:rsidR="00734E40" w:rsidRDefault="00734E40" w:rsidP="001320D6">
      <w:pPr>
        <w:rPr>
          <w:szCs w:val="24"/>
        </w:rPr>
      </w:pPr>
    </w:p>
    <w:p w14:paraId="189CCF5A" w14:textId="2F525BC6" w:rsidR="001320D6" w:rsidRDefault="00290C74" w:rsidP="001320D6">
      <w:pPr>
        <w:rPr>
          <w:szCs w:val="24"/>
        </w:rPr>
      </w:pPr>
      <w:r>
        <w:rPr>
          <w:szCs w:val="24"/>
        </w:rPr>
        <w:t>Adi has decided she wants to fundraise again this year for St. Jude Children’s Research Hospital.</w:t>
      </w:r>
    </w:p>
    <w:p w14:paraId="56CB9B1F" w14:textId="74D77A9D" w:rsidR="00290C74" w:rsidRDefault="003C08DA" w:rsidP="001320D6">
      <w:pPr>
        <w:rPr>
          <w:szCs w:val="24"/>
        </w:rPr>
      </w:pPr>
      <w:r>
        <w:rPr>
          <w:szCs w:val="24"/>
        </w:rPr>
        <w:t>Her goal for 2025 is $</w:t>
      </w:r>
      <w:r w:rsidR="001D1B50">
        <w:rPr>
          <w:szCs w:val="24"/>
        </w:rPr>
        <w:t>20,000.00. She</w:t>
      </w:r>
      <w:r>
        <w:rPr>
          <w:szCs w:val="24"/>
        </w:rPr>
        <w:t xml:space="preserve"> is already scheduling cookie stand</w:t>
      </w:r>
      <w:r w:rsidR="00176F17">
        <w:rPr>
          <w:szCs w:val="24"/>
        </w:rPr>
        <w:t>s</w:t>
      </w:r>
      <w:r w:rsidR="006D5F8C">
        <w:rPr>
          <w:szCs w:val="24"/>
        </w:rPr>
        <w:t>,</w:t>
      </w:r>
      <w:r w:rsidR="00176F17">
        <w:rPr>
          <w:szCs w:val="24"/>
        </w:rPr>
        <w:t xml:space="preserve"> bake sales, </w:t>
      </w:r>
      <w:r>
        <w:rPr>
          <w:szCs w:val="24"/>
        </w:rPr>
        <w:t>and</w:t>
      </w:r>
      <w:r w:rsidR="00681683">
        <w:rPr>
          <w:szCs w:val="24"/>
        </w:rPr>
        <w:t xml:space="preserve"> she</w:t>
      </w:r>
      <w:r>
        <w:rPr>
          <w:szCs w:val="24"/>
        </w:rPr>
        <w:t xml:space="preserve"> has</w:t>
      </w:r>
      <w:r w:rsidR="00681683">
        <w:rPr>
          <w:szCs w:val="24"/>
        </w:rPr>
        <w:t xml:space="preserve"> also</w:t>
      </w:r>
      <w:r>
        <w:rPr>
          <w:szCs w:val="24"/>
        </w:rPr>
        <w:t xml:space="preserve"> decided to have a Spaghetti Dinner to help her reach her goal</w:t>
      </w:r>
      <w:r w:rsidR="001D1B50">
        <w:rPr>
          <w:szCs w:val="24"/>
        </w:rPr>
        <w:t>.</w:t>
      </w:r>
      <w:r w:rsidR="00176F17">
        <w:rPr>
          <w:szCs w:val="24"/>
        </w:rPr>
        <w:t xml:space="preserve"> </w:t>
      </w:r>
      <w:r w:rsidR="006D5F8C">
        <w:rPr>
          <w:szCs w:val="24"/>
        </w:rPr>
        <w:t xml:space="preserve"> The flyer with all the information is attached.</w:t>
      </w:r>
    </w:p>
    <w:p w14:paraId="1BC5838C" w14:textId="0A4E6CCC" w:rsidR="00681683" w:rsidRDefault="00681683" w:rsidP="001320D6">
      <w:pPr>
        <w:rPr>
          <w:szCs w:val="24"/>
        </w:rPr>
      </w:pPr>
      <w:r>
        <w:rPr>
          <w:szCs w:val="24"/>
        </w:rPr>
        <w:t xml:space="preserve">This past weekend she had her first cookie stand of the year at our local home and garden show. </w:t>
      </w:r>
      <w:r w:rsidR="006150AF">
        <w:rPr>
          <w:szCs w:val="24"/>
        </w:rPr>
        <w:t>We made over 500 bags of cookies, and s</w:t>
      </w:r>
      <w:r>
        <w:rPr>
          <w:szCs w:val="24"/>
        </w:rPr>
        <w:t>he raised over $1,600.00</w:t>
      </w:r>
      <w:r w:rsidR="003D24EE">
        <w:rPr>
          <w:szCs w:val="24"/>
        </w:rPr>
        <w:t xml:space="preserve">. </w:t>
      </w:r>
      <w:r w:rsidR="00E45DEA">
        <w:rPr>
          <w:szCs w:val="24"/>
        </w:rPr>
        <w:t xml:space="preserve">She also met up with the radio station and they told her that they will be backing her fundraising and will be helping her get the word out about </w:t>
      </w:r>
      <w:r w:rsidR="00E43EEF">
        <w:rPr>
          <w:szCs w:val="24"/>
        </w:rPr>
        <w:t>all</w:t>
      </w:r>
      <w:r w:rsidR="00E45DEA">
        <w:rPr>
          <w:szCs w:val="24"/>
        </w:rPr>
        <w:t xml:space="preserve"> her upcoming events.  They will also bring her into the radio station for an interview.</w:t>
      </w:r>
    </w:p>
    <w:p w14:paraId="340EA804" w14:textId="206CC1E7" w:rsidR="00E45DEA" w:rsidRDefault="005B20A3" w:rsidP="001320D6">
      <w:pPr>
        <w:rPr>
          <w:szCs w:val="24"/>
        </w:rPr>
      </w:pPr>
      <w:r>
        <w:rPr>
          <w:szCs w:val="24"/>
        </w:rPr>
        <w:t xml:space="preserve">Adi has a Facebook and Instagram Page that follows </w:t>
      </w:r>
      <w:r w:rsidR="00E43EEF">
        <w:rPr>
          <w:szCs w:val="24"/>
        </w:rPr>
        <w:t>all</w:t>
      </w:r>
      <w:r>
        <w:rPr>
          <w:szCs w:val="24"/>
        </w:rPr>
        <w:t xml:space="preserve"> her fundraising.  If you would </w:t>
      </w:r>
      <w:r w:rsidR="00080992">
        <w:rPr>
          <w:szCs w:val="24"/>
        </w:rPr>
        <w:t>like to follow her pages just search “ADI’S COOKIE STAND”</w:t>
      </w:r>
      <w:r w:rsidR="00E43EEF">
        <w:rPr>
          <w:szCs w:val="24"/>
        </w:rPr>
        <w:t xml:space="preserve"> on either Facebook or Instagram.  I </w:t>
      </w:r>
      <w:r w:rsidR="00D25408">
        <w:rPr>
          <w:szCs w:val="24"/>
        </w:rPr>
        <w:t>can</w:t>
      </w:r>
      <w:r w:rsidR="00E43EEF">
        <w:rPr>
          <w:szCs w:val="24"/>
        </w:rPr>
        <w:t xml:space="preserve"> keep Facebook more updated</w:t>
      </w:r>
      <w:r w:rsidR="00F425E2">
        <w:rPr>
          <w:szCs w:val="24"/>
        </w:rPr>
        <w:t>.</w:t>
      </w:r>
    </w:p>
    <w:p w14:paraId="3D24DEC0" w14:textId="6DE883CE" w:rsidR="00080992" w:rsidRDefault="00080992" w:rsidP="001320D6">
      <w:pPr>
        <w:rPr>
          <w:szCs w:val="24"/>
        </w:rPr>
      </w:pPr>
      <w:r>
        <w:rPr>
          <w:szCs w:val="24"/>
        </w:rPr>
        <w:t xml:space="preserve">Yesterday </w:t>
      </w:r>
      <w:r w:rsidR="00F425E2">
        <w:rPr>
          <w:szCs w:val="24"/>
        </w:rPr>
        <w:t>Adi</w:t>
      </w:r>
      <w:r>
        <w:rPr>
          <w:szCs w:val="24"/>
        </w:rPr>
        <w:t xml:space="preserve"> had a zoom meeting with Maddie from St. Jude and </w:t>
      </w:r>
      <w:r w:rsidR="00F92EDB">
        <w:rPr>
          <w:szCs w:val="24"/>
        </w:rPr>
        <w:t xml:space="preserve">they are also going to help get the word out about </w:t>
      </w:r>
      <w:r w:rsidR="00F425E2">
        <w:rPr>
          <w:szCs w:val="24"/>
        </w:rPr>
        <w:t>her</w:t>
      </w:r>
      <w:r w:rsidR="00F92EDB">
        <w:rPr>
          <w:szCs w:val="24"/>
        </w:rPr>
        <w:t xml:space="preserve"> spaghetti dinner and she will also be sending items for the dinner.</w:t>
      </w:r>
    </w:p>
    <w:p w14:paraId="1D95F8B1" w14:textId="1D3CF13B" w:rsidR="00F92EDB" w:rsidRDefault="00F92EDB" w:rsidP="001320D6">
      <w:pPr>
        <w:rPr>
          <w:szCs w:val="24"/>
        </w:rPr>
      </w:pPr>
      <w:r>
        <w:rPr>
          <w:szCs w:val="24"/>
        </w:rPr>
        <w:t xml:space="preserve">At the dinner Adi wants to have a “Garden </w:t>
      </w:r>
      <w:r w:rsidR="00681C70">
        <w:rPr>
          <w:szCs w:val="24"/>
        </w:rPr>
        <w:t>Wall” She</w:t>
      </w:r>
      <w:r w:rsidR="002E0866">
        <w:rPr>
          <w:szCs w:val="24"/>
        </w:rPr>
        <w:t xml:space="preserve"> is going to have paper </w:t>
      </w:r>
      <w:r w:rsidR="00A31FFF">
        <w:rPr>
          <w:szCs w:val="24"/>
        </w:rPr>
        <w:t>o</w:t>
      </w:r>
      <w:r w:rsidR="002E0866">
        <w:rPr>
          <w:szCs w:val="24"/>
        </w:rPr>
        <w:t>n the table</w:t>
      </w:r>
      <w:r w:rsidR="00681C70">
        <w:rPr>
          <w:szCs w:val="24"/>
        </w:rPr>
        <w:t>s</w:t>
      </w:r>
      <w:r w:rsidR="002E0866">
        <w:rPr>
          <w:szCs w:val="24"/>
        </w:rPr>
        <w:t xml:space="preserve"> shape like butterflies</w:t>
      </w:r>
      <w:r w:rsidR="00681C70">
        <w:rPr>
          <w:szCs w:val="24"/>
        </w:rPr>
        <w:t xml:space="preserve"> and</w:t>
      </w:r>
      <w:r w:rsidR="002E0866">
        <w:rPr>
          <w:szCs w:val="24"/>
        </w:rPr>
        <w:t xml:space="preserve"> anyone can write a note, a quote,</w:t>
      </w:r>
      <w:r w:rsidR="00A31FFF">
        <w:rPr>
          <w:szCs w:val="24"/>
        </w:rPr>
        <w:t xml:space="preserve"> or</w:t>
      </w:r>
      <w:r w:rsidR="002E0866">
        <w:rPr>
          <w:szCs w:val="24"/>
        </w:rPr>
        <w:t xml:space="preserve"> inspirational words to the kids at St. Jude</w:t>
      </w:r>
      <w:r w:rsidR="00A31FFF">
        <w:rPr>
          <w:szCs w:val="24"/>
        </w:rPr>
        <w:t xml:space="preserve"> and then hang it on the wall that looks like a garden.  Maddie with St. Jude said she w</w:t>
      </w:r>
      <w:r w:rsidR="00681C70">
        <w:rPr>
          <w:szCs w:val="24"/>
        </w:rPr>
        <w:t>ill</w:t>
      </w:r>
      <w:r w:rsidR="00A31FFF">
        <w:rPr>
          <w:szCs w:val="24"/>
        </w:rPr>
        <w:t xml:space="preserve"> make sure to get those notes to the kids at St. Jude.</w:t>
      </w:r>
    </w:p>
    <w:p w14:paraId="676F20DB" w14:textId="4E935BC2" w:rsidR="001D1B50" w:rsidRDefault="00580B31" w:rsidP="001320D6">
      <w:pPr>
        <w:rPr>
          <w:szCs w:val="24"/>
        </w:rPr>
      </w:pPr>
      <w:r>
        <w:rPr>
          <w:szCs w:val="24"/>
        </w:rPr>
        <w:t>Adi also has more fundraisers in the works you can find a list of all upcoming events on her social media!!</w:t>
      </w:r>
    </w:p>
    <w:p w14:paraId="1362003F" w14:textId="0C1915F1" w:rsidR="001D1B50" w:rsidRDefault="00580B31" w:rsidP="001320D6">
      <w:pPr>
        <w:rPr>
          <w:szCs w:val="24"/>
        </w:rPr>
      </w:pPr>
      <w:r>
        <w:rPr>
          <w:szCs w:val="24"/>
        </w:rPr>
        <w:t>I can’t wait to see what she does this year!  She is al</w:t>
      </w:r>
      <w:r w:rsidR="00DF2A2F">
        <w:rPr>
          <w:szCs w:val="24"/>
        </w:rPr>
        <w:t>ready signed up to walk in the St. Jude 5K walk in September in Denver.  If anyone would like to join us.  We would love that.  Last year her and I were the only ones from Epsilon Sigma Alpha!</w:t>
      </w:r>
    </w:p>
    <w:p w14:paraId="2C07C6C0" w14:textId="77777777" w:rsidR="00734E40" w:rsidRDefault="00734E40" w:rsidP="001D78E3">
      <w:pPr>
        <w:ind w:left="720"/>
        <w:rPr>
          <w:b/>
          <w:bCs/>
          <w:color w:val="00B0F0"/>
          <w:szCs w:val="24"/>
        </w:rPr>
      </w:pPr>
    </w:p>
    <w:p w14:paraId="641FF00B" w14:textId="225B84F1" w:rsidR="003C08DA" w:rsidRPr="001D78E3" w:rsidRDefault="003C08DA" w:rsidP="00734E40">
      <w:pPr>
        <w:ind w:left="720"/>
        <w:jc w:val="center"/>
        <w:rPr>
          <w:b/>
          <w:bCs/>
          <w:color w:val="00B0F0"/>
          <w:szCs w:val="24"/>
        </w:rPr>
      </w:pPr>
      <w:r w:rsidRPr="00734E40">
        <w:rPr>
          <w:b/>
          <w:bCs/>
          <w:color w:val="00B0F0"/>
          <w:sz w:val="32"/>
          <w:szCs w:val="32"/>
        </w:rPr>
        <w:t xml:space="preserve">Hi everyone!!  This is Adi.  </w:t>
      </w:r>
      <w:r w:rsidR="001D78E3" w:rsidRPr="00734E40">
        <w:rPr>
          <w:b/>
          <w:bCs/>
          <w:color w:val="00B0F0"/>
          <w:sz w:val="32"/>
          <w:szCs w:val="32"/>
        </w:rPr>
        <w:t>I want to invite you to my Spaghetti Dinner Fundraiser for St. Jude.  My mom has attached a flyer with all the information.  I really hope you can make it!!</w:t>
      </w:r>
      <w:r w:rsidR="008D23E9">
        <w:rPr>
          <w:b/>
          <w:bCs/>
          <w:color w:val="00B0F0"/>
          <w:szCs w:val="24"/>
        </w:rPr>
        <w:t xml:space="preserve"> </w:t>
      </w:r>
      <w:r w:rsidR="008D23E9" w:rsidRPr="00C83D24">
        <w:rPr>
          <w:b/>
          <w:bCs/>
          <w:noProof/>
          <w:sz w:val="32"/>
          <w:szCs w:val="32"/>
        </w:rPr>
        <w:drawing>
          <wp:inline distT="0" distB="0" distL="0" distR="0" wp14:anchorId="7C9F197B" wp14:editId="7EA1903F">
            <wp:extent cx="190500" cy="163387"/>
            <wp:effectExtent l="0" t="0" r="0" b="8255"/>
            <wp:docPr id="798262258"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1"/>
                    <a:stretch>
                      <a:fillRect/>
                    </a:stretch>
                  </pic:blipFill>
                  <pic:spPr>
                    <a:xfrm>
                      <a:off x="0" y="0"/>
                      <a:ext cx="196625" cy="168640"/>
                    </a:xfrm>
                    <a:prstGeom prst="rect">
                      <a:avLst/>
                    </a:prstGeom>
                  </pic:spPr>
                </pic:pic>
              </a:graphicData>
            </a:graphic>
          </wp:inline>
        </w:drawing>
      </w:r>
    </w:p>
    <w:p w14:paraId="52CB7561" w14:textId="77777777" w:rsidR="001320D6" w:rsidRDefault="001320D6" w:rsidP="001320D6">
      <w:pPr>
        <w:rPr>
          <w:szCs w:val="24"/>
        </w:rPr>
      </w:pPr>
    </w:p>
    <w:p w14:paraId="2548A2E4" w14:textId="77777777" w:rsidR="001320D6" w:rsidRDefault="001320D6" w:rsidP="00587671">
      <w:pPr>
        <w:spacing w:before="0"/>
        <w:rPr>
          <w:rFonts w:ascii="Verdana" w:eastAsia="Aptos" w:hAnsi="Verdana" w:cs="Times New Roman"/>
          <w:color w:val="auto"/>
          <w:kern w:val="2"/>
          <w:szCs w:val="24"/>
          <w14:ligatures w14:val="standardContextual"/>
        </w:rPr>
      </w:pPr>
    </w:p>
    <w:p w14:paraId="38CD5F4B" w14:textId="77777777" w:rsidR="001320D6" w:rsidRDefault="001320D6" w:rsidP="00587671">
      <w:pPr>
        <w:spacing w:before="0"/>
        <w:rPr>
          <w:rFonts w:ascii="Verdana" w:eastAsia="Aptos" w:hAnsi="Verdana" w:cs="Times New Roman"/>
          <w:color w:val="auto"/>
          <w:kern w:val="2"/>
          <w:szCs w:val="24"/>
          <w14:ligatures w14:val="standardContextual"/>
        </w:rPr>
      </w:pPr>
    </w:p>
    <w:p w14:paraId="20DF012F" w14:textId="77777777" w:rsidR="001320D6" w:rsidRDefault="001320D6" w:rsidP="00587671">
      <w:pPr>
        <w:spacing w:before="0"/>
        <w:rPr>
          <w:rFonts w:ascii="Verdana" w:eastAsia="Aptos" w:hAnsi="Verdana" w:cs="Times New Roman"/>
          <w:color w:val="auto"/>
          <w:kern w:val="2"/>
          <w:szCs w:val="24"/>
          <w14:ligatures w14:val="standardContextual"/>
        </w:rPr>
      </w:pPr>
    </w:p>
    <w:p w14:paraId="111784BE" w14:textId="77777777" w:rsidR="001320D6" w:rsidRDefault="001320D6" w:rsidP="00587671">
      <w:pPr>
        <w:spacing w:before="0"/>
        <w:rPr>
          <w:rFonts w:ascii="Verdana" w:eastAsia="Aptos" w:hAnsi="Verdana" w:cs="Times New Roman"/>
          <w:color w:val="auto"/>
          <w:kern w:val="2"/>
          <w:szCs w:val="24"/>
          <w14:ligatures w14:val="standardContextual"/>
        </w:rPr>
      </w:pPr>
    </w:p>
    <w:p w14:paraId="5B8D08E4" w14:textId="77777777" w:rsidR="001320D6" w:rsidRDefault="001320D6" w:rsidP="00587671">
      <w:pPr>
        <w:spacing w:before="0"/>
        <w:rPr>
          <w:rFonts w:ascii="Verdana" w:eastAsia="Aptos" w:hAnsi="Verdana" w:cs="Times New Roman"/>
          <w:color w:val="auto"/>
          <w:kern w:val="2"/>
          <w:szCs w:val="24"/>
          <w14:ligatures w14:val="standardContextual"/>
        </w:rPr>
      </w:pPr>
    </w:p>
    <w:p w14:paraId="72364298" w14:textId="77777777" w:rsidR="001320D6" w:rsidRDefault="001320D6" w:rsidP="00587671">
      <w:pPr>
        <w:spacing w:before="0"/>
        <w:rPr>
          <w:rFonts w:ascii="Verdana" w:eastAsia="Aptos" w:hAnsi="Verdana" w:cs="Times New Roman"/>
          <w:color w:val="auto"/>
          <w:kern w:val="2"/>
          <w:szCs w:val="24"/>
          <w14:ligatures w14:val="standardContextual"/>
        </w:rPr>
      </w:pPr>
    </w:p>
    <w:p w14:paraId="37AE7F37" w14:textId="498C6A15" w:rsidR="001320D6" w:rsidRDefault="00A502A9" w:rsidP="00A502A9">
      <w:pPr>
        <w:spacing w:before="0"/>
        <w:jc w:val="center"/>
        <w:rPr>
          <w:rFonts w:ascii="Verdana" w:eastAsia="Aptos" w:hAnsi="Verdana" w:cs="Times New Roman"/>
          <w:color w:val="auto"/>
          <w:kern w:val="2"/>
          <w:szCs w:val="24"/>
          <w14:ligatures w14:val="standardContextual"/>
        </w:rPr>
      </w:pPr>
      <w:r w:rsidRPr="00A502A9">
        <w:rPr>
          <w:rFonts w:ascii="Verdana" w:eastAsia="Aptos" w:hAnsi="Verdana" w:cs="Times New Roman"/>
          <w:noProof/>
          <w:color w:val="auto"/>
          <w:kern w:val="2"/>
          <w:szCs w:val="24"/>
          <w14:ligatures w14:val="standardContextual"/>
        </w:rPr>
        <w:lastRenderedPageBreak/>
        <w:drawing>
          <wp:inline distT="0" distB="0" distL="0" distR="0" wp14:anchorId="2ACE74CF" wp14:editId="208AE14C">
            <wp:extent cx="6738494" cy="8782050"/>
            <wp:effectExtent l="0" t="0" r="5715" b="0"/>
            <wp:docPr id="85661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10954" name=""/>
                    <pic:cNvPicPr/>
                  </pic:nvPicPr>
                  <pic:blipFill>
                    <a:blip r:embed="rId39"/>
                    <a:stretch>
                      <a:fillRect/>
                    </a:stretch>
                  </pic:blipFill>
                  <pic:spPr>
                    <a:xfrm>
                      <a:off x="0" y="0"/>
                      <a:ext cx="6746431" cy="8792394"/>
                    </a:xfrm>
                    <a:prstGeom prst="rect">
                      <a:avLst/>
                    </a:prstGeom>
                  </pic:spPr>
                </pic:pic>
              </a:graphicData>
            </a:graphic>
          </wp:inline>
        </w:drawing>
      </w:r>
    </w:p>
    <w:p w14:paraId="4BDFE91D" w14:textId="30662309" w:rsidR="001320D6" w:rsidRDefault="00734E40" w:rsidP="00587671">
      <w:pPr>
        <w:spacing w:before="0"/>
        <w:rPr>
          <w:rFonts w:ascii="Verdana" w:eastAsia="Aptos" w:hAnsi="Verdana" w:cs="Times New Roman"/>
          <w:color w:val="auto"/>
          <w:kern w:val="2"/>
          <w:szCs w:val="24"/>
          <w14:ligatures w14:val="standardContextual"/>
        </w:rPr>
      </w:pPr>
      <w:r>
        <w:rPr>
          <w:noProof/>
        </w:rPr>
        <w:lastRenderedPageBreak/>
        <mc:AlternateContent>
          <mc:Choice Requires="wps">
            <w:drawing>
              <wp:anchor distT="0" distB="0" distL="114300" distR="114300" simplePos="0" relativeHeight="251771904" behindDoc="0" locked="0" layoutInCell="1" allowOverlap="1" wp14:anchorId="2DB1B25E" wp14:editId="6FB6F3D2">
                <wp:simplePos x="0" y="0"/>
                <wp:positionH relativeFrom="column">
                  <wp:posOffset>4551045</wp:posOffset>
                </wp:positionH>
                <wp:positionV relativeFrom="paragraph">
                  <wp:posOffset>-255905</wp:posOffset>
                </wp:positionV>
                <wp:extent cx="1828800" cy="1828800"/>
                <wp:effectExtent l="0" t="0" r="0" b="635"/>
                <wp:wrapNone/>
                <wp:docPr id="107575977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D4D273" w14:textId="62DE1EE8" w:rsidR="001347E5" w:rsidRPr="001347E5" w:rsidRDefault="001347E5" w:rsidP="001347E5">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State Convention</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2DB1B25E" id="_x0000_s1056" type="#_x0000_t202" style="position:absolute;margin-left:358.35pt;margin-top:-20.1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" filled="f" stroked="f">
                <v:textbox style="mso-fit-shape-to-text:t">
                  <w:txbxContent>
                    <w:p w14:paraId="6CD4D273" w14:textId="62DE1EE8" w:rsidR="001347E5" w:rsidRPr="001347E5" w:rsidRDefault="001347E5" w:rsidP="001347E5">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State Convention</w:t>
                      </w:r>
                    </w:p>
                  </w:txbxContent>
                </v:textbox>
              </v:shape>
            </w:pict>
          </mc:Fallback>
        </mc:AlternateContent>
      </w:r>
    </w:p>
    <w:p w14:paraId="1C0B95DC" w14:textId="00ED731F" w:rsidR="00CA6745" w:rsidRDefault="00CA6745" w:rsidP="001320D6">
      <w:pPr>
        <w:spacing w:before="0"/>
        <w:rPr>
          <w:rFonts w:ascii="Verdana" w:eastAsia="Aptos" w:hAnsi="Verdana" w:cs="Times New Roman"/>
          <w:color w:val="auto"/>
          <w:kern w:val="2"/>
          <w:szCs w:val="24"/>
          <w14:ligatures w14:val="standardContextual"/>
        </w:rPr>
      </w:pPr>
    </w:p>
    <w:p w14:paraId="02B7ADFE" w14:textId="1F9BA2BE" w:rsidR="00CA6745" w:rsidRDefault="0093662D" w:rsidP="00EB608E">
      <w:pPr>
        <w:spacing w:before="0" w:line="240" w:lineRule="auto"/>
        <w:jc w:val="center"/>
        <w:rPr>
          <w:rFonts w:ascii="Verdana" w:eastAsia="Aptos" w:hAnsi="Verdana" w:cs="Times New Roman"/>
          <w:color w:val="auto"/>
          <w:kern w:val="2"/>
          <w:szCs w:val="24"/>
          <w14:ligatures w14:val="standardContextual"/>
        </w:rPr>
      </w:pPr>
      <w:r w:rsidRPr="0093662D">
        <w:rPr>
          <w:rFonts w:ascii="Verdana" w:eastAsia="Aptos" w:hAnsi="Verdana" w:cs="Times New Roman"/>
          <w:noProof/>
          <w:color w:val="auto"/>
          <w:kern w:val="2"/>
          <w:szCs w:val="24"/>
          <w14:ligatures w14:val="standardContextual"/>
        </w:rPr>
        <w:drawing>
          <wp:inline distT="0" distB="0" distL="0" distR="0" wp14:anchorId="30BF26DF" wp14:editId="73926A72">
            <wp:extent cx="6715125" cy="8482263"/>
            <wp:effectExtent l="0" t="0" r="0" b="0"/>
            <wp:docPr id="160265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5658" name=""/>
                    <pic:cNvPicPr/>
                  </pic:nvPicPr>
                  <pic:blipFill>
                    <a:blip r:embed="rId40"/>
                    <a:stretch>
                      <a:fillRect/>
                    </a:stretch>
                  </pic:blipFill>
                  <pic:spPr>
                    <a:xfrm>
                      <a:off x="0" y="0"/>
                      <a:ext cx="6721710" cy="8490581"/>
                    </a:xfrm>
                    <a:prstGeom prst="rect">
                      <a:avLst/>
                    </a:prstGeom>
                  </pic:spPr>
                </pic:pic>
              </a:graphicData>
            </a:graphic>
          </wp:inline>
        </w:drawing>
      </w:r>
    </w:p>
    <w:p w14:paraId="09C2F487" w14:textId="7874E80B" w:rsidR="00274402" w:rsidRDefault="000D6F51" w:rsidP="00AE4B79">
      <w:pPr>
        <w:spacing w:before="0"/>
        <w:jc w:val="center"/>
        <w:rPr>
          <w:sz w:val="36"/>
          <w:szCs w:val="36"/>
        </w:rPr>
      </w:pPr>
      <w:r w:rsidRPr="000D6F51">
        <w:rPr>
          <w:noProof/>
          <w:sz w:val="36"/>
          <w:szCs w:val="36"/>
        </w:rPr>
        <w:lastRenderedPageBreak/>
        <w:drawing>
          <wp:inline distT="0" distB="0" distL="0" distR="0" wp14:anchorId="37F6E2E3" wp14:editId="25C5F079">
            <wp:extent cx="7028711" cy="8791575"/>
            <wp:effectExtent l="0" t="0" r="1270" b="0"/>
            <wp:docPr id="118558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86676" name=""/>
                    <pic:cNvPicPr/>
                  </pic:nvPicPr>
                  <pic:blipFill>
                    <a:blip r:embed="rId41"/>
                    <a:stretch>
                      <a:fillRect/>
                    </a:stretch>
                  </pic:blipFill>
                  <pic:spPr>
                    <a:xfrm>
                      <a:off x="0" y="0"/>
                      <a:ext cx="7038515" cy="8803838"/>
                    </a:xfrm>
                    <a:prstGeom prst="rect">
                      <a:avLst/>
                    </a:prstGeom>
                  </pic:spPr>
                </pic:pic>
              </a:graphicData>
            </a:graphic>
          </wp:inline>
        </w:drawing>
      </w:r>
    </w:p>
    <w:p w14:paraId="5ED36E5C" w14:textId="70B0A971" w:rsidR="00BE7C80" w:rsidRPr="00CE30B9" w:rsidRDefault="00EC0A65" w:rsidP="00246324">
      <w:pPr>
        <w:spacing w:before="0"/>
        <w:ind w:left="-288"/>
        <w:jc w:val="center"/>
        <w:rPr>
          <w:sz w:val="36"/>
          <w:szCs w:val="36"/>
        </w:rPr>
      </w:pPr>
      <w:r w:rsidRPr="00EC0A65">
        <w:rPr>
          <w:noProof/>
          <w:sz w:val="36"/>
          <w:szCs w:val="36"/>
        </w:rPr>
        <w:lastRenderedPageBreak/>
        <w:drawing>
          <wp:inline distT="0" distB="0" distL="0" distR="0" wp14:anchorId="44613A54" wp14:editId="5F002AE2">
            <wp:extent cx="7197236" cy="8496300"/>
            <wp:effectExtent l="0" t="0" r="3810" b="0"/>
            <wp:docPr id="151989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95466" name=""/>
                    <pic:cNvPicPr/>
                  </pic:nvPicPr>
                  <pic:blipFill>
                    <a:blip r:embed="rId42"/>
                    <a:stretch>
                      <a:fillRect/>
                    </a:stretch>
                  </pic:blipFill>
                  <pic:spPr>
                    <a:xfrm>
                      <a:off x="0" y="0"/>
                      <a:ext cx="7204741" cy="8505160"/>
                    </a:xfrm>
                    <a:prstGeom prst="rect">
                      <a:avLst/>
                    </a:prstGeom>
                  </pic:spPr>
                </pic:pic>
              </a:graphicData>
            </a:graphic>
          </wp:inline>
        </w:drawing>
      </w:r>
    </w:p>
    <w:sectPr w:rsidR="00BE7C80" w:rsidRPr="00CE30B9" w:rsidSect="00DA09DD">
      <w:pgSz w:w="12240" w:h="15840"/>
      <w:pgMar w:top="864" w:right="720" w:bottom="864"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61696" w14:textId="77777777" w:rsidR="003806C4" w:rsidRDefault="003806C4" w:rsidP="002719D0">
      <w:pPr>
        <w:spacing w:before="0" w:line="240" w:lineRule="auto"/>
      </w:pPr>
      <w:r>
        <w:separator/>
      </w:r>
    </w:p>
  </w:endnote>
  <w:endnote w:type="continuationSeparator" w:id="0">
    <w:p w14:paraId="31BA7BD7" w14:textId="77777777" w:rsidR="003806C4" w:rsidRDefault="003806C4"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271477"/>
      <w:docPartObj>
        <w:docPartGallery w:val="Page Numbers (Bottom of Page)"/>
        <w:docPartUnique/>
      </w:docPartObj>
    </w:sdtPr>
    <w:sdtEndPr>
      <w:rPr>
        <w:color w:val="7F7F7F" w:themeColor="background1" w:themeShade="7F"/>
        <w:spacing w:val="60"/>
      </w:rPr>
    </w:sdtEndPr>
    <w:sdtContent>
      <w:p w14:paraId="70E39CCF" w14:textId="1091D295" w:rsidR="00615689" w:rsidRDefault="0061568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14C4C8D" w14:textId="77777777" w:rsidR="00615689" w:rsidRDefault="00615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CB6D5" w14:textId="77777777" w:rsidR="003806C4" w:rsidRDefault="003806C4" w:rsidP="002719D0">
      <w:pPr>
        <w:spacing w:before="0" w:line="240" w:lineRule="auto"/>
      </w:pPr>
      <w:r>
        <w:separator/>
      </w:r>
    </w:p>
  </w:footnote>
  <w:footnote w:type="continuationSeparator" w:id="0">
    <w:p w14:paraId="28E1A4AF" w14:textId="77777777" w:rsidR="003806C4" w:rsidRDefault="003806C4"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7A3"/>
    <w:multiLevelType w:val="hybridMultilevel"/>
    <w:tmpl w:val="8FAC2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166993"/>
    <w:multiLevelType w:val="hybridMultilevel"/>
    <w:tmpl w:val="3CC4981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B4F07D5"/>
    <w:multiLevelType w:val="hybridMultilevel"/>
    <w:tmpl w:val="6A5223C2"/>
    <w:lvl w:ilvl="0" w:tplc="579A20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A3EBE"/>
    <w:multiLevelType w:val="hybridMultilevel"/>
    <w:tmpl w:val="5EE2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04FCD"/>
    <w:multiLevelType w:val="multilevel"/>
    <w:tmpl w:val="5574D392"/>
    <w:lvl w:ilvl="0">
      <w:start w:val="1"/>
      <w:numFmt w:val="bullet"/>
      <w:lvlText w:val="●"/>
      <w:lvlJc w:val="left"/>
      <w:pPr>
        <w:ind w:left="720" w:hanging="360"/>
      </w:pPr>
      <w:rPr>
        <w:rFonts w:ascii="Roboto" w:eastAsia="Roboto" w:hAnsi="Roboto" w:cs="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EF451D"/>
    <w:multiLevelType w:val="multilevel"/>
    <w:tmpl w:val="51D2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B069C5"/>
    <w:multiLevelType w:val="multilevel"/>
    <w:tmpl w:val="00D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A103DC"/>
    <w:multiLevelType w:val="multilevel"/>
    <w:tmpl w:val="96DA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D356AC"/>
    <w:multiLevelType w:val="hybridMultilevel"/>
    <w:tmpl w:val="809A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CC13B8"/>
    <w:multiLevelType w:val="hybridMultilevel"/>
    <w:tmpl w:val="48149056"/>
    <w:lvl w:ilvl="0" w:tplc="579A20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24915"/>
    <w:multiLevelType w:val="hybridMultilevel"/>
    <w:tmpl w:val="CBE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8A66A4"/>
    <w:multiLevelType w:val="hybridMultilevel"/>
    <w:tmpl w:val="F6D4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E93147"/>
    <w:multiLevelType w:val="multilevel"/>
    <w:tmpl w:val="463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1514AF"/>
    <w:multiLevelType w:val="hybridMultilevel"/>
    <w:tmpl w:val="74321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68385341">
    <w:abstractNumId w:val="0"/>
  </w:num>
  <w:num w:numId="2" w16cid:durableId="543637391">
    <w:abstractNumId w:val="13"/>
  </w:num>
  <w:num w:numId="3" w16cid:durableId="1054542310">
    <w:abstractNumId w:val="0"/>
  </w:num>
  <w:num w:numId="4" w16cid:durableId="1991905253">
    <w:abstractNumId w:val="1"/>
  </w:num>
  <w:num w:numId="5" w16cid:durableId="125392798">
    <w:abstractNumId w:val="5"/>
  </w:num>
  <w:num w:numId="6" w16cid:durableId="1721976890">
    <w:abstractNumId w:val="3"/>
  </w:num>
  <w:num w:numId="7" w16cid:durableId="1440830094">
    <w:abstractNumId w:val="8"/>
  </w:num>
  <w:num w:numId="8" w16cid:durableId="2142141553">
    <w:abstractNumId w:val="9"/>
  </w:num>
  <w:num w:numId="9" w16cid:durableId="1880510302">
    <w:abstractNumId w:val="2"/>
  </w:num>
  <w:num w:numId="10" w16cid:durableId="1531411613">
    <w:abstractNumId w:val="10"/>
  </w:num>
  <w:num w:numId="11" w16cid:durableId="1916551791">
    <w:abstractNumId w:val="7"/>
  </w:num>
  <w:num w:numId="12" w16cid:durableId="679429128">
    <w:abstractNumId w:val="12"/>
  </w:num>
  <w:num w:numId="13" w16cid:durableId="1500386328">
    <w:abstractNumId w:val="4"/>
  </w:num>
  <w:num w:numId="14" w16cid:durableId="142043888">
    <w:abstractNumId w:val="6"/>
  </w:num>
  <w:num w:numId="15" w16cid:durableId="9223790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689"/>
    <w:rsid w:val="0000142B"/>
    <w:rsid w:val="000114A2"/>
    <w:rsid w:val="00024A53"/>
    <w:rsid w:val="00024DC6"/>
    <w:rsid w:val="00025187"/>
    <w:rsid w:val="00026476"/>
    <w:rsid w:val="00032780"/>
    <w:rsid w:val="000336B0"/>
    <w:rsid w:val="000416E8"/>
    <w:rsid w:val="00045780"/>
    <w:rsid w:val="00045C6E"/>
    <w:rsid w:val="00067FC8"/>
    <w:rsid w:val="00073F8B"/>
    <w:rsid w:val="00080992"/>
    <w:rsid w:val="00080AE9"/>
    <w:rsid w:val="000827ED"/>
    <w:rsid w:val="000A028D"/>
    <w:rsid w:val="000A2FC0"/>
    <w:rsid w:val="000B0625"/>
    <w:rsid w:val="000D6F51"/>
    <w:rsid w:val="000D7ADD"/>
    <w:rsid w:val="000E0880"/>
    <w:rsid w:val="000E5261"/>
    <w:rsid w:val="00101469"/>
    <w:rsid w:val="00110992"/>
    <w:rsid w:val="00113760"/>
    <w:rsid w:val="00116CAD"/>
    <w:rsid w:val="0012426E"/>
    <w:rsid w:val="001320D6"/>
    <w:rsid w:val="001347E5"/>
    <w:rsid w:val="001403B2"/>
    <w:rsid w:val="00141205"/>
    <w:rsid w:val="00147B85"/>
    <w:rsid w:val="001544F8"/>
    <w:rsid w:val="001653EE"/>
    <w:rsid w:val="00173358"/>
    <w:rsid w:val="00176F17"/>
    <w:rsid w:val="001859FE"/>
    <w:rsid w:val="00197602"/>
    <w:rsid w:val="001B1CDD"/>
    <w:rsid w:val="001C36E9"/>
    <w:rsid w:val="001D1B50"/>
    <w:rsid w:val="001D65FD"/>
    <w:rsid w:val="001D7209"/>
    <w:rsid w:val="001D78E3"/>
    <w:rsid w:val="001D7A47"/>
    <w:rsid w:val="001E7A48"/>
    <w:rsid w:val="00214915"/>
    <w:rsid w:val="00227A7C"/>
    <w:rsid w:val="00236B4D"/>
    <w:rsid w:val="0024014D"/>
    <w:rsid w:val="0024250D"/>
    <w:rsid w:val="00246324"/>
    <w:rsid w:val="002500BE"/>
    <w:rsid w:val="002719D0"/>
    <w:rsid w:val="002724A4"/>
    <w:rsid w:val="00273ECA"/>
    <w:rsid w:val="00274402"/>
    <w:rsid w:val="002800A3"/>
    <w:rsid w:val="00290C74"/>
    <w:rsid w:val="002A00E3"/>
    <w:rsid w:val="002B1A18"/>
    <w:rsid w:val="002B273E"/>
    <w:rsid w:val="002B646E"/>
    <w:rsid w:val="002C5DE6"/>
    <w:rsid w:val="002C6345"/>
    <w:rsid w:val="002C76A0"/>
    <w:rsid w:val="002E0866"/>
    <w:rsid w:val="002F0539"/>
    <w:rsid w:val="002F28C1"/>
    <w:rsid w:val="002F6E4B"/>
    <w:rsid w:val="00312409"/>
    <w:rsid w:val="00320BFF"/>
    <w:rsid w:val="00321BD3"/>
    <w:rsid w:val="003227E8"/>
    <w:rsid w:val="00325127"/>
    <w:rsid w:val="003506A3"/>
    <w:rsid w:val="003538E8"/>
    <w:rsid w:val="00355B5F"/>
    <w:rsid w:val="0036092A"/>
    <w:rsid w:val="003635A2"/>
    <w:rsid w:val="00364346"/>
    <w:rsid w:val="00373371"/>
    <w:rsid w:val="003806C4"/>
    <w:rsid w:val="00381793"/>
    <w:rsid w:val="003A30FB"/>
    <w:rsid w:val="003B3C98"/>
    <w:rsid w:val="003C08DA"/>
    <w:rsid w:val="003C2A64"/>
    <w:rsid w:val="003D23D5"/>
    <w:rsid w:val="003D24EE"/>
    <w:rsid w:val="003F1721"/>
    <w:rsid w:val="00410546"/>
    <w:rsid w:val="00417908"/>
    <w:rsid w:val="004452E9"/>
    <w:rsid w:val="00462B95"/>
    <w:rsid w:val="00481378"/>
    <w:rsid w:val="00482498"/>
    <w:rsid w:val="00482BED"/>
    <w:rsid w:val="00495BE6"/>
    <w:rsid w:val="004B6DA1"/>
    <w:rsid w:val="004C10E4"/>
    <w:rsid w:val="004E5FD1"/>
    <w:rsid w:val="004F1DE1"/>
    <w:rsid w:val="004F738F"/>
    <w:rsid w:val="004F769A"/>
    <w:rsid w:val="00501ABD"/>
    <w:rsid w:val="00514B45"/>
    <w:rsid w:val="005261BD"/>
    <w:rsid w:val="005466C8"/>
    <w:rsid w:val="005533F7"/>
    <w:rsid w:val="00561132"/>
    <w:rsid w:val="00570AA6"/>
    <w:rsid w:val="00571A51"/>
    <w:rsid w:val="00577146"/>
    <w:rsid w:val="00580B31"/>
    <w:rsid w:val="00587671"/>
    <w:rsid w:val="005A125F"/>
    <w:rsid w:val="005B20A3"/>
    <w:rsid w:val="005B4286"/>
    <w:rsid w:val="005B6F9A"/>
    <w:rsid w:val="005C0584"/>
    <w:rsid w:val="005C1111"/>
    <w:rsid w:val="005C2EB4"/>
    <w:rsid w:val="005C3EA2"/>
    <w:rsid w:val="005C64CF"/>
    <w:rsid w:val="005E050E"/>
    <w:rsid w:val="005E1D5E"/>
    <w:rsid w:val="005E5923"/>
    <w:rsid w:val="005E6984"/>
    <w:rsid w:val="005F4F84"/>
    <w:rsid w:val="006150AF"/>
    <w:rsid w:val="00615689"/>
    <w:rsid w:val="0062066F"/>
    <w:rsid w:val="00621EC6"/>
    <w:rsid w:val="00624FC0"/>
    <w:rsid w:val="006403EB"/>
    <w:rsid w:val="0064589A"/>
    <w:rsid w:val="00652047"/>
    <w:rsid w:val="00652177"/>
    <w:rsid w:val="0065391B"/>
    <w:rsid w:val="00654B15"/>
    <w:rsid w:val="006572F0"/>
    <w:rsid w:val="00667E21"/>
    <w:rsid w:val="00677643"/>
    <w:rsid w:val="00681425"/>
    <w:rsid w:val="00681683"/>
    <w:rsid w:val="00681C70"/>
    <w:rsid w:val="00681CE3"/>
    <w:rsid w:val="00684807"/>
    <w:rsid w:val="0069244B"/>
    <w:rsid w:val="006939BD"/>
    <w:rsid w:val="006C0F18"/>
    <w:rsid w:val="006C103F"/>
    <w:rsid w:val="006D5047"/>
    <w:rsid w:val="006D5F8C"/>
    <w:rsid w:val="006E4866"/>
    <w:rsid w:val="006F0009"/>
    <w:rsid w:val="006F79D0"/>
    <w:rsid w:val="00702A36"/>
    <w:rsid w:val="0070614A"/>
    <w:rsid w:val="0071201A"/>
    <w:rsid w:val="007147DC"/>
    <w:rsid w:val="00720AE0"/>
    <w:rsid w:val="00726627"/>
    <w:rsid w:val="00734E40"/>
    <w:rsid w:val="00735B19"/>
    <w:rsid w:val="007455B6"/>
    <w:rsid w:val="007627AE"/>
    <w:rsid w:val="007652BB"/>
    <w:rsid w:val="007876E3"/>
    <w:rsid w:val="00790E6B"/>
    <w:rsid w:val="007930D7"/>
    <w:rsid w:val="007D292F"/>
    <w:rsid w:val="007D4189"/>
    <w:rsid w:val="007E2E73"/>
    <w:rsid w:val="007F4E37"/>
    <w:rsid w:val="00814CF5"/>
    <w:rsid w:val="008317E4"/>
    <w:rsid w:val="00890076"/>
    <w:rsid w:val="00893E53"/>
    <w:rsid w:val="00896B59"/>
    <w:rsid w:val="008A1E47"/>
    <w:rsid w:val="008A29CB"/>
    <w:rsid w:val="008A3EBD"/>
    <w:rsid w:val="008A6500"/>
    <w:rsid w:val="008D23E9"/>
    <w:rsid w:val="008F0F4F"/>
    <w:rsid w:val="008F2B7D"/>
    <w:rsid w:val="0090007B"/>
    <w:rsid w:val="0093662D"/>
    <w:rsid w:val="009369F2"/>
    <w:rsid w:val="00937AB7"/>
    <w:rsid w:val="009413A5"/>
    <w:rsid w:val="00941FDB"/>
    <w:rsid w:val="00960D05"/>
    <w:rsid w:val="00965211"/>
    <w:rsid w:val="00970A18"/>
    <w:rsid w:val="00971ECC"/>
    <w:rsid w:val="009831D9"/>
    <w:rsid w:val="00994C06"/>
    <w:rsid w:val="009A0E9B"/>
    <w:rsid w:val="009C3EF3"/>
    <w:rsid w:val="009D0BFF"/>
    <w:rsid w:val="009E108C"/>
    <w:rsid w:val="00A114E0"/>
    <w:rsid w:val="00A125B9"/>
    <w:rsid w:val="00A167B3"/>
    <w:rsid w:val="00A168FA"/>
    <w:rsid w:val="00A20FF3"/>
    <w:rsid w:val="00A23838"/>
    <w:rsid w:val="00A305CF"/>
    <w:rsid w:val="00A31FFF"/>
    <w:rsid w:val="00A502A9"/>
    <w:rsid w:val="00A52906"/>
    <w:rsid w:val="00A52A57"/>
    <w:rsid w:val="00A57C1C"/>
    <w:rsid w:val="00A62B7E"/>
    <w:rsid w:val="00A70767"/>
    <w:rsid w:val="00A71034"/>
    <w:rsid w:val="00A71527"/>
    <w:rsid w:val="00A93171"/>
    <w:rsid w:val="00A95F8C"/>
    <w:rsid w:val="00AB18AA"/>
    <w:rsid w:val="00AD0009"/>
    <w:rsid w:val="00AD2E65"/>
    <w:rsid w:val="00AD6861"/>
    <w:rsid w:val="00AE3479"/>
    <w:rsid w:val="00AE435E"/>
    <w:rsid w:val="00AE4B79"/>
    <w:rsid w:val="00AF1844"/>
    <w:rsid w:val="00B07C0A"/>
    <w:rsid w:val="00B11F8E"/>
    <w:rsid w:val="00B2409B"/>
    <w:rsid w:val="00B52ADD"/>
    <w:rsid w:val="00B620BD"/>
    <w:rsid w:val="00B6384C"/>
    <w:rsid w:val="00B7283D"/>
    <w:rsid w:val="00B906FE"/>
    <w:rsid w:val="00B936BB"/>
    <w:rsid w:val="00B94998"/>
    <w:rsid w:val="00B97E24"/>
    <w:rsid w:val="00BA179C"/>
    <w:rsid w:val="00BA78EC"/>
    <w:rsid w:val="00BB20A9"/>
    <w:rsid w:val="00BB3A6C"/>
    <w:rsid w:val="00BB4566"/>
    <w:rsid w:val="00BC218A"/>
    <w:rsid w:val="00BE521F"/>
    <w:rsid w:val="00BE7C80"/>
    <w:rsid w:val="00BF646D"/>
    <w:rsid w:val="00C03A95"/>
    <w:rsid w:val="00C102DB"/>
    <w:rsid w:val="00C24896"/>
    <w:rsid w:val="00C315A3"/>
    <w:rsid w:val="00C419DC"/>
    <w:rsid w:val="00C41A8F"/>
    <w:rsid w:val="00C43870"/>
    <w:rsid w:val="00C50866"/>
    <w:rsid w:val="00C512C3"/>
    <w:rsid w:val="00C52820"/>
    <w:rsid w:val="00C549E1"/>
    <w:rsid w:val="00C5558E"/>
    <w:rsid w:val="00C76D48"/>
    <w:rsid w:val="00C77147"/>
    <w:rsid w:val="00C83D24"/>
    <w:rsid w:val="00C86167"/>
    <w:rsid w:val="00CA6745"/>
    <w:rsid w:val="00CB1476"/>
    <w:rsid w:val="00CB3BDD"/>
    <w:rsid w:val="00CB5040"/>
    <w:rsid w:val="00CC5CFC"/>
    <w:rsid w:val="00CC6080"/>
    <w:rsid w:val="00CE30B9"/>
    <w:rsid w:val="00CE5482"/>
    <w:rsid w:val="00D060B3"/>
    <w:rsid w:val="00D07393"/>
    <w:rsid w:val="00D12CB9"/>
    <w:rsid w:val="00D25408"/>
    <w:rsid w:val="00D25BE1"/>
    <w:rsid w:val="00D51BC2"/>
    <w:rsid w:val="00D52813"/>
    <w:rsid w:val="00D56CA5"/>
    <w:rsid w:val="00D6041B"/>
    <w:rsid w:val="00D670CE"/>
    <w:rsid w:val="00D70344"/>
    <w:rsid w:val="00D764C0"/>
    <w:rsid w:val="00D7744A"/>
    <w:rsid w:val="00D7793D"/>
    <w:rsid w:val="00D83898"/>
    <w:rsid w:val="00D9197D"/>
    <w:rsid w:val="00D95AA3"/>
    <w:rsid w:val="00DA09DD"/>
    <w:rsid w:val="00DA6E0C"/>
    <w:rsid w:val="00DB177B"/>
    <w:rsid w:val="00DB5F20"/>
    <w:rsid w:val="00DC1AE6"/>
    <w:rsid w:val="00DD00A0"/>
    <w:rsid w:val="00DD5156"/>
    <w:rsid w:val="00DD692E"/>
    <w:rsid w:val="00DE0273"/>
    <w:rsid w:val="00DE124C"/>
    <w:rsid w:val="00DE3B05"/>
    <w:rsid w:val="00DF10F5"/>
    <w:rsid w:val="00DF2A2F"/>
    <w:rsid w:val="00E14EF7"/>
    <w:rsid w:val="00E15CD7"/>
    <w:rsid w:val="00E20336"/>
    <w:rsid w:val="00E272B0"/>
    <w:rsid w:val="00E309AF"/>
    <w:rsid w:val="00E43EEF"/>
    <w:rsid w:val="00E43FEA"/>
    <w:rsid w:val="00E45DEA"/>
    <w:rsid w:val="00E50EBD"/>
    <w:rsid w:val="00E53BA4"/>
    <w:rsid w:val="00E5515A"/>
    <w:rsid w:val="00E55782"/>
    <w:rsid w:val="00E66900"/>
    <w:rsid w:val="00E700BA"/>
    <w:rsid w:val="00E74C4F"/>
    <w:rsid w:val="00EA11D6"/>
    <w:rsid w:val="00EA1754"/>
    <w:rsid w:val="00EB608E"/>
    <w:rsid w:val="00EC0A65"/>
    <w:rsid w:val="00EC16DC"/>
    <w:rsid w:val="00ED1DA0"/>
    <w:rsid w:val="00EE3CAE"/>
    <w:rsid w:val="00F12D04"/>
    <w:rsid w:val="00F20001"/>
    <w:rsid w:val="00F20DB3"/>
    <w:rsid w:val="00F2104D"/>
    <w:rsid w:val="00F21EF9"/>
    <w:rsid w:val="00F30DC4"/>
    <w:rsid w:val="00F344FD"/>
    <w:rsid w:val="00F425E2"/>
    <w:rsid w:val="00F50295"/>
    <w:rsid w:val="00F678F9"/>
    <w:rsid w:val="00F758C9"/>
    <w:rsid w:val="00F911DA"/>
    <w:rsid w:val="00F92EDB"/>
    <w:rsid w:val="00F95912"/>
    <w:rsid w:val="00FA1A0E"/>
    <w:rsid w:val="00FA4948"/>
    <w:rsid w:val="00FB325D"/>
    <w:rsid w:val="00FB417A"/>
    <w:rsid w:val="00FC2B06"/>
    <w:rsid w:val="00FE0185"/>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11EC9"/>
  <w15:chartTrackingRefBased/>
  <w15:docId w15:val="{931D5DE3-5B20-4DF9-B8C4-5130F3CF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000000" w:themeColor="text1"/>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customStyle="1" w:styleId="NoSpacingChar">
    <w:name w:val="No Spacing Char"/>
    <w:basedOn w:val="DefaultParagraphFont"/>
    <w:link w:val="NoSpacing"/>
    <w:uiPriority w:val="1"/>
    <w:rsid w:val="009A0E9B"/>
  </w:style>
  <w:style w:type="character" w:styleId="Hyperlink">
    <w:name w:val="Hyperlink"/>
    <w:basedOn w:val="DefaultParagraphFont"/>
    <w:uiPriority w:val="99"/>
    <w:unhideWhenUsed/>
    <w:rsid w:val="00A52A57"/>
    <w:rPr>
      <w:color w:val="0000FF" w:themeColor="hyperlink"/>
      <w:u w:val="single"/>
    </w:rPr>
  </w:style>
  <w:style w:type="paragraph" w:styleId="ListParagraph">
    <w:name w:val="List Paragraph"/>
    <w:basedOn w:val="Normal"/>
    <w:uiPriority w:val="34"/>
    <w:qFormat/>
    <w:rsid w:val="00A52A57"/>
    <w:pPr>
      <w:spacing w:before="0" w:after="160" w:line="256" w:lineRule="auto"/>
      <w:ind w:left="720"/>
      <w:contextualSpacing/>
    </w:pPr>
    <w:rPr>
      <w:rFonts w:asciiTheme="minorHAnsi" w:hAnsiTheme="minorHAnsi" w:cstheme="minorBidi"/>
      <w:color w:val="auto"/>
      <w:kern w:val="2"/>
      <w:sz w:val="22"/>
      <w14:ligatures w14:val="standardContextual"/>
    </w:rPr>
  </w:style>
  <w:style w:type="paragraph" w:customStyle="1" w:styleId="04xlpa">
    <w:name w:val="_04xlpa"/>
    <w:basedOn w:val="Normal"/>
    <w:rsid w:val="0065391B"/>
    <w:pPr>
      <w:spacing w:before="100" w:beforeAutospacing="1" w:after="100" w:afterAutospacing="1" w:line="240" w:lineRule="auto"/>
    </w:pPr>
    <w:rPr>
      <w:rFonts w:ascii="Times New Roman" w:eastAsia="Times New Roman" w:hAnsi="Times New Roman" w:cs="Times New Roman"/>
      <w:szCs w:val="24"/>
    </w:rPr>
  </w:style>
  <w:style w:type="character" w:customStyle="1" w:styleId="jsgrdq">
    <w:name w:val="jsgrdq"/>
    <w:basedOn w:val="DefaultParagraphFont"/>
    <w:rsid w:val="0065391B"/>
  </w:style>
  <w:style w:type="character" w:styleId="UnresolvedMention">
    <w:name w:val="Unresolved Mention"/>
    <w:basedOn w:val="DefaultParagraphFont"/>
    <w:uiPriority w:val="99"/>
    <w:semiHidden/>
    <w:unhideWhenUsed/>
    <w:rsid w:val="0065391B"/>
    <w:rPr>
      <w:color w:val="605E5C"/>
      <w:shd w:val="clear" w:color="auto" w:fill="E1DFDD"/>
    </w:rPr>
  </w:style>
  <w:style w:type="paragraph" w:styleId="NormalWeb">
    <w:name w:val="Normal (Web)"/>
    <w:basedOn w:val="Normal"/>
    <w:uiPriority w:val="99"/>
    <w:semiHidden/>
    <w:unhideWhenUsed/>
    <w:rsid w:val="00024DC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text">
    <w:name w:val="text"/>
    <w:basedOn w:val="Normal"/>
    <w:rsid w:val="00024DC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Default">
    <w:name w:val="Default"/>
    <w:rsid w:val="00032780"/>
    <w:pPr>
      <w:autoSpaceDE w:val="0"/>
      <w:autoSpaceDN w:val="0"/>
      <w:adjustRightInd w:val="0"/>
      <w:spacing w:after="0" w:line="240" w:lineRule="auto"/>
    </w:pPr>
    <w:rPr>
      <w:rFonts w:ascii="Imprint MT Shadow" w:hAnsi="Imprint MT Shadow" w:cs="Imprint MT Shadow"/>
      <w:color w:val="000000"/>
      <w:szCs w:val="24"/>
      <w14:ligatures w14:val="standardContextual"/>
    </w:rPr>
  </w:style>
  <w:style w:type="paragraph" w:customStyle="1" w:styleId="Style0">
    <w:name w:val="Style0"/>
    <w:rsid w:val="003227E8"/>
    <w:pPr>
      <w:suppressAutoHyphens/>
      <w:autoSpaceDE w:val="0"/>
      <w:spacing w:after="0" w:line="240" w:lineRule="auto"/>
    </w:pPr>
    <w:rPr>
      <w:rFonts w:ascii="Arial" w:eastAsia="Calibri" w:hAnsi="Arial" w:cs="Times New Roman"/>
      <w:color w:val="auto"/>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123">
      <w:bodyDiv w:val="1"/>
      <w:marLeft w:val="0"/>
      <w:marRight w:val="0"/>
      <w:marTop w:val="0"/>
      <w:marBottom w:val="0"/>
      <w:divBdr>
        <w:top w:val="none" w:sz="0" w:space="0" w:color="auto"/>
        <w:left w:val="none" w:sz="0" w:space="0" w:color="auto"/>
        <w:bottom w:val="none" w:sz="0" w:space="0" w:color="auto"/>
        <w:right w:val="none" w:sz="0" w:space="0" w:color="auto"/>
      </w:divBdr>
      <w:divsChild>
        <w:div w:id="1840390246">
          <w:marLeft w:val="0"/>
          <w:marRight w:val="0"/>
          <w:marTop w:val="0"/>
          <w:marBottom w:val="0"/>
          <w:divBdr>
            <w:top w:val="none" w:sz="0" w:space="0" w:color="auto"/>
            <w:left w:val="none" w:sz="0" w:space="0" w:color="auto"/>
            <w:bottom w:val="none" w:sz="0" w:space="0" w:color="auto"/>
            <w:right w:val="none" w:sz="0" w:space="0" w:color="auto"/>
          </w:divBdr>
        </w:div>
        <w:div w:id="102775515">
          <w:marLeft w:val="0"/>
          <w:marRight w:val="0"/>
          <w:marTop w:val="0"/>
          <w:marBottom w:val="0"/>
          <w:divBdr>
            <w:top w:val="none" w:sz="0" w:space="0" w:color="auto"/>
            <w:left w:val="none" w:sz="0" w:space="0" w:color="auto"/>
            <w:bottom w:val="none" w:sz="0" w:space="0" w:color="auto"/>
            <w:right w:val="none" w:sz="0" w:space="0" w:color="auto"/>
          </w:divBdr>
        </w:div>
      </w:divsChild>
    </w:div>
    <w:div w:id="183371855">
      <w:bodyDiv w:val="1"/>
      <w:marLeft w:val="0"/>
      <w:marRight w:val="0"/>
      <w:marTop w:val="0"/>
      <w:marBottom w:val="0"/>
      <w:divBdr>
        <w:top w:val="none" w:sz="0" w:space="0" w:color="auto"/>
        <w:left w:val="none" w:sz="0" w:space="0" w:color="auto"/>
        <w:bottom w:val="none" w:sz="0" w:space="0" w:color="auto"/>
        <w:right w:val="none" w:sz="0" w:space="0" w:color="auto"/>
      </w:divBdr>
      <w:divsChild>
        <w:div w:id="1352755215">
          <w:marLeft w:val="0"/>
          <w:marRight w:val="0"/>
          <w:marTop w:val="0"/>
          <w:marBottom w:val="0"/>
          <w:divBdr>
            <w:top w:val="none" w:sz="0" w:space="0" w:color="auto"/>
            <w:left w:val="none" w:sz="0" w:space="0" w:color="auto"/>
            <w:bottom w:val="none" w:sz="0" w:space="0" w:color="auto"/>
            <w:right w:val="none" w:sz="0" w:space="0" w:color="auto"/>
          </w:divBdr>
        </w:div>
        <w:div w:id="892891507">
          <w:marLeft w:val="0"/>
          <w:marRight w:val="0"/>
          <w:marTop w:val="0"/>
          <w:marBottom w:val="0"/>
          <w:divBdr>
            <w:top w:val="none" w:sz="0" w:space="0" w:color="auto"/>
            <w:left w:val="none" w:sz="0" w:space="0" w:color="auto"/>
            <w:bottom w:val="none" w:sz="0" w:space="0" w:color="auto"/>
            <w:right w:val="none" w:sz="0" w:space="0" w:color="auto"/>
          </w:divBdr>
        </w:div>
        <w:div w:id="1714230717">
          <w:marLeft w:val="0"/>
          <w:marRight w:val="0"/>
          <w:marTop w:val="0"/>
          <w:marBottom w:val="0"/>
          <w:divBdr>
            <w:top w:val="none" w:sz="0" w:space="0" w:color="auto"/>
            <w:left w:val="none" w:sz="0" w:space="0" w:color="auto"/>
            <w:bottom w:val="none" w:sz="0" w:space="0" w:color="auto"/>
            <w:right w:val="none" w:sz="0" w:space="0" w:color="auto"/>
          </w:divBdr>
        </w:div>
        <w:div w:id="2123838953">
          <w:marLeft w:val="0"/>
          <w:marRight w:val="0"/>
          <w:marTop w:val="0"/>
          <w:marBottom w:val="0"/>
          <w:divBdr>
            <w:top w:val="none" w:sz="0" w:space="0" w:color="auto"/>
            <w:left w:val="none" w:sz="0" w:space="0" w:color="auto"/>
            <w:bottom w:val="none" w:sz="0" w:space="0" w:color="auto"/>
            <w:right w:val="none" w:sz="0" w:space="0" w:color="auto"/>
          </w:divBdr>
        </w:div>
        <w:div w:id="916289077">
          <w:marLeft w:val="0"/>
          <w:marRight w:val="0"/>
          <w:marTop w:val="0"/>
          <w:marBottom w:val="0"/>
          <w:divBdr>
            <w:top w:val="none" w:sz="0" w:space="0" w:color="auto"/>
            <w:left w:val="none" w:sz="0" w:space="0" w:color="auto"/>
            <w:bottom w:val="none" w:sz="0" w:space="0" w:color="auto"/>
            <w:right w:val="none" w:sz="0" w:space="0" w:color="auto"/>
          </w:divBdr>
        </w:div>
      </w:divsChild>
    </w:div>
    <w:div w:id="216017531">
      <w:bodyDiv w:val="1"/>
      <w:marLeft w:val="0"/>
      <w:marRight w:val="0"/>
      <w:marTop w:val="0"/>
      <w:marBottom w:val="0"/>
      <w:divBdr>
        <w:top w:val="none" w:sz="0" w:space="0" w:color="auto"/>
        <w:left w:val="none" w:sz="0" w:space="0" w:color="auto"/>
        <w:bottom w:val="none" w:sz="0" w:space="0" w:color="auto"/>
        <w:right w:val="none" w:sz="0" w:space="0" w:color="auto"/>
      </w:divBdr>
    </w:div>
    <w:div w:id="278030411">
      <w:bodyDiv w:val="1"/>
      <w:marLeft w:val="0"/>
      <w:marRight w:val="0"/>
      <w:marTop w:val="0"/>
      <w:marBottom w:val="0"/>
      <w:divBdr>
        <w:top w:val="none" w:sz="0" w:space="0" w:color="auto"/>
        <w:left w:val="none" w:sz="0" w:space="0" w:color="auto"/>
        <w:bottom w:val="none" w:sz="0" w:space="0" w:color="auto"/>
        <w:right w:val="none" w:sz="0" w:space="0" w:color="auto"/>
      </w:divBdr>
    </w:div>
    <w:div w:id="297495209">
      <w:bodyDiv w:val="1"/>
      <w:marLeft w:val="0"/>
      <w:marRight w:val="0"/>
      <w:marTop w:val="0"/>
      <w:marBottom w:val="0"/>
      <w:divBdr>
        <w:top w:val="none" w:sz="0" w:space="0" w:color="auto"/>
        <w:left w:val="none" w:sz="0" w:space="0" w:color="auto"/>
        <w:bottom w:val="none" w:sz="0" w:space="0" w:color="auto"/>
        <w:right w:val="none" w:sz="0" w:space="0" w:color="auto"/>
      </w:divBdr>
      <w:divsChild>
        <w:div w:id="1082988217">
          <w:marLeft w:val="0"/>
          <w:marRight w:val="0"/>
          <w:marTop w:val="0"/>
          <w:marBottom w:val="0"/>
          <w:divBdr>
            <w:top w:val="none" w:sz="0" w:space="0" w:color="auto"/>
            <w:left w:val="none" w:sz="0" w:space="0" w:color="auto"/>
            <w:bottom w:val="none" w:sz="0" w:space="0" w:color="auto"/>
            <w:right w:val="none" w:sz="0" w:space="0" w:color="auto"/>
          </w:divBdr>
        </w:div>
        <w:div w:id="1286279596">
          <w:marLeft w:val="0"/>
          <w:marRight w:val="0"/>
          <w:marTop w:val="0"/>
          <w:marBottom w:val="0"/>
          <w:divBdr>
            <w:top w:val="none" w:sz="0" w:space="0" w:color="auto"/>
            <w:left w:val="none" w:sz="0" w:space="0" w:color="auto"/>
            <w:bottom w:val="none" w:sz="0" w:space="0" w:color="auto"/>
            <w:right w:val="none" w:sz="0" w:space="0" w:color="auto"/>
          </w:divBdr>
        </w:div>
        <w:div w:id="1992441206">
          <w:marLeft w:val="0"/>
          <w:marRight w:val="0"/>
          <w:marTop w:val="0"/>
          <w:marBottom w:val="0"/>
          <w:divBdr>
            <w:top w:val="none" w:sz="0" w:space="0" w:color="auto"/>
            <w:left w:val="none" w:sz="0" w:space="0" w:color="auto"/>
            <w:bottom w:val="none" w:sz="0" w:space="0" w:color="auto"/>
            <w:right w:val="none" w:sz="0" w:space="0" w:color="auto"/>
          </w:divBdr>
        </w:div>
        <w:div w:id="1766923737">
          <w:marLeft w:val="0"/>
          <w:marRight w:val="0"/>
          <w:marTop w:val="0"/>
          <w:marBottom w:val="0"/>
          <w:divBdr>
            <w:top w:val="none" w:sz="0" w:space="0" w:color="auto"/>
            <w:left w:val="none" w:sz="0" w:space="0" w:color="auto"/>
            <w:bottom w:val="none" w:sz="0" w:space="0" w:color="auto"/>
            <w:right w:val="none" w:sz="0" w:space="0" w:color="auto"/>
          </w:divBdr>
        </w:div>
        <w:div w:id="353309137">
          <w:marLeft w:val="0"/>
          <w:marRight w:val="0"/>
          <w:marTop w:val="0"/>
          <w:marBottom w:val="0"/>
          <w:divBdr>
            <w:top w:val="none" w:sz="0" w:space="0" w:color="auto"/>
            <w:left w:val="none" w:sz="0" w:space="0" w:color="auto"/>
            <w:bottom w:val="none" w:sz="0" w:space="0" w:color="auto"/>
            <w:right w:val="none" w:sz="0" w:space="0" w:color="auto"/>
          </w:divBdr>
        </w:div>
      </w:divsChild>
    </w:div>
    <w:div w:id="372971854">
      <w:bodyDiv w:val="1"/>
      <w:marLeft w:val="0"/>
      <w:marRight w:val="0"/>
      <w:marTop w:val="0"/>
      <w:marBottom w:val="0"/>
      <w:divBdr>
        <w:top w:val="none" w:sz="0" w:space="0" w:color="auto"/>
        <w:left w:val="none" w:sz="0" w:space="0" w:color="auto"/>
        <w:bottom w:val="none" w:sz="0" w:space="0" w:color="auto"/>
        <w:right w:val="none" w:sz="0" w:space="0" w:color="auto"/>
      </w:divBdr>
    </w:div>
    <w:div w:id="429668913">
      <w:bodyDiv w:val="1"/>
      <w:marLeft w:val="0"/>
      <w:marRight w:val="0"/>
      <w:marTop w:val="0"/>
      <w:marBottom w:val="0"/>
      <w:divBdr>
        <w:top w:val="none" w:sz="0" w:space="0" w:color="auto"/>
        <w:left w:val="none" w:sz="0" w:space="0" w:color="auto"/>
        <w:bottom w:val="none" w:sz="0" w:space="0" w:color="auto"/>
        <w:right w:val="none" w:sz="0" w:space="0" w:color="auto"/>
      </w:divBdr>
    </w:div>
    <w:div w:id="570163427">
      <w:bodyDiv w:val="1"/>
      <w:marLeft w:val="0"/>
      <w:marRight w:val="0"/>
      <w:marTop w:val="0"/>
      <w:marBottom w:val="0"/>
      <w:divBdr>
        <w:top w:val="none" w:sz="0" w:space="0" w:color="auto"/>
        <w:left w:val="none" w:sz="0" w:space="0" w:color="auto"/>
        <w:bottom w:val="none" w:sz="0" w:space="0" w:color="auto"/>
        <w:right w:val="none" w:sz="0" w:space="0" w:color="auto"/>
      </w:divBdr>
    </w:div>
    <w:div w:id="669874327">
      <w:bodyDiv w:val="1"/>
      <w:marLeft w:val="0"/>
      <w:marRight w:val="0"/>
      <w:marTop w:val="0"/>
      <w:marBottom w:val="0"/>
      <w:divBdr>
        <w:top w:val="none" w:sz="0" w:space="0" w:color="auto"/>
        <w:left w:val="none" w:sz="0" w:space="0" w:color="auto"/>
        <w:bottom w:val="none" w:sz="0" w:space="0" w:color="auto"/>
        <w:right w:val="none" w:sz="0" w:space="0" w:color="auto"/>
      </w:divBdr>
    </w:div>
    <w:div w:id="825897328">
      <w:bodyDiv w:val="1"/>
      <w:marLeft w:val="0"/>
      <w:marRight w:val="0"/>
      <w:marTop w:val="0"/>
      <w:marBottom w:val="0"/>
      <w:divBdr>
        <w:top w:val="none" w:sz="0" w:space="0" w:color="auto"/>
        <w:left w:val="none" w:sz="0" w:space="0" w:color="auto"/>
        <w:bottom w:val="none" w:sz="0" w:space="0" w:color="auto"/>
        <w:right w:val="none" w:sz="0" w:space="0" w:color="auto"/>
      </w:divBdr>
      <w:divsChild>
        <w:div w:id="1864787657">
          <w:marLeft w:val="0"/>
          <w:marRight w:val="0"/>
          <w:marTop w:val="0"/>
          <w:marBottom w:val="0"/>
          <w:divBdr>
            <w:top w:val="none" w:sz="0" w:space="0" w:color="auto"/>
            <w:left w:val="none" w:sz="0" w:space="0" w:color="auto"/>
            <w:bottom w:val="none" w:sz="0" w:space="0" w:color="auto"/>
            <w:right w:val="none" w:sz="0" w:space="0" w:color="auto"/>
          </w:divBdr>
        </w:div>
        <w:div w:id="1574049363">
          <w:marLeft w:val="0"/>
          <w:marRight w:val="0"/>
          <w:marTop w:val="0"/>
          <w:marBottom w:val="0"/>
          <w:divBdr>
            <w:top w:val="none" w:sz="0" w:space="0" w:color="auto"/>
            <w:left w:val="none" w:sz="0" w:space="0" w:color="auto"/>
            <w:bottom w:val="none" w:sz="0" w:space="0" w:color="auto"/>
            <w:right w:val="none" w:sz="0" w:space="0" w:color="auto"/>
          </w:divBdr>
        </w:div>
        <w:div w:id="2084445582">
          <w:marLeft w:val="0"/>
          <w:marRight w:val="0"/>
          <w:marTop w:val="0"/>
          <w:marBottom w:val="0"/>
          <w:divBdr>
            <w:top w:val="none" w:sz="0" w:space="0" w:color="auto"/>
            <w:left w:val="none" w:sz="0" w:space="0" w:color="auto"/>
            <w:bottom w:val="none" w:sz="0" w:space="0" w:color="auto"/>
            <w:right w:val="none" w:sz="0" w:space="0" w:color="auto"/>
          </w:divBdr>
        </w:div>
        <w:div w:id="1314529418">
          <w:marLeft w:val="0"/>
          <w:marRight w:val="0"/>
          <w:marTop w:val="0"/>
          <w:marBottom w:val="0"/>
          <w:divBdr>
            <w:top w:val="none" w:sz="0" w:space="0" w:color="auto"/>
            <w:left w:val="none" w:sz="0" w:space="0" w:color="auto"/>
            <w:bottom w:val="none" w:sz="0" w:space="0" w:color="auto"/>
            <w:right w:val="none" w:sz="0" w:space="0" w:color="auto"/>
          </w:divBdr>
        </w:div>
        <w:div w:id="1516577044">
          <w:marLeft w:val="0"/>
          <w:marRight w:val="0"/>
          <w:marTop w:val="0"/>
          <w:marBottom w:val="0"/>
          <w:divBdr>
            <w:top w:val="none" w:sz="0" w:space="0" w:color="auto"/>
            <w:left w:val="none" w:sz="0" w:space="0" w:color="auto"/>
            <w:bottom w:val="none" w:sz="0" w:space="0" w:color="auto"/>
            <w:right w:val="none" w:sz="0" w:space="0" w:color="auto"/>
          </w:divBdr>
        </w:div>
        <w:div w:id="2063362021">
          <w:marLeft w:val="0"/>
          <w:marRight w:val="0"/>
          <w:marTop w:val="0"/>
          <w:marBottom w:val="0"/>
          <w:divBdr>
            <w:top w:val="none" w:sz="0" w:space="0" w:color="auto"/>
            <w:left w:val="none" w:sz="0" w:space="0" w:color="auto"/>
            <w:bottom w:val="none" w:sz="0" w:space="0" w:color="auto"/>
            <w:right w:val="none" w:sz="0" w:space="0" w:color="auto"/>
          </w:divBdr>
        </w:div>
        <w:div w:id="1958489445">
          <w:marLeft w:val="0"/>
          <w:marRight w:val="0"/>
          <w:marTop w:val="0"/>
          <w:marBottom w:val="0"/>
          <w:divBdr>
            <w:top w:val="none" w:sz="0" w:space="0" w:color="auto"/>
            <w:left w:val="none" w:sz="0" w:space="0" w:color="auto"/>
            <w:bottom w:val="none" w:sz="0" w:space="0" w:color="auto"/>
            <w:right w:val="none" w:sz="0" w:space="0" w:color="auto"/>
          </w:divBdr>
        </w:div>
        <w:div w:id="302200752">
          <w:marLeft w:val="0"/>
          <w:marRight w:val="0"/>
          <w:marTop w:val="0"/>
          <w:marBottom w:val="0"/>
          <w:divBdr>
            <w:top w:val="none" w:sz="0" w:space="0" w:color="auto"/>
            <w:left w:val="none" w:sz="0" w:space="0" w:color="auto"/>
            <w:bottom w:val="none" w:sz="0" w:space="0" w:color="auto"/>
            <w:right w:val="none" w:sz="0" w:space="0" w:color="auto"/>
          </w:divBdr>
        </w:div>
        <w:div w:id="72627969">
          <w:marLeft w:val="0"/>
          <w:marRight w:val="0"/>
          <w:marTop w:val="0"/>
          <w:marBottom w:val="0"/>
          <w:divBdr>
            <w:top w:val="none" w:sz="0" w:space="0" w:color="auto"/>
            <w:left w:val="none" w:sz="0" w:space="0" w:color="auto"/>
            <w:bottom w:val="none" w:sz="0" w:space="0" w:color="auto"/>
            <w:right w:val="none" w:sz="0" w:space="0" w:color="auto"/>
          </w:divBdr>
        </w:div>
        <w:div w:id="659313576">
          <w:marLeft w:val="0"/>
          <w:marRight w:val="0"/>
          <w:marTop w:val="0"/>
          <w:marBottom w:val="0"/>
          <w:divBdr>
            <w:top w:val="none" w:sz="0" w:space="0" w:color="auto"/>
            <w:left w:val="none" w:sz="0" w:space="0" w:color="auto"/>
            <w:bottom w:val="none" w:sz="0" w:space="0" w:color="auto"/>
            <w:right w:val="none" w:sz="0" w:space="0" w:color="auto"/>
          </w:divBdr>
        </w:div>
        <w:div w:id="1834030707">
          <w:marLeft w:val="0"/>
          <w:marRight w:val="0"/>
          <w:marTop w:val="0"/>
          <w:marBottom w:val="0"/>
          <w:divBdr>
            <w:top w:val="none" w:sz="0" w:space="0" w:color="auto"/>
            <w:left w:val="none" w:sz="0" w:space="0" w:color="auto"/>
            <w:bottom w:val="none" w:sz="0" w:space="0" w:color="auto"/>
            <w:right w:val="none" w:sz="0" w:space="0" w:color="auto"/>
          </w:divBdr>
        </w:div>
        <w:div w:id="895167125">
          <w:marLeft w:val="0"/>
          <w:marRight w:val="0"/>
          <w:marTop w:val="0"/>
          <w:marBottom w:val="0"/>
          <w:divBdr>
            <w:top w:val="none" w:sz="0" w:space="0" w:color="auto"/>
            <w:left w:val="none" w:sz="0" w:space="0" w:color="auto"/>
            <w:bottom w:val="none" w:sz="0" w:space="0" w:color="auto"/>
            <w:right w:val="none" w:sz="0" w:space="0" w:color="auto"/>
          </w:divBdr>
        </w:div>
      </w:divsChild>
    </w:div>
    <w:div w:id="956641949">
      <w:bodyDiv w:val="1"/>
      <w:marLeft w:val="0"/>
      <w:marRight w:val="0"/>
      <w:marTop w:val="0"/>
      <w:marBottom w:val="0"/>
      <w:divBdr>
        <w:top w:val="none" w:sz="0" w:space="0" w:color="auto"/>
        <w:left w:val="none" w:sz="0" w:space="0" w:color="auto"/>
        <w:bottom w:val="none" w:sz="0" w:space="0" w:color="auto"/>
        <w:right w:val="none" w:sz="0" w:space="0" w:color="auto"/>
      </w:divBdr>
    </w:div>
    <w:div w:id="1044795058">
      <w:bodyDiv w:val="1"/>
      <w:marLeft w:val="0"/>
      <w:marRight w:val="0"/>
      <w:marTop w:val="0"/>
      <w:marBottom w:val="0"/>
      <w:divBdr>
        <w:top w:val="none" w:sz="0" w:space="0" w:color="auto"/>
        <w:left w:val="none" w:sz="0" w:space="0" w:color="auto"/>
        <w:bottom w:val="none" w:sz="0" w:space="0" w:color="auto"/>
        <w:right w:val="none" w:sz="0" w:space="0" w:color="auto"/>
      </w:divBdr>
    </w:div>
    <w:div w:id="1058549680">
      <w:bodyDiv w:val="1"/>
      <w:marLeft w:val="0"/>
      <w:marRight w:val="0"/>
      <w:marTop w:val="0"/>
      <w:marBottom w:val="0"/>
      <w:divBdr>
        <w:top w:val="none" w:sz="0" w:space="0" w:color="auto"/>
        <w:left w:val="none" w:sz="0" w:space="0" w:color="auto"/>
        <w:bottom w:val="none" w:sz="0" w:space="0" w:color="auto"/>
        <w:right w:val="none" w:sz="0" w:space="0" w:color="auto"/>
      </w:divBdr>
      <w:divsChild>
        <w:div w:id="513804931">
          <w:marLeft w:val="0"/>
          <w:marRight w:val="0"/>
          <w:marTop w:val="0"/>
          <w:marBottom w:val="0"/>
          <w:divBdr>
            <w:top w:val="none" w:sz="0" w:space="0" w:color="auto"/>
            <w:left w:val="none" w:sz="0" w:space="0" w:color="auto"/>
            <w:bottom w:val="none" w:sz="0" w:space="0" w:color="auto"/>
            <w:right w:val="none" w:sz="0" w:space="0" w:color="auto"/>
          </w:divBdr>
        </w:div>
      </w:divsChild>
    </w:div>
    <w:div w:id="1059404051">
      <w:bodyDiv w:val="1"/>
      <w:marLeft w:val="0"/>
      <w:marRight w:val="0"/>
      <w:marTop w:val="0"/>
      <w:marBottom w:val="0"/>
      <w:divBdr>
        <w:top w:val="none" w:sz="0" w:space="0" w:color="auto"/>
        <w:left w:val="none" w:sz="0" w:space="0" w:color="auto"/>
        <w:bottom w:val="none" w:sz="0" w:space="0" w:color="auto"/>
        <w:right w:val="none" w:sz="0" w:space="0" w:color="auto"/>
      </w:divBdr>
      <w:divsChild>
        <w:div w:id="796021217">
          <w:marLeft w:val="0"/>
          <w:marRight w:val="0"/>
          <w:marTop w:val="0"/>
          <w:marBottom w:val="0"/>
          <w:divBdr>
            <w:top w:val="none" w:sz="0" w:space="0" w:color="auto"/>
            <w:left w:val="none" w:sz="0" w:space="0" w:color="auto"/>
            <w:bottom w:val="none" w:sz="0" w:space="0" w:color="auto"/>
            <w:right w:val="none" w:sz="0" w:space="0" w:color="auto"/>
          </w:divBdr>
          <w:divsChild>
            <w:div w:id="127817842">
              <w:marLeft w:val="0"/>
              <w:marRight w:val="0"/>
              <w:marTop w:val="0"/>
              <w:marBottom w:val="0"/>
              <w:divBdr>
                <w:top w:val="none" w:sz="0" w:space="0" w:color="auto"/>
                <w:left w:val="none" w:sz="0" w:space="0" w:color="auto"/>
                <w:bottom w:val="none" w:sz="0" w:space="0" w:color="auto"/>
                <w:right w:val="none" w:sz="0" w:space="0" w:color="auto"/>
              </w:divBdr>
              <w:divsChild>
                <w:div w:id="10183150">
                  <w:marLeft w:val="0"/>
                  <w:marRight w:val="0"/>
                  <w:marTop w:val="0"/>
                  <w:marBottom w:val="0"/>
                  <w:divBdr>
                    <w:top w:val="none" w:sz="0" w:space="0" w:color="auto"/>
                    <w:left w:val="none" w:sz="0" w:space="0" w:color="auto"/>
                    <w:bottom w:val="none" w:sz="0" w:space="0" w:color="auto"/>
                    <w:right w:val="none" w:sz="0" w:space="0" w:color="auto"/>
                  </w:divBdr>
                  <w:divsChild>
                    <w:div w:id="1139764702">
                      <w:marLeft w:val="0"/>
                      <w:marRight w:val="0"/>
                      <w:marTop w:val="0"/>
                      <w:marBottom w:val="0"/>
                      <w:divBdr>
                        <w:top w:val="none" w:sz="0" w:space="0" w:color="auto"/>
                        <w:left w:val="none" w:sz="0" w:space="0" w:color="auto"/>
                        <w:bottom w:val="none" w:sz="0" w:space="0" w:color="auto"/>
                        <w:right w:val="none" w:sz="0" w:space="0" w:color="auto"/>
                      </w:divBdr>
                      <w:divsChild>
                        <w:div w:id="1659571566">
                          <w:marLeft w:val="0"/>
                          <w:marRight w:val="0"/>
                          <w:marTop w:val="0"/>
                          <w:marBottom w:val="0"/>
                          <w:divBdr>
                            <w:top w:val="none" w:sz="0" w:space="0" w:color="auto"/>
                            <w:left w:val="none" w:sz="0" w:space="0" w:color="auto"/>
                            <w:bottom w:val="none" w:sz="0" w:space="0" w:color="auto"/>
                            <w:right w:val="none" w:sz="0" w:space="0" w:color="auto"/>
                          </w:divBdr>
                          <w:divsChild>
                            <w:div w:id="1419207860">
                              <w:marLeft w:val="120"/>
                              <w:marRight w:val="0"/>
                              <w:marTop w:val="0"/>
                              <w:marBottom w:val="0"/>
                              <w:divBdr>
                                <w:top w:val="none" w:sz="0" w:space="0" w:color="auto"/>
                                <w:left w:val="single" w:sz="6" w:space="6" w:color="CCCCCC"/>
                                <w:bottom w:val="none" w:sz="0" w:space="0" w:color="auto"/>
                                <w:right w:val="none" w:sz="0" w:space="0" w:color="auto"/>
                              </w:divBdr>
                              <w:divsChild>
                                <w:div w:id="4862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9563">
          <w:marLeft w:val="0"/>
          <w:marRight w:val="0"/>
          <w:marTop w:val="0"/>
          <w:marBottom w:val="0"/>
          <w:divBdr>
            <w:top w:val="none" w:sz="0" w:space="0" w:color="auto"/>
            <w:left w:val="none" w:sz="0" w:space="0" w:color="auto"/>
            <w:bottom w:val="none" w:sz="0" w:space="0" w:color="auto"/>
            <w:right w:val="none" w:sz="0" w:space="0" w:color="auto"/>
          </w:divBdr>
          <w:divsChild>
            <w:div w:id="1877160776">
              <w:marLeft w:val="0"/>
              <w:marRight w:val="0"/>
              <w:marTop w:val="0"/>
              <w:marBottom w:val="0"/>
              <w:divBdr>
                <w:top w:val="none" w:sz="0" w:space="0" w:color="auto"/>
                <w:left w:val="none" w:sz="0" w:space="0" w:color="auto"/>
                <w:bottom w:val="none" w:sz="0" w:space="0" w:color="auto"/>
                <w:right w:val="none" w:sz="0" w:space="0" w:color="auto"/>
              </w:divBdr>
              <w:divsChild>
                <w:div w:id="191380263">
                  <w:marLeft w:val="0"/>
                  <w:marRight w:val="0"/>
                  <w:marTop w:val="0"/>
                  <w:marBottom w:val="0"/>
                  <w:divBdr>
                    <w:top w:val="none" w:sz="0" w:space="0" w:color="auto"/>
                    <w:left w:val="none" w:sz="0" w:space="0" w:color="auto"/>
                    <w:bottom w:val="none" w:sz="0" w:space="0" w:color="auto"/>
                    <w:right w:val="none" w:sz="0" w:space="0" w:color="auto"/>
                  </w:divBdr>
                  <w:divsChild>
                    <w:div w:id="1471823379">
                      <w:marLeft w:val="120"/>
                      <w:marRight w:val="0"/>
                      <w:marTop w:val="0"/>
                      <w:marBottom w:val="0"/>
                      <w:divBdr>
                        <w:top w:val="none" w:sz="0" w:space="0" w:color="auto"/>
                        <w:left w:val="single" w:sz="6" w:space="6" w:color="CCCCCC"/>
                        <w:bottom w:val="none" w:sz="0" w:space="0" w:color="auto"/>
                        <w:right w:val="none" w:sz="0" w:space="0" w:color="auto"/>
                      </w:divBdr>
                      <w:divsChild>
                        <w:div w:id="13022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032901">
      <w:bodyDiv w:val="1"/>
      <w:marLeft w:val="0"/>
      <w:marRight w:val="0"/>
      <w:marTop w:val="0"/>
      <w:marBottom w:val="0"/>
      <w:divBdr>
        <w:top w:val="none" w:sz="0" w:space="0" w:color="auto"/>
        <w:left w:val="none" w:sz="0" w:space="0" w:color="auto"/>
        <w:bottom w:val="none" w:sz="0" w:space="0" w:color="auto"/>
        <w:right w:val="none" w:sz="0" w:space="0" w:color="auto"/>
      </w:divBdr>
      <w:divsChild>
        <w:div w:id="2112312333">
          <w:marLeft w:val="0"/>
          <w:marRight w:val="0"/>
          <w:marTop w:val="0"/>
          <w:marBottom w:val="0"/>
          <w:divBdr>
            <w:top w:val="none" w:sz="0" w:space="0" w:color="auto"/>
            <w:left w:val="none" w:sz="0" w:space="0" w:color="auto"/>
            <w:bottom w:val="none" w:sz="0" w:space="0" w:color="auto"/>
            <w:right w:val="none" w:sz="0" w:space="0" w:color="auto"/>
          </w:divBdr>
        </w:div>
        <w:div w:id="416051481">
          <w:marLeft w:val="0"/>
          <w:marRight w:val="0"/>
          <w:marTop w:val="0"/>
          <w:marBottom w:val="0"/>
          <w:divBdr>
            <w:top w:val="none" w:sz="0" w:space="0" w:color="auto"/>
            <w:left w:val="none" w:sz="0" w:space="0" w:color="auto"/>
            <w:bottom w:val="none" w:sz="0" w:space="0" w:color="auto"/>
            <w:right w:val="none" w:sz="0" w:space="0" w:color="auto"/>
          </w:divBdr>
        </w:div>
        <w:div w:id="1882209604">
          <w:marLeft w:val="0"/>
          <w:marRight w:val="0"/>
          <w:marTop w:val="0"/>
          <w:marBottom w:val="0"/>
          <w:divBdr>
            <w:top w:val="none" w:sz="0" w:space="0" w:color="auto"/>
            <w:left w:val="none" w:sz="0" w:space="0" w:color="auto"/>
            <w:bottom w:val="none" w:sz="0" w:space="0" w:color="auto"/>
            <w:right w:val="none" w:sz="0" w:space="0" w:color="auto"/>
          </w:divBdr>
        </w:div>
        <w:div w:id="2017725201">
          <w:marLeft w:val="0"/>
          <w:marRight w:val="0"/>
          <w:marTop w:val="0"/>
          <w:marBottom w:val="0"/>
          <w:divBdr>
            <w:top w:val="none" w:sz="0" w:space="0" w:color="auto"/>
            <w:left w:val="none" w:sz="0" w:space="0" w:color="auto"/>
            <w:bottom w:val="none" w:sz="0" w:space="0" w:color="auto"/>
            <w:right w:val="none" w:sz="0" w:space="0" w:color="auto"/>
          </w:divBdr>
        </w:div>
        <w:div w:id="270868307">
          <w:marLeft w:val="0"/>
          <w:marRight w:val="0"/>
          <w:marTop w:val="0"/>
          <w:marBottom w:val="0"/>
          <w:divBdr>
            <w:top w:val="none" w:sz="0" w:space="0" w:color="auto"/>
            <w:left w:val="none" w:sz="0" w:space="0" w:color="auto"/>
            <w:bottom w:val="none" w:sz="0" w:space="0" w:color="auto"/>
            <w:right w:val="none" w:sz="0" w:space="0" w:color="auto"/>
          </w:divBdr>
        </w:div>
        <w:div w:id="1200893679">
          <w:marLeft w:val="0"/>
          <w:marRight w:val="0"/>
          <w:marTop w:val="0"/>
          <w:marBottom w:val="0"/>
          <w:divBdr>
            <w:top w:val="none" w:sz="0" w:space="0" w:color="auto"/>
            <w:left w:val="none" w:sz="0" w:space="0" w:color="auto"/>
            <w:bottom w:val="none" w:sz="0" w:space="0" w:color="auto"/>
            <w:right w:val="none" w:sz="0" w:space="0" w:color="auto"/>
          </w:divBdr>
        </w:div>
        <w:div w:id="202131366">
          <w:marLeft w:val="0"/>
          <w:marRight w:val="0"/>
          <w:marTop w:val="0"/>
          <w:marBottom w:val="0"/>
          <w:divBdr>
            <w:top w:val="none" w:sz="0" w:space="0" w:color="auto"/>
            <w:left w:val="none" w:sz="0" w:space="0" w:color="auto"/>
            <w:bottom w:val="none" w:sz="0" w:space="0" w:color="auto"/>
            <w:right w:val="none" w:sz="0" w:space="0" w:color="auto"/>
          </w:divBdr>
        </w:div>
        <w:div w:id="1041326887">
          <w:marLeft w:val="0"/>
          <w:marRight w:val="0"/>
          <w:marTop w:val="0"/>
          <w:marBottom w:val="0"/>
          <w:divBdr>
            <w:top w:val="none" w:sz="0" w:space="0" w:color="auto"/>
            <w:left w:val="none" w:sz="0" w:space="0" w:color="auto"/>
            <w:bottom w:val="none" w:sz="0" w:space="0" w:color="auto"/>
            <w:right w:val="none" w:sz="0" w:space="0" w:color="auto"/>
          </w:divBdr>
        </w:div>
        <w:div w:id="1781217745">
          <w:marLeft w:val="0"/>
          <w:marRight w:val="0"/>
          <w:marTop w:val="0"/>
          <w:marBottom w:val="0"/>
          <w:divBdr>
            <w:top w:val="none" w:sz="0" w:space="0" w:color="auto"/>
            <w:left w:val="none" w:sz="0" w:space="0" w:color="auto"/>
            <w:bottom w:val="none" w:sz="0" w:space="0" w:color="auto"/>
            <w:right w:val="none" w:sz="0" w:space="0" w:color="auto"/>
          </w:divBdr>
        </w:div>
        <w:div w:id="640615586">
          <w:marLeft w:val="0"/>
          <w:marRight w:val="0"/>
          <w:marTop w:val="0"/>
          <w:marBottom w:val="0"/>
          <w:divBdr>
            <w:top w:val="none" w:sz="0" w:space="0" w:color="auto"/>
            <w:left w:val="none" w:sz="0" w:space="0" w:color="auto"/>
            <w:bottom w:val="none" w:sz="0" w:space="0" w:color="auto"/>
            <w:right w:val="none" w:sz="0" w:space="0" w:color="auto"/>
          </w:divBdr>
        </w:div>
      </w:divsChild>
    </w:div>
    <w:div w:id="1284267035">
      <w:bodyDiv w:val="1"/>
      <w:marLeft w:val="0"/>
      <w:marRight w:val="0"/>
      <w:marTop w:val="0"/>
      <w:marBottom w:val="0"/>
      <w:divBdr>
        <w:top w:val="none" w:sz="0" w:space="0" w:color="auto"/>
        <w:left w:val="none" w:sz="0" w:space="0" w:color="auto"/>
        <w:bottom w:val="none" w:sz="0" w:space="0" w:color="auto"/>
        <w:right w:val="none" w:sz="0" w:space="0" w:color="auto"/>
      </w:divBdr>
    </w:div>
    <w:div w:id="1414351265">
      <w:bodyDiv w:val="1"/>
      <w:marLeft w:val="0"/>
      <w:marRight w:val="0"/>
      <w:marTop w:val="0"/>
      <w:marBottom w:val="0"/>
      <w:divBdr>
        <w:top w:val="none" w:sz="0" w:space="0" w:color="auto"/>
        <w:left w:val="none" w:sz="0" w:space="0" w:color="auto"/>
        <w:bottom w:val="none" w:sz="0" w:space="0" w:color="auto"/>
        <w:right w:val="none" w:sz="0" w:space="0" w:color="auto"/>
      </w:divBdr>
    </w:div>
    <w:div w:id="1478572138">
      <w:bodyDiv w:val="1"/>
      <w:marLeft w:val="0"/>
      <w:marRight w:val="0"/>
      <w:marTop w:val="0"/>
      <w:marBottom w:val="0"/>
      <w:divBdr>
        <w:top w:val="none" w:sz="0" w:space="0" w:color="auto"/>
        <w:left w:val="none" w:sz="0" w:space="0" w:color="auto"/>
        <w:bottom w:val="none" w:sz="0" w:space="0" w:color="auto"/>
        <w:right w:val="none" w:sz="0" w:space="0" w:color="auto"/>
      </w:divBdr>
    </w:div>
    <w:div w:id="1714384263">
      <w:bodyDiv w:val="1"/>
      <w:marLeft w:val="0"/>
      <w:marRight w:val="0"/>
      <w:marTop w:val="0"/>
      <w:marBottom w:val="0"/>
      <w:divBdr>
        <w:top w:val="none" w:sz="0" w:space="0" w:color="auto"/>
        <w:left w:val="none" w:sz="0" w:space="0" w:color="auto"/>
        <w:bottom w:val="none" w:sz="0" w:space="0" w:color="auto"/>
        <w:right w:val="none" w:sz="0" w:space="0" w:color="auto"/>
      </w:divBdr>
      <w:divsChild>
        <w:div w:id="1983264091">
          <w:marLeft w:val="0"/>
          <w:marRight w:val="0"/>
          <w:marTop w:val="0"/>
          <w:marBottom w:val="0"/>
          <w:divBdr>
            <w:top w:val="none" w:sz="0" w:space="0" w:color="auto"/>
            <w:left w:val="none" w:sz="0" w:space="0" w:color="auto"/>
            <w:bottom w:val="none" w:sz="0" w:space="0" w:color="auto"/>
            <w:right w:val="none" w:sz="0" w:space="0" w:color="auto"/>
          </w:divBdr>
        </w:div>
        <w:div w:id="1982538486">
          <w:marLeft w:val="0"/>
          <w:marRight w:val="0"/>
          <w:marTop w:val="0"/>
          <w:marBottom w:val="0"/>
          <w:divBdr>
            <w:top w:val="none" w:sz="0" w:space="0" w:color="auto"/>
            <w:left w:val="none" w:sz="0" w:space="0" w:color="auto"/>
            <w:bottom w:val="none" w:sz="0" w:space="0" w:color="auto"/>
            <w:right w:val="none" w:sz="0" w:space="0" w:color="auto"/>
          </w:divBdr>
        </w:div>
        <w:div w:id="986056546">
          <w:marLeft w:val="0"/>
          <w:marRight w:val="0"/>
          <w:marTop w:val="0"/>
          <w:marBottom w:val="0"/>
          <w:divBdr>
            <w:top w:val="none" w:sz="0" w:space="0" w:color="auto"/>
            <w:left w:val="none" w:sz="0" w:space="0" w:color="auto"/>
            <w:bottom w:val="none" w:sz="0" w:space="0" w:color="auto"/>
            <w:right w:val="none" w:sz="0" w:space="0" w:color="auto"/>
          </w:divBdr>
        </w:div>
        <w:div w:id="1420756482">
          <w:marLeft w:val="0"/>
          <w:marRight w:val="0"/>
          <w:marTop w:val="0"/>
          <w:marBottom w:val="0"/>
          <w:divBdr>
            <w:top w:val="none" w:sz="0" w:space="0" w:color="auto"/>
            <w:left w:val="none" w:sz="0" w:space="0" w:color="auto"/>
            <w:bottom w:val="none" w:sz="0" w:space="0" w:color="auto"/>
            <w:right w:val="none" w:sz="0" w:space="0" w:color="auto"/>
          </w:divBdr>
        </w:div>
        <w:div w:id="2106029900">
          <w:marLeft w:val="0"/>
          <w:marRight w:val="0"/>
          <w:marTop w:val="0"/>
          <w:marBottom w:val="0"/>
          <w:divBdr>
            <w:top w:val="none" w:sz="0" w:space="0" w:color="auto"/>
            <w:left w:val="none" w:sz="0" w:space="0" w:color="auto"/>
            <w:bottom w:val="none" w:sz="0" w:space="0" w:color="auto"/>
            <w:right w:val="none" w:sz="0" w:space="0" w:color="auto"/>
          </w:divBdr>
        </w:div>
        <w:div w:id="1329749501">
          <w:marLeft w:val="0"/>
          <w:marRight w:val="0"/>
          <w:marTop w:val="0"/>
          <w:marBottom w:val="0"/>
          <w:divBdr>
            <w:top w:val="none" w:sz="0" w:space="0" w:color="auto"/>
            <w:left w:val="none" w:sz="0" w:space="0" w:color="auto"/>
            <w:bottom w:val="none" w:sz="0" w:space="0" w:color="auto"/>
            <w:right w:val="none" w:sz="0" w:space="0" w:color="auto"/>
          </w:divBdr>
        </w:div>
        <w:div w:id="1698660014">
          <w:marLeft w:val="0"/>
          <w:marRight w:val="0"/>
          <w:marTop w:val="0"/>
          <w:marBottom w:val="0"/>
          <w:divBdr>
            <w:top w:val="none" w:sz="0" w:space="0" w:color="auto"/>
            <w:left w:val="none" w:sz="0" w:space="0" w:color="auto"/>
            <w:bottom w:val="none" w:sz="0" w:space="0" w:color="auto"/>
            <w:right w:val="none" w:sz="0" w:space="0" w:color="auto"/>
          </w:divBdr>
        </w:div>
        <w:div w:id="2029016678">
          <w:marLeft w:val="0"/>
          <w:marRight w:val="0"/>
          <w:marTop w:val="0"/>
          <w:marBottom w:val="0"/>
          <w:divBdr>
            <w:top w:val="none" w:sz="0" w:space="0" w:color="auto"/>
            <w:left w:val="none" w:sz="0" w:space="0" w:color="auto"/>
            <w:bottom w:val="none" w:sz="0" w:space="0" w:color="auto"/>
            <w:right w:val="none" w:sz="0" w:space="0" w:color="auto"/>
          </w:divBdr>
        </w:div>
        <w:div w:id="884030220">
          <w:marLeft w:val="0"/>
          <w:marRight w:val="0"/>
          <w:marTop w:val="0"/>
          <w:marBottom w:val="0"/>
          <w:divBdr>
            <w:top w:val="none" w:sz="0" w:space="0" w:color="auto"/>
            <w:left w:val="none" w:sz="0" w:space="0" w:color="auto"/>
            <w:bottom w:val="none" w:sz="0" w:space="0" w:color="auto"/>
            <w:right w:val="none" w:sz="0" w:space="0" w:color="auto"/>
          </w:divBdr>
        </w:div>
      </w:divsChild>
    </w:div>
    <w:div w:id="1741630338">
      <w:bodyDiv w:val="1"/>
      <w:marLeft w:val="0"/>
      <w:marRight w:val="0"/>
      <w:marTop w:val="0"/>
      <w:marBottom w:val="0"/>
      <w:divBdr>
        <w:top w:val="none" w:sz="0" w:space="0" w:color="auto"/>
        <w:left w:val="none" w:sz="0" w:space="0" w:color="auto"/>
        <w:bottom w:val="none" w:sz="0" w:space="0" w:color="auto"/>
        <w:right w:val="none" w:sz="0" w:space="0" w:color="auto"/>
      </w:divBdr>
      <w:divsChild>
        <w:div w:id="1573001307">
          <w:marLeft w:val="0"/>
          <w:marRight w:val="0"/>
          <w:marTop w:val="0"/>
          <w:marBottom w:val="0"/>
          <w:divBdr>
            <w:top w:val="none" w:sz="0" w:space="0" w:color="auto"/>
            <w:left w:val="none" w:sz="0" w:space="0" w:color="auto"/>
            <w:bottom w:val="none" w:sz="0" w:space="0" w:color="auto"/>
            <w:right w:val="none" w:sz="0" w:space="0" w:color="auto"/>
          </w:divBdr>
        </w:div>
        <w:div w:id="1802263818">
          <w:marLeft w:val="0"/>
          <w:marRight w:val="0"/>
          <w:marTop w:val="0"/>
          <w:marBottom w:val="0"/>
          <w:divBdr>
            <w:top w:val="none" w:sz="0" w:space="0" w:color="auto"/>
            <w:left w:val="none" w:sz="0" w:space="0" w:color="auto"/>
            <w:bottom w:val="none" w:sz="0" w:space="0" w:color="auto"/>
            <w:right w:val="none" w:sz="0" w:space="0" w:color="auto"/>
          </w:divBdr>
        </w:div>
      </w:divsChild>
    </w:div>
    <w:div w:id="1745760488">
      <w:bodyDiv w:val="1"/>
      <w:marLeft w:val="0"/>
      <w:marRight w:val="0"/>
      <w:marTop w:val="0"/>
      <w:marBottom w:val="0"/>
      <w:divBdr>
        <w:top w:val="none" w:sz="0" w:space="0" w:color="auto"/>
        <w:left w:val="none" w:sz="0" w:space="0" w:color="auto"/>
        <w:bottom w:val="none" w:sz="0" w:space="0" w:color="auto"/>
        <w:right w:val="none" w:sz="0" w:space="0" w:color="auto"/>
      </w:divBdr>
    </w:div>
    <w:div w:id="1759206268">
      <w:bodyDiv w:val="1"/>
      <w:marLeft w:val="0"/>
      <w:marRight w:val="0"/>
      <w:marTop w:val="0"/>
      <w:marBottom w:val="0"/>
      <w:divBdr>
        <w:top w:val="none" w:sz="0" w:space="0" w:color="auto"/>
        <w:left w:val="none" w:sz="0" w:space="0" w:color="auto"/>
        <w:bottom w:val="none" w:sz="0" w:space="0" w:color="auto"/>
        <w:right w:val="none" w:sz="0" w:space="0" w:color="auto"/>
      </w:divBdr>
    </w:div>
    <w:div w:id="1916888416">
      <w:bodyDiv w:val="1"/>
      <w:marLeft w:val="0"/>
      <w:marRight w:val="0"/>
      <w:marTop w:val="0"/>
      <w:marBottom w:val="0"/>
      <w:divBdr>
        <w:top w:val="none" w:sz="0" w:space="0" w:color="auto"/>
        <w:left w:val="none" w:sz="0" w:space="0" w:color="auto"/>
        <w:bottom w:val="none" w:sz="0" w:space="0" w:color="auto"/>
        <w:right w:val="none" w:sz="0" w:space="0" w:color="auto"/>
      </w:divBdr>
      <w:divsChild>
        <w:div w:id="1213346169">
          <w:marLeft w:val="0"/>
          <w:marRight w:val="0"/>
          <w:marTop w:val="0"/>
          <w:marBottom w:val="0"/>
          <w:divBdr>
            <w:top w:val="none" w:sz="0" w:space="0" w:color="auto"/>
            <w:left w:val="none" w:sz="0" w:space="0" w:color="auto"/>
            <w:bottom w:val="none" w:sz="0" w:space="0" w:color="auto"/>
            <w:right w:val="none" w:sz="0" w:space="0" w:color="auto"/>
          </w:divBdr>
        </w:div>
        <w:div w:id="129784385">
          <w:marLeft w:val="0"/>
          <w:marRight w:val="0"/>
          <w:marTop w:val="0"/>
          <w:marBottom w:val="0"/>
          <w:divBdr>
            <w:top w:val="none" w:sz="0" w:space="0" w:color="auto"/>
            <w:left w:val="none" w:sz="0" w:space="0" w:color="auto"/>
            <w:bottom w:val="none" w:sz="0" w:space="0" w:color="auto"/>
            <w:right w:val="none" w:sz="0" w:space="0" w:color="auto"/>
          </w:divBdr>
        </w:div>
        <w:div w:id="41516638">
          <w:marLeft w:val="0"/>
          <w:marRight w:val="0"/>
          <w:marTop w:val="0"/>
          <w:marBottom w:val="0"/>
          <w:divBdr>
            <w:top w:val="none" w:sz="0" w:space="0" w:color="auto"/>
            <w:left w:val="none" w:sz="0" w:space="0" w:color="auto"/>
            <w:bottom w:val="none" w:sz="0" w:space="0" w:color="auto"/>
            <w:right w:val="none" w:sz="0" w:space="0" w:color="auto"/>
          </w:divBdr>
        </w:div>
        <w:div w:id="138036545">
          <w:marLeft w:val="0"/>
          <w:marRight w:val="0"/>
          <w:marTop w:val="0"/>
          <w:marBottom w:val="0"/>
          <w:divBdr>
            <w:top w:val="none" w:sz="0" w:space="0" w:color="auto"/>
            <w:left w:val="none" w:sz="0" w:space="0" w:color="auto"/>
            <w:bottom w:val="none" w:sz="0" w:space="0" w:color="auto"/>
            <w:right w:val="none" w:sz="0" w:space="0" w:color="auto"/>
          </w:divBdr>
        </w:div>
        <w:div w:id="1655796581">
          <w:marLeft w:val="0"/>
          <w:marRight w:val="0"/>
          <w:marTop w:val="0"/>
          <w:marBottom w:val="0"/>
          <w:divBdr>
            <w:top w:val="none" w:sz="0" w:space="0" w:color="auto"/>
            <w:left w:val="none" w:sz="0" w:space="0" w:color="auto"/>
            <w:bottom w:val="none" w:sz="0" w:space="0" w:color="auto"/>
            <w:right w:val="none" w:sz="0" w:space="0" w:color="auto"/>
          </w:divBdr>
        </w:div>
        <w:div w:id="316421342">
          <w:marLeft w:val="0"/>
          <w:marRight w:val="0"/>
          <w:marTop w:val="0"/>
          <w:marBottom w:val="0"/>
          <w:divBdr>
            <w:top w:val="none" w:sz="0" w:space="0" w:color="auto"/>
            <w:left w:val="none" w:sz="0" w:space="0" w:color="auto"/>
            <w:bottom w:val="none" w:sz="0" w:space="0" w:color="auto"/>
            <w:right w:val="none" w:sz="0" w:space="0" w:color="auto"/>
          </w:divBdr>
        </w:div>
        <w:div w:id="1081947862">
          <w:marLeft w:val="0"/>
          <w:marRight w:val="0"/>
          <w:marTop w:val="0"/>
          <w:marBottom w:val="0"/>
          <w:divBdr>
            <w:top w:val="none" w:sz="0" w:space="0" w:color="auto"/>
            <w:left w:val="none" w:sz="0" w:space="0" w:color="auto"/>
            <w:bottom w:val="none" w:sz="0" w:space="0" w:color="auto"/>
            <w:right w:val="none" w:sz="0" w:space="0" w:color="auto"/>
          </w:divBdr>
        </w:div>
        <w:div w:id="964850979">
          <w:marLeft w:val="0"/>
          <w:marRight w:val="0"/>
          <w:marTop w:val="0"/>
          <w:marBottom w:val="0"/>
          <w:divBdr>
            <w:top w:val="none" w:sz="0" w:space="0" w:color="auto"/>
            <w:left w:val="none" w:sz="0" w:space="0" w:color="auto"/>
            <w:bottom w:val="none" w:sz="0" w:space="0" w:color="auto"/>
            <w:right w:val="none" w:sz="0" w:space="0" w:color="auto"/>
          </w:divBdr>
        </w:div>
        <w:div w:id="1930652423">
          <w:marLeft w:val="0"/>
          <w:marRight w:val="0"/>
          <w:marTop w:val="0"/>
          <w:marBottom w:val="0"/>
          <w:divBdr>
            <w:top w:val="none" w:sz="0" w:space="0" w:color="auto"/>
            <w:left w:val="none" w:sz="0" w:space="0" w:color="auto"/>
            <w:bottom w:val="none" w:sz="0" w:space="0" w:color="auto"/>
            <w:right w:val="none" w:sz="0" w:space="0" w:color="auto"/>
          </w:divBdr>
        </w:div>
        <w:div w:id="565379307">
          <w:marLeft w:val="0"/>
          <w:marRight w:val="0"/>
          <w:marTop w:val="0"/>
          <w:marBottom w:val="0"/>
          <w:divBdr>
            <w:top w:val="none" w:sz="0" w:space="0" w:color="auto"/>
            <w:left w:val="none" w:sz="0" w:space="0" w:color="auto"/>
            <w:bottom w:val="none" w:sz="0" w:space="0" w:color="auto"/>
            <w:right w:val="none" w:sz="0" w:space="0" w:color="auto"/>
          </w:divBdr>
        </w:div>
        <w:div w:id="1028288263">
          <w:marLeft w:val="0"/>
          <w:marRight w:val="0"/>
          <w:marTop w:val="0"/>
          <w:marBottom w:val="0"/>
          <w:divBdr>
            <w:top w:val="none" w:sz="0" w:space="0" w:color="auto"/>
            <w:left w:val="none" w:sz="0" w:space="0" w:color="auto"/>
            <w:bottom w:val="none" w:sz="0" w:space="0" w:color="auto"/>
            <w:right w:val="none" w:sz="0" w:space="0" w:color="auto"/>
          </w:divBdr>
        </w:div>
        <w:div w:id="2036425675">
          <w:marLeft w:val="0"/>
          <w:marRight w:val="0"/>
          <w:marTop w:val="0"/>
          <w:marBottom w:val="0"/>
          <w:divBdr>
            <w:top w:val="none" w:sz="0" w:space="0" w:color="auto"/>
            <w:left w:val="none" w:sz="0" w:space="0" w:color="auto"/>
            <w:bottom w:val="none" w:sz="0" w:space="0" w:color="auto"/>
            <w:right w:val="none" w:sz="0" w:space="0" w:color="auto"/>
          </w:divBdr>
        </w:div>
        <w:div w:id="153305853">
          <w:marLeft w:val="0"/>
          <w:marRight w:val="0"/>
          <w:marTop w:val="0"/>
          <w:marBottom w:val="0"/>
          <w:divBdr>
            <w:top w:val="none" w:sz="0" w:space="0" w:color="auto"/>
            <w:left w:val="none" w:sz="0" w:space="0" w:color="auto"/>
            <w:bottom w:val="none" w:sz="0" w:space="0" w:color="auto"/>
            <w:right w:val="none" w:sz="0" w:space="0" w:color="auto"/>
          </w:divBdr>
        </w:div>
      </w:divsChild>
    </w:div>
    <w:div w:id="2005623405">
      <w:bodyDiv w:val="1"/>
      <w:marLeft w:val="0"/>
      <w:marRight w:val="0"/>
      <w:marTop w:val="0"/>
      <w:marBottom w:val="0"/>
      <w:divBdr>
        <w:top w:val="none" w:sz="0" w:space="0" w:color="auto"/>
        <w:left w:val="none" w:sz="0" w:space="0" w:color="auto"/>
        <w:bottom w:val="none" w:sz="0" w:space="0" w:color="auto"/>
        <w:right w:val="none" w:sz="0" w:space="0" w:color="auto"/>
      </w:divBdr>
    </w:div>
    <w:div w:id="2055303847">
      <w:bodyDiv w:val="1"/>
      <w:marLeft w:val="0"/>
      <w:marRight w:val="0"/>
      <w:marTop w:val="0"/>
      <w:marBottom w:val="0"/>
      <w:divBdr>
        <w:top w:val="none" w:sz="0" w:space="0" w:color="auto"/>
        <w:left w:val="none" w:sz="0" w:space="0" w:color="auto"/>
        <w:bottom w:val="none" w:sz="0" w:space="0" w:color="auto"/>
        <w:right w:val="none" w:sz="0" w:space="0" w:color="auto"/>
      </w:divBdr>
    </w:div>
    <w:div w:id="2090882346">
      <w:bodyDiv w:val="1"/>
      <w:marLeft w:val="0"/>
      <w:marRight w:val="0"/>
      <w:marTop w:val="0"/>
      <w:marBottom w:val="0"/>
      <w:divBdr>
        <w:top w:val="none" w:sz="0" w:space="0" w:color="auto"/>
        <w:left w:val="none" w:sz="0" w:space="0" w:color="auto"/>
        <w:bottom w:val="none" w:sz="0" w:space="0" w:color="auto"/>
        <w:right w:val="none" w:sz="0" w:space="0" w:color="auto"/>
      </w:divBdr>
      <w:divsChild>
        <w:div w:id="724529522">
          <w:marLeft w:val="0"/>
          <w:marRight w:val="0"/>
          <w:marTop w:val="0"/>
          <w:marBottom w:val="0"/>
          <w:divBdr>
            <w:top w:val="none" w:sz="0" w:space="0" w:color="auto"/>
            <w:left w:val="none" w:sz="0" w:space="0" w:color="auto"/>
            <w:bottom w:val="none" w:sz="0" w:space="0" w:color="auto"/>
            <w:right w:val="none" w:sz="0" w:space="0" w:color="auto"/>
          </w:divBdr>
        </w:div>
        <w:div w:id="1260062389">
          <w:marLeft w:val="0"/>
          <w:marRight w:val="0"/>
          <w:marTop w:val="0"/>
          <w:marBottom w:val="0"/>
          <w:divBdr>
            <w:top w:val="none" w:sz="0" w:space="0" w:color="auto"/>
            <w:left w:val="none" w:sz="0" w:space="0" w:color="auto"/>
            <w:bottom w:val="none" w:sz="0" w:space="0" w:color="auto"/>
            <w:right w:val="none" w:sz="0" w:space="0" w:color="auto"/>
          </w:divBdr>
        </w:div>
        <w:div w:id="1491211521">
          <w:marLeft w:val="0"/>
          <w:marRight w:val="0"/>
          <w:marTop w:val="0"/>
          <w:marBottom w:val="0"/>
          <w:divBdr>
            <w:top w:val="none" w:sz="0" w:space="0" w:color="auto"/>
            <w:left w:val="none" w:sz="0" w:space="0" w:color="auto"/>
            <w:bottom w:val="none" w:sz="0" w:space="0" w:color="auto"/>
            <w:right w:val="none" w:sz="0" w:space="0" w:color="auto"/>
          </w:divBdr>
        </w:div>
        <w:div w:id="1188907654">
          <w:marLeft w:val="0"/>
          <w:marRight w:val="0"/>
          <w:marTop w:val="0"/>
          <w:marBottom w:val="0"/>
          <w:divBdr>
            <w:top w:val="none" w:sz="0" w:space="0" w:color="auto"/>
            <w:left w:val="none" w:sz="0" w:space="0" w:color="auto"/>
            <w:bottom w:val="none" w:sz="0" w:space="0" w:color="auto"/>
            <w:right w:val="none" w:sz="0" w:space="0" w:color="auto"/>
          </w:divBdr>
        </w:div>
        <w:div w:id="522547925">
          <w:marLeft w:val="0"/>
          <w:marRight w:val="0"/>
          <w:marTop w:val="0"/>
          <w:marBottom w:val="0"/>
          <w:divBdr>
            <w:top w:val="none" w:sz="0" w:space="0" w:color="auto"/>
            <w:left w:val="none" w:sz="0" w:space="0" w:color="auto"/>
            <w:bottom w:val="none" w:sz="0" w:space="0" w:color="auto"/>
            <w:right w:val="none" w:sz="0" w:space="0" w:color="auto"/>
          </w:divBdr>
        </w:div>
        <w:div w:id="221253045">
          <w:marLeft w:val="0"/>
          <w:marRight w:val="0"/>
          <w:marTop w:val="0"/>
          <w:marBottom w:val="0"/>
          <w:divBdr>
            <w:top w:val="none" w:sz="0" w:space="0" w:color="auto"/>
            <w:left w:val="none" w:sz="0" w:space="0" w:color="auto"/>
            <w:bottom w:val="none" w:sz="0" w:space="0" w:color="auto"/>
            <w:right w:val="none" w:sz="0" w:space="0" w:color="auto"/>
          </w:divBdr>
        </w:div>
        <w:div w:id="1840264775">
          <w:marLeft w:val="0"/>
          <w:marRight w:val="0"/>
          <w:marTop w:val="0"/>
          <w:marBottom w:val="0"/>
          <w:divBdr>
            <w:top w:val="none" w:sz="0" w:space="0" w:color="auto"/>
            <w:left w:val="none" w:sz="0" w:space="0" w:color="auto"/>
            <w:bottom w:val="none" w:sz="0" w:space="0" w:color="auto"/>
            <w:right w:val="none" w:sz="0" w:space="0" w:color="auto"/>
          </w:divBdr>
        </w:div>
        <w:div w:id="1624456222">
          <w:marLeft w:val="0"/>
          <w:marRight w:val="0"/>
          <w:marTop w:val="0"/>
          <w:marBottom w:val="0"/>
          <w:divBdr>
            <w:top w:val="none" w:sz="0" w:space="0" w:color="auto"/>
            <w:left w:val="none" w:sz="0" w:space="0" w:color="auto"/>
            <w:bottom w:val="none" w:sz="0" w:space="0" w:color="auto"/>
            <w:right w:val="none" w:sz="0" w:space="0" w:color="auto"/>
          </w:divBdr>
        </w:div>
        <w:div w:id="1726677997">
          <w:marLeft w:val="0"/>
          <w:marRight w:val="0"/>
          <w:marTop w:val="0"/>
          <w:marBottom w:val="0"/>
          <w:divBdr>
            <w:top w:val="none" w:sz="0" w:space="0" w:color="auto"/>
            <w:left w:val="none" w:sz="0" w:space="0" w:color="auto"/>
            <w:bottom w:val="none" w:sz="0" w:space="0" w:color="auto"/>
            <w:right w:val="none" w:sz="0" w:space="0" w:color="auto"/>
          </w:divBdr>
        </w:div>
        <w:div w:id="566501584">
          <w:marLeft w:val="0"/>
          <w:marRight w:val="0"/>
          <w:marTop w:val="0"/>
          <w:marBottom w:val="0"/>
          <w:divBdr>
            <w:top w:val="none" w:sz="0" w:space="0" w:color="auto"/>
            <w:left w:val="none" w:sz="0" w:space="0" w:color="auto"/>
            <w:bottom w:val="none" w:sz="0" w:space="0" w:color="auto"/>
            <w:right w:val="none" w:sz="0" w:space="0" w:color="auto"/>
          </w:divBdr>
        </w:div>
        <w:div w:id="1873837212">
          <w:marLeft w:val="0"/>
          <w:marRight w:val="0"/>
          <w:marTop w:val="0"/>
          <w:marBottom w:val="0"/>
          <w:divBdr>
            <w:top w:val="none" w:sz="0" w:space="0" w:color="auto"/>
            <w:left w:val="none" w:sz="0" w:space="0" w:color="auto"/>
            <w:bottom w:val="none" w:sz="0" w:space="0" w:color="auto"/>
            <w:right w:val="none" w:sz="0" w:space="0" w:color="auto"/>
          </w:divBdr>
        </w:div>
        <w:div w:id="147747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esacolorado.org/esa_colorado_CALENDAR.htm" TargetMode="External"/><Relationship Id="rId39" Type="http://schemas.openxmlformats.org/officeDocument/2006/relationships/image" Target="media/image17.png"/><Relationship Id="rId21" Type="http://schemas.openxmlformats.org/officeDocument/2006/relationships/hyperlink" Target="https://baldwinliving.com.au/stepping-into-spring/" TargetMode="External"/><Relationship Id="rId34" Type="http://schemas.openxmlformats.org/officeDocument/2006/relationships/image" Target="media/image13.jpeg"/><Relationship Id="rId42"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acolorado.org" TargetMode="External"/><Relationship Id="rId20" Type="http://schemas.openxmlformats.org/officeDocument/2006/relationships/image" Target="media/image6.jpeg"/><Relationship Id="rId29" Type="http://schemas.openxmlformats.org/officeDocument/2006/relationships/image" Target="media/image10.jp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sacolorado.org/esa_colorado_PROJECTS.htm" TargetMode="External"/><Relationship Id="rId32" Type="http://schemas.openxmlformats.org/officeDocument/2006/relationships/image" Target="media/image11.jpg"/><Relationship Id="rId37" Type="http://schemas.openxmlformats.org/officeDocument/2006/relationships/image" Target="media/image16.jpe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mailto:goldenlampnewsletter@gmail.com" TargetMode="External"/><Relationship Id="rId23" Type="http://schemas.openxmlformats.org/officeDocument/2006/relationships/hyperlink" Target="https://esacolorado.org/esa_colorado_PROJECTS.htm" TargetMode="External"/><Relationship Id="rId28" Type="http://schemas.openxmlformats.org/officeDocument/2006/relationships/image" Target="media/image9.jpe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mailto:smilesatyou@gmail.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hyperlink" Target="https://pixabay.com/en/daffodils-blossom-bloom-flower-634463/" TargetMode="External"/><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sacoloradocommunications@gmail.com" TargetMode="External"/><Relationship Id="rId25" Type="http://schemas.openxmlformats.org/officeDocument/2006/relationships/hyperlink" Target="https://esacolorado.org/Officers_Chairmen.htm" TargetMode="External"/><Relationship Id="rId33" Type="http://schemas.openxmlformats.org/officeDocument/2006/relationships/image" Target="media/image12.jpg"/><Relationship Id="rId38" Type="http://schemas.openxmlformats.org/officeDocument/2006/relationships/hyperlink" Target="mailto:dsmc624@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AppData\Roaming\Microsoft\Templates\Realtor%20newsletter.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A2A64-7A8F-44D6-85C4-45040C3D3E36}">
  <ds:schemaRefs>
    <ds:schemaRef ds:uri="http://schemas.microsoft.com/sharepoint/v3/contenttype/forms"/>
  </ds:schemaRefs>
</ds:datastoreItem>
</file>

<file path=customXml/itemProps2.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9A2D29E-C4C1-4B41-B258-EF4B7B04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Realtor newsletter</Template>
  <TotalTime>1653</TotalTime>
  <Pages>24</Pages>
  <Words>3691</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Jenniffer Carlson-Mazza</dc:creator>
  <cp:keywords/>
  <dc:description/>
  <cp:lastModifiedBy>Jenniffer Carlson-Mazza</cp:lastModifiedBy>
  <cp:revision>121</cp:revision>
  <cp:lastPrinted>2025-04-09T04:59:00Z</cp:lastPrinted>
  <dcterms:created xsi:type="dcterms:W3CDTF">2025-04-08T01:29:00Z</dcterms:created>
  <dcterms:modified xsi:type="dcterms:W3CDTF">2025-04-10T03:03:00Z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